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DB6DF" w14:textId="30E8F175" w:rsidR="003B68D9" w:rsidRDefault="00C179AD" w:rsidP="00695983">
      <w:r>
        <w:rPr>
          <w:noProof/>
        </w:rPr>
        <w:drawing>
          <wp:anchor distT="0" distB="0" distL="114300" distR="114300" simplePos="0" relativeHeight="251658241" behindDoc="0" locked="0" layoutInCell="1" allowOverlap="1" wp14:anchorId="42E72B7A" wp14:editId="673D2C05">
            <wp:simplePos x="0" y="0"/>
            <wp:positionH relativeFrom="column">
              <wp:posOffset>-884555</wp:posOffset>
            </wp:positionH>
            <wp:positionV relativeFrom="paragraph">
              <wp:posOffset>-933450</wp:posOffset>
            </wp:positionV>
            <wp:extent cx="7590972" cy="10729960"/>
            <wp:effectExtent l="0" t="0" r="381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0972" cy="10729960"/>
                    </a:xfrm>
                    <a:prstGeom prst="rect">
                      <a:avLst/>
                    </a:prstGeom>
                  </pic:spPr>
                </pic:pic>
              </a:graphicData>
            </a:graphic>
            <wp14:sizeRelH relativeFrom="margin">
              <wp14:pctWidth>0</wp14:pctWidth>
            </wp14:sizeRelH>
            <wp14:sizeRelV relativeFrom="margin">
              <wp14:pctHeight>0</wp14:pctHeight>
            </wp14:sizeRelV>
          </wp:anchor>
        </w:drawing>
      </w:r>
    </w:p>
    <w:p w14:paraId="798E3638" w14:textId="36BAA83B" w:rsidR="00695983" w:rsidRDefault="00695983" w:rsidP="00695983">
      <w:pPr>
        <w:pStyle w:val="Sectionbreak"/>
      </w:pPr>
      <w:r>
        <w:t>Contents</w:t>
      </w:r>
    </w:p>
    <w:p w14:paraId="5FC2EBB1" w14:textId="77777777" w:rsidR="00695983" w:rsidRDefault="00695983" w:rsidP="00695983"/>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163"/>
      </w:tblGrid>
      <w:tr w:rsidR="00695983" w14:paraId="26FEEE46" w14:textId="77777777" w:rsidTr="00546B6D">
        <w:trPr>
          <w:trHeight w:val="850"/>
        </w:trPr>
        <w:tc>
          <w:tcPr>
            <w:tcW w:w="7196" w:type="dxa"/>
            <w:vAlign w:val="center"/>
          </w:tcPr>
          <w:p w14:paraId="53D8CE20" w14:textId="77777777" w:rsidR="00695983" w:rsidRPr="001B5DB3" w:rsidRDefault="00695983" w:rsidP="008412A1">
            <w:pPr>
              <w:rPr>
                <w:b/>
              </w:rPr>
            </w:pPr>
            <w:r w:rsidRPr="001B5DB3">
              <w:t>Executive Summary</w:t>
            </w:r>
          </w:p>
        </w:tc>
        <w:tc>
          <w:tcPr>
            <w:tcW w:w="1163" w:type="dxa"/>
            <w:vAlign w:val="center"/>
          </w:tcPr>
          <w:p w14:paraId="3F687FE3" w14:textId="0AA917A3" w:rsidR="00695983" w:rsidRPr="001B5DB3" w:rsidRDefault="00695983" w:rsidP="008412A1">
            <w:pPr>
              <w:rPr>
                <w:b/>
              </w:rPr>
            </w:pPr>
            <w:r>
              <w:t xml:space="preserve">Page </w:t>
            </w:r>
            <w:r w:rsidR="00455637">
              <w:t>3</w:t>
            </w:r>
          </w:p>
        </w:tc>
      </w:tr>
      <w:tr w:rsidR="00695983" w14:paraId="47BF9E9F" w14:textId="77777777" w:rsidTr="00546B6D">
        <w:trPr>
          <w:trHeight w:val="850"/>
        </w:trPr>
        <w:tc>
          <w:tcPr>
            <w:tcW w:w="7196" w:type="dxa"/>
            <w:vAlign w:val="center"/>
          </w:tcPr>
          <w:p w14:paraId="1D07BFDC" w14:textId="72F2ED45" w:rsidR="00695983" w:rsidRPr="001B5DB3" w:rsidRDefault="00096CC4" w:rsidP="008412A1">
            <w:pPr>
              <w:rPr>
                <w:b/>
              </w:rPr>
            </w:pPr>
            <w:r>
              <w:t xml:space="preserve">1) </w:t>
            </w:r>
            <w:r w:rsidR="00695983" w:rsidRPr="001B5DB3">
              <w:t>Connectivity and connection</w:t>
            </w:r>
            <w:r w:rsidR="0033751E">
              <w:t>:</w:t>
            </w:r>
            <w:r w:rsidR="00695983" w:rsidRPr="001B5DB3">
              <w:t xml:space="preserve"> making or breaking quality of life</w:t>
            </w:r>
          </w:p>
        </w:tc>
        <w:tc>
          <w:tcPr>
            <w:tcW w:w="1163" w:type="dxa"/>
            <w:vAlign w:val="center"/>
          </w:tcPr>
          <w:p w14:paraId="4D5818E3" w14:textId="6007A785" w:rsidR="00695983" w:rsidRPr="001B5DB3" w:rsidRDefault="00695983" w:rsidP="008412A1">
            <w:pPr>
              <w:rPr>
                <w:b/>
              </w:rPr>
            </w:pPr>
            <w:r>
              <w:t xml:space="preserve">Page </w:t>
            </w:r>
            <w:r w:rsidR="00A91804">
              <w:t>6</w:t>
            </w:r>
          </w:p>
        </w:tc>
      </w:tr>
      <w:tr w:rsidR="00695983" w14:paraId="62B8E1A1" w14:textId="77777777" w:rsidTr="00546B6D">
        <w:trPr>
          <w:trHeight w:val="850"/>
        </w:trPr>
        <w:tc>
          <w:tcPr>
            <w:tcW w:w="7196" w:type="dxa"/>
            <w:vAlign w:val="center"/>
          </w:tcPr>
          <w:p w14:paraId="1D3511A8" w14:textId="4C3BB649" w:rsidR="00695983" w:rsidRPr="001B5DB3" w:rsidRDefault="00096CC4" w:rsidP="008412A1">
            <w:pPr>
              <w:rPr>
                <w:b/>
              </w:rPr>
            </w:pPr>
            <w:r>
              <w:t xml:space="preserve">2) </w:t>
            </w:r>
            <w:r w:rsidR="00AD3ACA" w:rsidRPr="001B5DB3">
              <w:t>The need to be</w:t>
            </w:r>
            <w:r w:rsidR="00695983" w:rsidRPr="001B5DB3">
              <w:t xml:space="preserve"> </w:t>
            </w:r>
            <w:r w:rsidR="001345D4">
              <w:t xml:space="preserve">connected </w:t>
            </w:r>
            <w:r w:rsidR="00695983" w:rsidRPr="001B5DB3">
              <w:t>in residential care</w:t>
            </w:r>
          </w:p>
        </w:tc>
        <w:tc>
          <w:tcPr>
            <w:tcW w:w="1163" w:type="dxa"/>
            <w:vAlign w:val="center"/>
          </w:tcPr>
          <w:p w14:paraId="17F30FFB" w14:textId="0B0ACFFC" w:rsidR="00695983" w:rsidRPr="001B5DB3" w:rsidRDefault="00695983" w:rsidP="008412A1">
            <w:pPr>
              <w:rPr>
                <w:b/>
              </w:rPr>
            </w:pPr>
            <w:r w:rsidRPr="001B5DB3">
              <w:t xml:space="preserve">Page </w:t>
            </w:r>
            <w:r w:rsidR="009355E6">
              <w:t>9</w:t>
            </w:r>
          </w:p>
        </w:tc>
      </w:tr>
      <w:tr w:rsidR="00695983" w14:paraId="742D6701" w14:textId="77777777" w:rsidTr="00546B6D">
        <w:trPr>
          <w:trHeight w:val="850"/>
        </w:trPr>
        <w:tc>
          <w:tcPr>
            <w:tcW w:w="7196" w:type="dxa"/>
            <w:vAlign w:val="center"/>
          </w:tcPr>
          <w:p w14:paraId="69B4C855" w14:textId="5AFF796B" w:rsidR="00695983" w:rsidRPr="001B5DB3" w:rsidRDefault="00096CC4" w:rsidP="008412A1">
            <w:pPr>
              <w:rPr>
                <w:b/>
              </w:rPr>
            </w:pPr>
            <w:r>
              <w:t xml:space="preserve">3) </w:t>
            </w:r>
            <w:r w:rsidR="00695983" w:rsidRPr="001B5DB3">
              <w:t xml:space="preserve">What barriers need to be overcome to prioritise </w:t>
            </w:r>
            <w:r w:rsidR="00AD3ACA" w:rsidRPr="001B5DB3">
              <w:t>connectivity</w:t>
            </w:r>
            <w:r w:rsidR="00695983" w:rsidRPr="001B5DB3">
              <w:t>?</w:t>
            </w:r>
          </w:p>
        </w:tc>
        <w:tc>
          <w:tcPr>
            <w:tcW w:w="1163" w:type="dxa"/>
            <w:vAlign w:val="center"/>
          </w:tcPr>
          <w:p w14:paraId="577665D4" w14:textId="54527BC6" w:rsidR="00695983" w:rsidRPr="001B5DB3" w:rsidRDefault="00695983" w:rsidP="008412A1">
            <w:pPr>
              <w:rPr>
                <w:b/>
              </w:rPr>
            </w:pPr>
            <w:r w:rsidRPr="001B5DB3">
              <w:t xml:space="preserve">Page </w:t>
            </w:r>
            <w:r w:rsidR="00AD3ACA" w:rsidRPr="001B5DB3">
              <w:t>1</w:t>
            </w:r>
            <w:r w:rsidR="003F2971">
              <w:t>3</w:t>
            </w:r>
          </w:p>
        </w:tc>
      </w:tr>
      <w:tr w:rsidR="00695983" w14:paraId="12139168" w14:textId="77777777" w:rsidTr="00546B6D">
        <w:trPr>
          <w:trHeight w:val="850"/>
        </w:trPr>
        <w:tc>
          <w:tcPr>
            <w:tcW w:w="7196" w:type="dxa"/>
            <w:vAlign w:val="center"/>
          </w:tcPr>
          <w:p w14:paraId="0CD58E46" w14:textId="56DEC549" w:rsidR="00695983" w:rsidRPr="001B5DB3" w:rsidRDefault="00096CC4" w:rsidP="008412A1">
            <w:pPr>
              <w:rPr>
                <w:b/>
              </w:rPr>
            </w:pPr>
            <w:r>
              <w:t xml:space="preserve">4) </w:t>
            </w:r>
            <w:r w:rsidR="00695983" w:rsidRPr="001B5DB3">
              <w:t xml:space="preserve">How </w:t>
            </w:r>
            <w:r w:rsidR="009B5EE3" w:rsidRPr="001B5DB3">
              <w:t xml:space="preserve">we can </w:t>
            </w:r>
            <w:r w:rsidR="00695983" w:rsidRPr="001B5DB3">
              <w:t>create greater connection</w:t>
            </w:r>
            <w:r w:rsidR="00BE24F5">
              <w:t xml:space="preserve">: </w:t>
            </w:r>
            <w:r w:rsidR="009B5EE3" w:rsidRPr="001B5DB3">
              <w:t>recommendations for action</w:t>
            </w:r>
          </w:p>
        </w:tc>
        <w:tc>
          <w:tcPr>
            <w:tcW w:w="1163" w:type="dxa"/>
            <w:vAlign w:val="center"/>
          </w:tcPr>
          <w:p w14:paraId="77BFBF1C" w14:textId="2B19B6A4" w:rsidR="00695983" w:rsidRPr="001B5DB3" w:rsidRDefault="00695983" w:rsidP="008412A1">
            <w:pPr>
              <w:rPr>
                <w:b/>
              </w:rPr>
            </w:pPr>
            <w:r w:rsidRPr="001B5DB3">
              <w:t xml:space="preserve">Page </w:t>
            </w:r>
            <w:r w:rsidR="00AD3ACA" w:rsidRPr="001B5DB3">
              <w:t>2</w:t>
            </w:r>
            <w:r w:rsidR="003F2971">
              <w:t>4</w:t>
            </w:r>
          </w:p>
        </w:tc>
      </w:tr>
    </w:tbl>
    <w:p w14:paraId="13BDFC8E" w14:textId="77777777" w:rsidR="00695983" w:rsidRDefault="00695983" w:rsidP="00695983"/>
    <w:p w14:paraId="7A8E88C8" w14:textId="77777777" w:rsidR="00695983" w:rsidRPr="00652324" w:rsidRDefault="00695983" w:rsidP="00695983"/>
    <w:p w14:paraId="49225F82" w14:textId="77777777" w:rsidR="00695983" w:rsidRPr="00652324" w:rsidRDefault="00695983" w:rsidP="00695983"/>
    <w:p w14:paraId="46B6EBFF" w14:textId="77777777" w:rsidR="00695983" w:rsidRPr="00652324" w:rsidRDefault="00695983" w:rsidP="00695983"/>
    <w:p w14:paraId="72887372" w14:textId="77777777" w:rsidR="00695983" w:rsidRPr="00652324" w:rsidRDefault="00695983" w:rsidP="00695983"/>
    <w:p w14:paraId="77C1C623" w14:textId="77777777" w:rsidR="00695983" w:rsidRPr="00652324" w:rsidRDefault="00695983" w:rsidP="00695983"/>
    <w:p w14:paraId="5FDB11F1" w14:textId="77777777" w:rsidR="00695983" w:rsidRPr="00652324" w:rsidRDefault="00695983" w:rsidP="00695983"/>
    <w:p w14:paraId="724C33AC" w14:textId="77777777" w:rsidR="00695983" w:rsidRPr="00652324" w:rsidRDefault="00695983" w:rsidP="00695983"/>
    <w:p w14:paraId="7067479D" w14:textId="77777777" w:rsidR="00695983" w:rsidRPr="00652324" w:rsidRDefault="00695983" w:rsidP="00695983"/>
    <w:p w14:paraId="4533553C" w14:textId="77777777" w:rsidR="00695983" w:rsidRPr="00652324" w:rsidRDefault="00695983" w:rsidP="00695983"/>
    <w:p w14:paraId="5D59BABC" w14:textId="77777777" w:rsidR="00695983" w:rsidRPr="00652324" w:rsidRDefault="00695983" w:rsidP="00695983"/>
    <w:p w14:paraId="565D9344" w14:textId="77777777" w:rsidR="00695983" w:rsidRPr="00652324" w:rsidRDefault="00695983" w:rsidP="00695983"/>
    <w:p w14:paraId="5EE770CB" w14:textId="77777777" w:rsidR="00695983" w:rsidRPr="00652324" w:rsidRDefault="00695983" w:rsidP="00695983"/>
    <w:p w14:paraId="6FDEF475" w14:textId="77777777" w:rsidR="00695983" w:rsidRPr="00652324" w:rsidRDefault="00695983" w:rsidP="00695983"/>
    <w:p w14:paraId="57552F1A" w14:textId="77777777" w:rsidR="00695983" w:rsidRPr="00652324" w:rsidRDefault="00695983" w:rsidP="00695983"/>
    <w:p w14:paraId="79FCE95C" w14:textId="77777777" w:rsidR="00695983" w:rsidRPr="00652324" w:rsidRDefault="00695983" w:rsidP="00695983"/>
    <w:p w14:paraId="7691645B" w14:textId="77777777" w:rsidR="00695983" w:rsidRDefault="00695983" w:rsidP="00695983"/>
    <w:p w14:paraId="42C3F3AA" w14:textId="77777777" w:rsidR="00695983" w:rsidRDefault="00695983" w:rsidP="00695983"/>
    <w:p w14:paraId="72679D4B" w14:textId="77777777" w:rsidR="00695983" w:rsidRDefault="00695983" w:rsidP="00695983"/>
    <w:p w14:paraId="0C0A2C9A" w14:textId="77777777" w:rsidR="00695983" w:rsidRDefault="00695983" w:rsidP="00695983"/>
    <w:p w14:paraId="7D5DC837" w14:textId="77777777" w:rsidR="00695983" w:rsidRDefault="00695983" w:rsidP="00695983"/>
    <w:p w14:paraId="78E831D2" w14:textId="77777777" w:rsidR="00695983" w:rsidRPr="00652324" w:rsidRDefault="00695983" w:rsidP="00695983"/>
    <w:p w14:paraId="7ECC396D" w14:textId="2946C67A" w:rsidR="00695983" w:rsidRDefault="00695983" w:rsidP="00695983">
      <w:pPr>
        <w:pStyle w:val="Sectionbreak"/>
      </w:pPr>
      <w:r>
        <w:t>Exec</w:t>
      </w:r>
      <w:r w:rsidR="00520804">
        <w:t>utive</w:t>
      </w:r>
      <w:r>
        <w:t xml:space="preserve"> summary</w:t>
      </w:r>
    </w:p>
    <w:p w14:paraId="61BF40EF" w14:textId="30B6DA13" w:rsidR="00114FF1" w:rsidRDefault="00114FF1" w:rsidP="00114FF1">
      <w:pPr>
        <w:pStyle w:val="Heading3"/>
      </w:pPr>
      <w:r>
        <w:t>Understanding the lives of people living in care</w:t>
      </w:r>
    </w:p>
    <w:p w14:paraId="3F7644C2" w14:textId="761F99AC" w:rsidR="008307A1" w:rsidRDefault="008307A1" w:rsidP="00695983">
      <w:r>
        <w:t xml:space="preserve">This report presents findings </w:t>
      </w:r>
      <w:r w:rsidR="002C47CB">
        <w:t>from</w:t>
      </w:r>
      <w:r>
        <w:t xml:space="preserve"> a study that aimed to better understand the needs and experiences of people living in residential care in relation to communication services and technology</w:t>
      </w:r>
      <w:r w:rsidR="00A1220B">
        <w:t>.</w:t>
      </w:r>
      <w:r w:rsidR="008A5916">
        <w:t xml:space="preserve"> The full method</w:t>
      </w:r>
      <w:r w:rsidR="004137B5">
        <w:t xml:space="preserve"> for the work is in section 1</w:t>
      </w:r>
      <w:r w:rsidR="00384413">
        <w:t xml:space="preserve"> of this report.</w:t>
      </w:r>
    </w:p>
    <w:p w14:paraId="7BC3F96A" w14:textId="16D27A50" w:rsidR="00695983" w:rsidRDefault="00850095" w:rsidP="00695983">
      <w:r>
        <w:t xml:space="preserve">The </w:t>
      </w:r>
      <w:r w:rsidR="00695983">
        <w:t xml:space="preserve">project was commissioned by Ofcom’s CCP </w:t>
      </w:r>
      <w:r w:rsidR="00807763">
        <w:t xml:space="preserve">(Communications Consumer Panel) </w:t>
      </w:r>
      <w:r w:rsidR="00695983">
        <w:t xml:space="preserve">to understand the lives of people like Fiona and Jimmy. Fiona – a woman with a large family and a range of interests </w:t>
      </w:r>
      <w:r w:rsidR="001A4715">
        <w:t>–</w:t>
      </w:r>
      <w:r w:rsidR="00695983">
        <w:t xml:space="preserve"> went into care hoping to stay connected to the outside world. However, because of issues </w:t>
      </w:r>
      <w:r w:rsidR="000C303C">
        <w:t xml:space="preserve">with </w:t>
      </w:r>
      <w:r w:rsidR="00DA0728">
        <w:t xml:space="preserve">her </w:t>
      </w:r>
      <w:r w:rsidR="00695521">
        <w:t>home’s Wi-Fi</w:t>
      </w:r>
      <w:r w:rsidR="00695983">
        <w:t>, which were entirely out of her control</w:t>
      </w:r>
      <w:r w:rsidR="00695983" w:rsidRPr="00F533DC">
        <w:t xml:space="preserve">, this </w:t>
      </w:r>
      <w:r w:rsidR="00695983">
        <w:t>didn’t</w:t>
      </w:r>
      <w:r w:rsidR="00695983" w:rsidRPr="00F533DC">
        <w:t xml:space="preserve"> happe</w:t>
      </w:r>
      <w:r w:rsidR="00695983">
        <w:t>n. As a result, she has been left</w:t>
      </w:r>
      <w:r w:rsidR="003B2ECB">
        <w:t xml:space="preserve"> more </w:t>
      </w:r>
      <w:r w:rsidR="00695983">
        <w:t xml:space="preserve">isolated and digitally excluded than she and her family had planned. </w:t>
      </w:r>
      <w:r w:rsidR="00695983" w:rsidRPr="00F533DC">
        <w:t xml:space="preserve"> </w:t>
      </w:r>
    </w:p>
    <w:p w14:paraId="28444A3A" w14:textId="0A7FA8F3" w:rsidR="00695983" w:rsidRDefault="00695983" w:rsidP="00695983">
      <w:r>
        <w:t xml:space="preserve">This is an entirely different experience from someone like Jimmy – who after a tragic accident was left paralysed from the neck down. Luckily, Jimmy’s friends and family have been able to make sure he has the necessary measures in place to maintain connection with the world outside his care home. An Amazon Echo has enabled him to maintain some </w:t>
      </w:r>
      <w:r w:rsidR="00F33768">
        <w:t>“</w:t>
      </w:r>
      <w:r>
        <w:t>independence</w:t>
      </w:r>
      <w:r w:rsidR="00F33768">
        <w:t>”</w:t>
      </w:r>
      <w:r>
        <w:t xml:space="preserve">, manage his mood and maintain a link to the things he is interested in. </w:t>
      </w:r>
    </w:p>
    <w:p w14:paraId="0613F64F" w14:textId="27999243" w:rsidR="004B5A75" w:rsidRDefault="00BB5D44" w:rsidP="00695983">
      <w:r>
        <w:t>This research</w:t>
      </w:r>
      <w:r w:rsidR="0036363F">
        <w:t xml:space="preserve"> aimed to learn from </w:t>
      </w:r>
      <w:r w:rsidR="00554A2F">
        <w:t xml:space="preserve">experiences like Fiona’s, where a range of barriers meant her </w:t>
      </w:r>
      <w:r w:rsidR="0008114A">
        <w:t>connection needs</w:t>
      </w:r>
      <w:r w:rsidR="00554A2F">
        <w:t xml:space="preserve"> were not being met, and to identify how </w:t>
      </w:r>
      <w:r w:rsidR="00557184">
        <w:t xml:space="preserve">relevant parties </w:t>
      </w:r>
      <w:r w:rsidR="0099359F">
        <w:t>–</w:t>
      </w:r>
      <w:r w:rsidR="00557184">
        <w:t xml:space="preserve"> </w:t>
      </w:r>
      <w:r w:rsidR="0099359F">
        <w:t>residents, friends and family, care home operators</w:t>
      </w:r>
      <w:r w:rsidR="00CE379A">
        <w:t xml:space="preserve"> and staff</w:t>
      </w:r>
      <w:r w:rsidR="0099359F">
        <w:t>, communications providers</w:t>
      </w:r>
      <w:r w:rsidR="00092B58">
        <w:t>,</w:t>
      </w:r>
      <w:r w:rsidR="0099359F">
        <w:t xml:space="preserve"> and regulatory bodies </w:t>
      </w:r>
      <w:r w:rsidR="001D27D4">
        <w:t>–</w:t>
      </w:r>
      <w:r w:rsidR="0099359F">
        <w:t xml:space="preserve"> </w:t>
      </w:r>
      <w:r w:rsidR="001D27D4">
        <w:t>can work to address these barriers</w:t>
      </w:r>
      <w:r w:rsidR="004F4B8B">
        <w:t xml:space="preserve"> to make experiences of living in care closer to Jimmy’s. </w:t>
      </w:r>
    </w:p>
    <w:p w14:paraId="1C53D2CD" w14:textId="40A39099" w:rsidR="0028316B" w:rsidRDefault="00695983" w:rsidP="00695983">
      <w:r>
        <w:t>Specifically, the research focused on adults living in care, including those with additional needs in relation to physical and sensory impairment, learning disabilities, poor mental health, dementia, old age</w:t>
      </w:r>
      <w:r w:rsidR="00491FDB">
        <w:t>,</w:t>
      </w:r>
      <w:r>
        <w:t xml:space="preserve"> or nursing care. </w:t>
      </w:r>
    </w:p>
    <w:p w14:paraId="5EE04A24" w14:textId="2CD9D25E" w:rsidR="00315CBA" w:rsidRPr="00315CBA" w:rsidRDefault="00695983" w:rsidP="00315CBA">
      <w:r>
        <w:t xml:space="preserve">The research </w:t>
      </w:r>
      <w:r w:rsidR="00C74BA7">
        <w:t>took place in spring 2021, and was</w:t>
      </w:r>
      <w:r>
        <w:t xml:space="preserve"> conducted remotely due to the </w:t>
      </w:r>
      <w:r w:rsidR="00AD5F1A">
        <w:t>COVID</w:t>
      </w:r>
      <w:r>
        <w:t>-19 pandemic</w:t>
      </w:r>
      <w:r w:rsidR="00DE5655">
        <w:t>. It</w:t>
      </w:r>
      <w:r>
        <w:t xml:space="preserve"> involved telephone and video</w:t>
      </w:r>
      <w:r w:rsidR="006B6D79">
        <w:t xml:space="preserve"> i</w:t>
      </w:r>
      <w:r>
        <w:t xml:space="preserve">nterviews </w:t>
      </w:r>
      <w:r w:rsidR="00BB7403">
        <w:t>with experts in the field, care home managers</w:t>
      </w:r>
      <w:r w:rsidR="00851CF8">
        <w:t>,</w:t>
      </w:r>
      <w:r w:rsidR="00BB7403">
        <w:t xml:space="preserve"> and residents themselves. </w:t>
      </w:r>
      <w:r w:rsidR="00D314BF">
        <w:t>A</w:t>
      </w:r>
      <w:r>
        <w:t>longside</w:t>
      </w:r>
      <w:r w:rsidR="00D314BF">
        <w:t xml:space="preserve"> this, we also conducted</w:t>
      </w:r>
      <w:r>
        <w:t xml:space="preserve"> remote focus groups with </w:t>
      </w:r>
      <w:r w:rsidR="00D314BF">
        <w:t>residents’</w:t>
      </w:r>
      <w:r>
        <w:t xml:space="preserve"> friends and family</w:t>
      </w:r>
      <w:r w:rsidR="00D314BF">
        <w:t>,</w:t>
      </w:r>
      <w:r>
        <w:t xml:space="preserve"> and staff working in care. </w:t>
      </w:r>
    </w:p>
    <w:p w14:paraId="26C88044" w14:textId="378070C6" w:rsidR="00B93689" w:rsidRPr="00FA046B" w:rsidRDefault="00BA1614" w:rsidP="00B93689">
      <w:r>
        <w:t xml:space="preserve">A qualitative approach was chosen </w:t>
      </w:r>
      <w:r w:rsidR="00CF1C0E">
        <w:t xml:space="preserve">in order to enable researchers to </w:t>
      </w:r>
      <w:r w:rsidR="006B2502">
        <w:t>obtain</w:t>
      </w:r>
      <w:r w:rsidR="00CF1C0E">
        <w:t xml:space="preserve"> a detailed understanding of the complexity of each respondent’s situation. Though this means the project had a smaller sample </w:t>
      </w:r>
      <w:r w:rsidR="006D3D26">
        <w:t>of</w:t>
      </w:r>
      <w:r w:rsidR="00CF1C0E">
        <w:t xml:space="preserve"> around </w:t>
      </w:r>
      <w:r w:rsidR="00B9222D">
        <w:t>60</w:t>
      </w:r>
      <w:r w:rsidR="00CF1C0E">
        <w:t xml:space="preserve"> people </w:t>
      </w:r>
      <w:r w:rsidR="006D3D26">
        <w:t xml:space="preserve">and was not representative, </w:t>
      </w:r>
      <w:r w:rsidR="00F8264B">
        <w:t>researchers were able to explore the context to each respondent’s situation, go into detail about their behaviours and a</w:t>
      </w:r>
      <w:r w:rsidR="00D1758F">
        <w:t xml:space="preserve">ttitudes, </w:t>
      </w:r>
      <w:r w:rsidR="002F0441">
        <w:t>and understand more about their decisions and why they made them.</w:t>
      </w:r>
    </w:p>
    <w:p w14:paraId="5D893452" w14:textId="03CEF09B" w:rsidR="00695983" w:rsidRDefault="00695983" w:rsidP="00695983">
      <w:pPr>
        <w:pStyle w:val="Heading3"/>
      </w:pPr>
      <w:r>
        <w:t xml:space="preserve">The current care landscape has a lot of unmet need </w:t>
      </w:r>
      <w:r w:rsidR="00CF5561">
        <w:t>around connection</w:t>
      </w:r>
    </w:p>
    <w:p w14:paraId="73A9278B" w14:textId="77777777" w:rsidR="00695983" w:rsidRDefault="00695983" w:rsidP="00695983">
      <w:r>
        <w:t xml:space="preserve">This research found significant variation in the degree to which residents living in care homes were able to connect – to their loved ones, to their hobbies, to entertainment, to the outside world. </w:t>
      </w:r>
    </w:p>
    <w:p w14:paraId="7D53A652" w14:textId="3040A727" w:rsidR="00D85D04" w:rsidRDefault="00695983" w:rsidP="00D701FA">
      <w:pPr>
        <w:spacing w:after="120"/>
      </w:pPr>
      <w:r>
        <w:t xml:space="preserve">Across all four nations this </w:t>
      </w:r>
      <w:r w:rsidR="005175D6">
        <w:t xml:space="preserve">was </w:t>
      </w:r>
      <w:r w:rsidR="00753FF6">
        <w:t>demonstrated</w:t>
      </w:r>
      <w:r w:rsidR="005175D6">
        <w:t xml:space="preserve"> by</w:t>
      </w:r>
      <w:r>
        <w:t xml:space="preserve"> a huge amount of unmet need. </w:t>
      </w:r>
      <w:r w:rsidR="005175D6">
        <w:t>Due to poor connectivity in their home, m</w:t>
      </w:r>
      <w:r>
        <w:t xml:space="preserve">any residents were digitally </w:t>
      </w:r>
      <w:r w:rsidR="00B33F1B">
        <w:t>excluded and</w:t>
      </w:r>
      <w:r>
        <w:t xml:space="preserve"> ended up in a state where they weren’t connected to</w:t>
      </w:r>
      <w:r w:rsidR="00960ADF">
        <w:t xml:space="preserve"> and couldn’t </w:t>
      </w:r>
      <w:r w:rsidR="001B7167">
        <w:t>participate in</w:t>
      </w:r>
      <w:r>
        <w:t xml:space="preserve"> the outside world. </w:t>
      </w:r>
      <w:r w:rsidR="00D85D04">
        <w:t>This had significant implications for their quality of life.</w:t>
      </w:r>
    </w:p>
    <w:tbl>
      <w:tblPr>
        <w:tblStyle w:val="TableGrid"/>
        <w:tblW w:w="0" w:type="auto"/>
        <w:shd w:val="clear" w:color="auto" w:fill="F2F2F2" w:themeFill="background1" w:themeFillShade="F2"/>
        <w:tblLook w:val="04A0" w:firstRow="1" w:lastRow="0" w:firstColumn="1" w:lastColumn="0" w:noHBand="0" w:noVBand="1"/>
      </w:tblPr>
      <w:tblGrid>
        <w:gridCol w:w="9010"/>
      </w:tblGrid>
      <w:tr w:rsidR="00D85D04" w14:paraId="5261463F" w14:textId="77777777" w:rsidTr="7FF07D5A">
        <w:tc>
          <w:tcPr>
            <w:tcW w:w="9010" w:type="dxa"/>
            <w:shd w:val="clear" w:color="auto" w:fill="F2F2F2" w:themeFill="background1" w:themeFillShade="F2"/>
          </w:tcPr>
          <w:p w14:paraId="071EA5E8" w14:textId="010D563D" w:rsidR="00D85D04" w:rsidRPr="00761CC5" w:rsidRDefault="75046251" w:rsidP="00695983">
            <w:r>
              <w:t xml:space="preserve">Throughout this report, we will make </w:t>
            </w:r>
            <w:r w:rsidR="13EAEFE3">
              <w:t xml:space="preserve">regular reference to </w:t>
            </w:r>
            <w:r w:rsidR="0FA96C22" w:rsidRPr="7FF07D5A">
              <w:rPr>
                <w:b/>
                <w:bCs/>
              </w:rPr>
              <w:t xml:space="preserve">connection </w:t>
            </w:r>
            <w:r w:rsidR="0FA96C22">
              <w:t xml:space="preserve">and </w:t>
            </w:r>
            <w:r w:rsidR="0FA96C22" w:rsidRPr="7FF07D5A">
              <w:rPr>
                <w:b/>
                <w:bCs/>
              </w:rPr>
              <w:t xml:space="preserve">connectivity. </w:t>
            </w:r>
            <w:r w:rsidR="006A5044">
              <w:t>I</w:t>
            </w:r>
            <w:r w:rsidR="0FA96C22">
              <w:t>t</w:t>
            </w:r>
            <w:r w:rsidR="008C367D">
              <w:t xml:space="preserve"> is</w:t>
            </w:r>
            <w:r w:rsidR="0FA96C22">
              <w:t xml:space="preserve"> important to make </w:t>
            </w:r>
            <w:r w:rsidR="006A5044">
              <w:t>a</w:t>
            </w:r>
            <w:r w:rsidR="0FA96C22">
              <w:t xml:space="preserve"> distinction</w:t>
            </w:r>
            <w:r w:rsidR="212730AD">
              <w:t xml:space="preserve"> </w:t>
            </w:r>
            <w:r w:rsidR="006A5044">
              <w:t xml:space="preserve">between the two terms: </w:t>
            </w:r>
          </w:p>
          <w:p w14:paraId="703D6745" w14:textId="2E60FBC8" w:rsidR="00A44B9E" w:rsidRDefault="00A44B9E" w:rsidP="00A44B9E">
            <w:r w:rsidRPr="00BA04B8">
              <w:rPr>
                <w:b/>
                <w:bCs/>
              </w:rPr>
              <w:t>Connection</w:t>
            </w:r>
            <w:r>
              <w:t xml:space="preserve"> is the outcome. It is what </w:t>
            </w:r>
            <w:r w:rsidR="007B003D">
              <w:t>a resident</w:t>
            </w:r>
            <w:r>
              <w:t xml:space="preserve"> has when </w:t>
            </w:r>
            <w:r w:rsidR="001E73C2">
              <w:t>they</w:t>
            </w:r>
            <w:r>
              <w:t xml:space="preserve"> are connected to their friends, family, passions, interests and to the world more broadly.</w:t>
            </w:r>
          </w:p>
          <w:p w14:paraId="7EAFBEAB" w14:textId="0028F226" w:rsidR="00A44B9E" w:rsidRDefault="00A44B9E" w:rsidP="00A44B9E">
            <w:r w:rsidRPr="00BA04B8">
              <w:rPr>
                <w:b/>
                <w:bCs/>
              </w:rPr>
              <w:t xml:space="preserve">Connectivity </w:t>
            </w:r>
            <w:r>
              <w:t xml:space="preserve">is all the different </w:t>
            </w:r>
            <w:r w:rsidR="00DE535B">
              <w:t>elements</w:t>
            </w:r>
            <w:r>
              <w:t xml:space="preserve"> that are needed to ensure that someone ends up connected. This could include:</w:t>
            </w:r>
          </w:p>
          <w:p w14:paraId="3732A906" w14:textId="77777777" w:rsidR="00A44B9E" w:rsidRDefault="00A44B9E" w:rsidP="00254C62">
            <w:pPr>
              <w:pStyle w:val="ListParagraph"/>
              <w:numPr>
                <w:ilvl w:val="0"/>
                <w:numId w:val="14"/>
              </w:numPr>
            </w:pPr>
            <w:r>
              <w:t>The availability, affordability, security, flexibility and reliability of communications services and technology/devices</w:t>
            </w:r>
          </w:p>
          <w:p w14:paraId="63E13954" w14:textId="388A58C6" w:rsidR="00D85D04" w:rsidRPr="00167C1B" w:rsidRDefault="471AE735" w:rsidP="00695983">
            <w:pPr>
              <w:pStyle w:val="ListParagraph"/>
              <w:numPr>
                <w:ilvl w:val="0"/>
                <w:numId w:val="14"/>
              </w:numPr>
            </w:pPr>
            <w:r>
              <w:t xml:space="preserve">Skills, confidence and time to make the most of these services and technology </w:t>
            </w:r>
          </w:p>
        </w:tc>
      </w:tr>
    </w:tbl>
    <w:p w14:paraId="47789CB5" w14:textId="3068DB03" w:rsidR="00695983" w:rsidRDefault="00695983" w:rsidP="00695983">
      <w:r>
        <w:t>Many homes were offering a basic package for connectivity</w:t>
      </w:r>
      <w:r w:rsidR="00571A32">
        <w:t>,</w:t>
      </w:r>
      <w:r>
        <w:t xml:space="preserve"> allowing residents to access communal landline phones and often unreliable Wi-Fi. Some residents also had family members who had taken the time to help them establish their own connectivity services, going as far as putting new Wi-Fi networks into their rooms, buying them mobile phones, and providing voice technology. </w:t>
      </w:r>
    </w:p>
    <w:p w14:paraId="7920A01F" w14:textId="17124C24" w:rsidR="00695983" w:rsidRDefault="00695983" w:rsidP="00695983">
      <w:r>
        <w:t xml:space="preserve">However, </w:t>
      </w:r>
      <w:r w:rsidR="00C06FE9">
        <w:t>true</w:t>
      </w:r>
      <w:r>
        <w:t xml:space="preserve"> connectivity was only accessible to some, </w:t>
      </w:r>
      <w:r w:rsidR="008F217B">
        <w:t>most often</w:t>
      </w:r>
      <w:r>
        <w:t xml:space="preserve"> those who still had strong </w:t>
      </w:r>
      <w:r w:rsidR="006E52C3">
        <w:t>links</w:t>
      </w:r>
      <w:r>
        <w:t xml:space="preserve"> with </w:t>
      </w:r>
      <w:r w:rsidR="008C2C32">
        <w:t>friend</w:t>
      </w:r>
      <w:r>
        <w:t>s</w:t>
      </w:r>
      <w:r w:rsidR="008C2C32">
        <w:t xml:space="preserve"> or family</w:t>
      </w:r>
      <w:r>
        <w:t xml:space="preserve"> who were able to identify their need and who had the imagination to find something that worked for them. </w:t>
      </w:r>
      <w:r w:rsidR="00685CDE">
        <w:t xml:space="preserve">Most people we spoke to did not have these kinds of imaginative </w:t>
      </w:r>
      <w:r w:rsidR="002C705B">
        <w:t xml:space="preserve">and need-focused </w:t>
      </w:r>
      <w:r w:rsidR="00685CDE">
        <w:t>people close to them</w:t>
      </w:r>
      <w:r w:rsidR="00752D02">
        <w:t>.</w:t>
      </w:r>
      <w:r>
        <w:t xml:space="preserve"> </w:t>
      </w:r>
    </w:p>
    <w:p w14:paraId="73ABB354" w14:textId="26AEA982" w:rsidR="00695983" w:rsidRDefault="00695983" w:rsidP="00695983">
      <w:r>
        <w:t>What’s more, residents themselves were often expected to be the drivers of improvement</w:t>
      </w:r>
      <w:r w:rsidR="00DD505A">
        <w:t xml:space="preserve">s around </w:t>
      </w:r>
      <w:r w:rsidR="00392A2D">
        <w:t>connectivity</w:t>
      </w:r>
      <w:r>
        <w:t xml:space="preserve">, sometimes supported by family. </w:t>
      </w:r>
      <w:r w:rsidR="002E2E24" w:rsidRPr="002E2E24">
        <w:t>Care</w:t>
      </w:r>
      <w:r>
        <w:t xml:space="preserve"> home staff often reported that changes were only made when a resident </w:t>
      </w:r>
      <w:r w:rsidR="00702D66">
        <w:t xml:space="preserve">themselves </w:t>
      </w:r>
      <w:r>
        <w:t xml:space="preserve">requested something new or different. </w:t>
      </w:r>
    </w:p>
    <w:p w14:paraId="1CBC687A" w14:textId="0946AB96" w:rsidR="00AD3F61" w:rsidRDefault="00917BBF" w:rsidP="00AD3F61">
      <w:pPr>
        <w:pStyle w:val="Heading3"/>
      </w:pPr>
      <w:r>
        <w:t>Conceptua</w:t>
      </w:r>
      <w:r w:rsidR="00022784">
        <w:t>l</w:t>
      </w:r>
      <w:r w:rsidR="00AD3F61">
        <w:t>, structural</w:t>
      </w:r>
      <w:r w:rsidR="00FC0D84">
        <w:t>,</w:t>
      </w:r>
      <w:r w:rsidR="00AD3F61">
        <w:t xml:space="preserve"> and practical barriers all inhibit the prioritisation of </w:t>
      </w:r>
      <w:r w:rsidR="00FC0D84">
        <w:t>connectivity</w:t>
      </w:r>
      <w:r w:rsidR="00AD3F61">
        <w:t xml:space="preserve"> within residential care </w:t>
      </w:r>
    </w:p>
    <w:p w14:paraId="0300D243" w14:textId="2E55AE8C" w:rsidR="00AD3F61" w:rsidRPr="008D5CEC" w:rsidRDefault="0018535F" w:rsidP="00AD3F61">
      <w:r>
        <w:t>Residents’ unmet needs around</w:t>
      </w:r>
      <w:r w:rsidR="00AD3F61">
        <w:t xml:space="preserve"> connection </w:t>
      </w:r>
      <w:r w:rsidR="002D2383">
        <w:t xml:space="preserve">stems </w:t>
      </w:r>
      <w:r w:rsidR="00941C4E">
        <w:t xml:space="preserve">largely </w:t>
      </w:r>
      <w:r w:rsidR="002D2383">
        <w:t>from</w:t>
      </w:r>
      <w:r w:rsidR="00AD3F61">
        <w:t xml:space="preserve"> a lack of prioritisation </w:t>
      </w:r>
      <w:r w:rsidR="00D3413F">
        <w:t>around connect</w:t>
      </w:r>
      <w:r w:rsidR="00396B2A">
        <w:t>i</w:t>
      </w:r>
      <w:r w:rsidR="00D3413F">
        <w:t>vity</w:t>
      </w:r>
      <w:r w:rsidR="00AD3F61">
        <w:t xml:space="preserve"> </w:t>
      </w:r>
      <w:r w:rsidR="000E19FC">
        <w:t>by</w:t>
      </w:r>
      <w:r w:rsidR="00AD3F61">
        <w:t xml:space="preserve"> </w:t>
      </w:r>
      <w:r w:rsidR="00B108DF">
        <w:t xml:space="preserve">both </w:t>
      </w:r>
      <w:r w:rsidR="00AD3F61">
        <w:t xml:space="preserve">the </w:t>
      </w:r>
      <w:r w:rsidR="00356619">
        <w:t xml:space="preserve">residential care </w:t>
      </w:r>
      <w:r w:rsidR="00AD3F61">
        <w:t xml:space="preserve">sector and </w:t>
      </w:r>
      <w:r w:rsidR="009159BD">
        <w:t>also</w:t>
      </w:r>
      <w:r w:rsidR="00AD3F61">
        <w:t xml:space="preserve"> </w:t>
      </w:r>
      <w:r w:rsidR="00AD3F61" w:rsidRPr="009159BD">
        <w:t xml:space="preserve">external </w:t>
      </w:r>
      <w:r w:rsidR="000E19FC">
        <w:t>parties</w:t>
      </w:r>
      <w:r w:rsidR="00AD3F61">
        <w:t xml:space="preserve"> </w:t>
      </w:r>
      <w:r w:rsidR="00333FD9">
        <w:t xml:space="preserve">– </w:t>
      </w:r>
      <w:r w:rsidR="00AD3F61">
        <w:t xml:space="preserve">such as regulators and the </w:t>
      </w:r>
      <w:r w:rsidR="005F7D51">
        <w:t>communications and technology</w:t>
      </w:r>
      <w:r w:rsidR="00AD3F61">
        <w:t xml:space="preserve"> market</w:t>
      </w:r>
      <w:r w:rsidR="005F7D51">
        <w:t xml:space="preserve"> </w:t>
      </w:r>
      <w:r w:rsidR="00333FD9">
        <w:t>– who</w:t>
      </w:r>
      <w:r w:rsidR="00AD3F61">
        <w:t xml:space="preserve"> could be </w:t>
      </w:r>
      <w:r w:rsidR="005F7D51">
        <w:t xml:space="preserve">playing a key role in </w:t>
      </w:r>
      <w:r w:rsidR="00AD3F61">
        <w:t xml:space="preserve">driving change. </w:t>
      </w:r>
    </w:p>
    <w:p w14:paraId="518F01D2" w14:textId="4EC89AC4" w:rsidR="00AD3F61" w:rsidRPr="008D5CEC" w:rsidRDefault="00AD3F61" w:rsidP="00AD3F61">
      <w:r>
        <w:t xml:space="preserve">The research identified a range of </w:t>
      </w:r>
      <w:r w:rsidR="00927005">
        <w:t>conceptual</w:t>
      </w:r>
      <w:r>
        <w:t xml:space="preserve">, </w:t>
      </w:r>
      <w:r w:rsidR="000C70F9">
        <w:t>structural,</w:t>
      </w:r>
      <w:r>
        <w:t xml:space="preserve"> and practical barriers which were all inhibiting the prioritisation of </w:t>
      </w:r>
      <w:r w:rsidR="00925295">
        <w:t>connectivity</w:t>
      </w:r>
      <w:r>
        <w:t xml:space="preserve"> in residential care. </w:t>
      </w:r>
    </w:p>
    <w:p w14:paraId="7645B8F1" w14:textId="095ECC67" w:rsidR="00AD3F61" w:rsidRPr="00CB0BD5" w:rsidRDefault="00CA0224" w:rsidP="00AD3F61">
      <w:pPr>
        <w:pStyle w:val="Heading4"/>
      </w:pPr>
      <w:r>
        <w:t>Conceptual</w:t>
      </w:r>
      <w:r w:rsidR="00AD3F61">
        <w:t xml:space="preserve"> barriers</w:t>
      </w:r>
    </w:p>
    <w:p w14:paraId="195BFA6E" w14:textId="77777777" w:rsidR="008556FD" w:rsidRDefault="00AD3F61" w:rsidP="00AD3F61">
      <w:r>
        <w:t xml:space="preserve">Perhaps the most significant barrier to prioritisation was a lack of </w:t>
      </w:r>
      <w:r w:rsidRPr="7FF07D5A">
        <w:rPr>
          <w:b/>
          <w:bCs/>
        </w:rPr>
        <w:t>imagination</w:t>
      </w:r>
      <w:r>
        <w:t xml:space="preserve"> about what </w:t>
      </w:r>
      <w:r w:rsidRPr="7FF07D5A">
        <w:rPr>
          <w:i/>
          <w:iCs/>
        </w:rPr>
        <w:t xml:space="preserve">could </w:t>
      </w:r>
      <w:r>
        <w:t xml:space="preserve">be done to meet people’s needs through better connectivity. </w:t>
      </w:r>
    </w:p>
    <w:p w14:paraId="741AC18A" w14:textId="39946D10" w:rsidR="008556FD" w:rsidRPr="00F075DC" w:rsidRDefault="008556FD" w:rsidP="008556FD">
      <w:pPr>
        <w:rPr>
          <w:szCs w:val="20"/>
        </w:rPr>
      </w:pPr>
      <w:r>
        <w:t>Without an understanding of what residents’ unmet needs are</w:t>
      </w:r>
      <w:r w:rsidR="00EE0721">
        <w:t xml:space="preserve">, </w:t>
      </w:r>
      <w:r w:rsidR="00EE0721" w:rsidRPr="00E31311">
        <w:t>why</w:t>
      </w:r>
      <w:r w:rsidR="00EE0721">
        <w:rPr>
          <w:i/>
          <w:iCs/>
        </w:rPr>
        <w:t xml:space="preserve"> </w:t>
      </w:r>
      <w:r w:rsidR="00EE0721">
        <w:t xml:space="preserve">connectivity matters </w:t>
      </w:r>
      <w:r w:rsidR="008B7642">
        <w:t xml:space="preserve">(e.g. </w:t>
      </w:r>
      <w:r w:rsidR="00EE0721">
        <w:t xml:space="preserve">how residents’ lives could be transformed </w:t>
      </w:r>
      <w:r w:rsidR="00F713D1">
        <w:t>through improved connection</w:t>
      </w:r>
      <w:r w:rsidR="0062642D">
        <w:t xml:space="preserve">), </w:t>
      </w:r>
      <w:r>
        <w:t xml:space="preserve">and what the potential solutions to meet those needs might be, it is very hard for care homes to prioritise connectivity. </w:t>
      </w:r>
    </w:p>
    <w:p w14:paraId="46A99DE2" w14:textId="05B2E031" w:rsidR="008556FD" w:rsidRDefault="008556FD" w:rsidP="00AD3F61">
      <w:r>
        <w:t>Imagination is required to identify current problems in provision, conceive of what improved connectivity could look like for residents, and identify the services and technology required to get there.</w:t>
      </w:r>
    </w:p>
    <w:p w14:paraId="26976F95" w14:textId="7FF090C7" w:rsidR="002F2462" w:rsidRDefault="00DC3170" w:rsidP="00AD3F61">
      <w:r>
        <w:t>For example</w:t>
      </w:r>
      <w:r w:rsidR="00BB240E">
        <w:t>, h</w:t>
      </w:r>
      <w:r w:rsidR="002C55EA" w:rsidRPr="00160E79">
        <w:t xml:space="preserve">aving access to certain kinds of communications services and technology/devices is one thing, but without the imagination to know how </w:t>
      </w:r>
      <w:r w:rsidR="0091494E">
        <w:t>these</w:t>
      </w:r>
      <w:r w:rsidR="002C55EA" w:rsidRPr="00160E79">
        <w:t xml:space="preserve"> can be best </w:t>
      </w:r>
      <w:r w:rsidR="0091494E">
        <w:t>be</w:t>
      </w:r>
      <w:r w:rsidR="002C55EA" w:rsidRPr="00160E79">
        <w:t xml:space="preserve"> utilise</w:t>
      </w:r>
      <w:r w:rsidR="004B0127" w:rsidRPr="00160E79">
        <w:t>d</w:t>
      </w:r>
      <w:r w:rsidR="00EA458E" w:rsidRPr="00160E79">
        <w:t>, resident</w:t>
      </w:r>
      <w:r w:rsidR="00C026B2">
        <w:t>s’</w:t>
      </w:r>
      <w:r w:rsidR="002C55EA" w:rsidRPr="00160E79">
        <w:t xml:space="preserve"> needs</w:t>
      </w:r>
      <w:r w:rsidR="00EA458E" w:rsidRPr="00160E79">
        <w:t xml:space="preserve"> will remain unmet</w:t>
      </w:r>
      <w:r w:rsidR="004B0127" w:rsidRPr="00160E79">
        <w:t>.</w:t>
      </w:r>
    </w:p>
    <w:p w14:paraId="64F012C2" w14:textId="21DCBC52" w:rsidR="00AD3F61" w:rsidRPr="00CB0BD5" w:rsidRDefault="00AD3F61" w:rsidP="00AD3F61">
      <w:pPr>
        <w:pStyle w:val="Heading4"/>
      </w:pPr>
      <w:r>
        <w:t xml:space="preserve">Structural </w:t>
      </w:r>
      <w:r w:rsidR="00FC0D84">
        <w:t>barrier</w:t>
      </w:r>
      <w:r w:rsidR="00202CA6">
        <w:t>s</w:t>
      </w:r>
    </w:p>
    <w:p w14:paraId="690C7650" w14:textId="31146952" w:rsidR="00AD3F61" w:rsidRDefault="00AD3F61" w:rsidP="00AD3F61">
      <w:r>
        <w:t xml:space="preserve">No single </w:t>
      </w:r>
      <w:r w:rsidR="003F244E">
        <w:t>party</w:t>
      </w:r>
      <w:r>
        <w:t xml:space="preserve"> in the care system, be it communications </w:t>
      </w:r>
      <w:r w:rsidR="00BB7D91">
        <w:t>and technology</w:t>
      </w:r>
      <w:r>
        <w:t xml:space="preserve"> providers, residents, family</w:t>
      </w:r>
      <w:r w:rsidR="00BB7D91">
        <w:t xml:space="preserve"> and friends</w:t>
      </w:r>
      <w:r>
        <w:t xml:space="preserve">, frontline staff or management, </w:t>
      </w:r>
      <w:r w:rsidR="00D46A27" w:rsidRPr="00D416C8">
        <w:t>seemed to be fully aware of the benefits of connectivity, to have responsibility - or to be willing to take responsibility -</w:t>
      </w:r>
      <w:r w:rsidR="00D46A27">
        <w:t xml:space="preserve"> </w:t>
      </w:r>
      <w:r w:rsidRPr="00D416C8">
        <w:t>for</w:t>
      </w:r>
      <w:r>
        <w:t xml:space="preserve"> pushing for all the elements of connectivity that could help residents become more independent and have a greater quality of life. </w:t>
      </w:r>
    </w:p>
    <w:p w14:paraId="1E23D31A" w14:textId="56637CE9" w:rsidR="00AD3F61" w:rsidRDefault="00AD3F61" w:rsidP="00AD3F61">
      <w:r>
        <w:t xml:space="preserve">This reluctance to take responsibility was compounded by a lack of </w:t>
      </w:r>
      <w:r w:rsidRPr="003650A8">
        <w:rPr>
          <w:b/>
          <w:bCs/>
        </w:rPr>
        <w:t>measurement</w:t>
      </w:r>
      <w:r>
        <w:t xml:space="preserve"> when it came to connectivity in residential care. While some changes are </w:t>
      </w:r>
      <w:r w:rsidR="00C4119D">
        <w:t>happening</w:t>
      </w:r>
      <w:r>
        <w:t xml:space="preserve"> in terms of wider benchmarks around connectivity in care – in Scotland, for instance</w:t>
      </w:r>
      <w:r w:rsidR="00E404FC">
        <w:rPr>
          <w:rStyle w:val="FootnoteReference"/>
        </w:rPr>
        <w:footnoteReference w:id="2"/>
      </w:r>
      <w:r>
        <w:t xml:space="preserve"> </w:t>
      </w:r>
      <w:r w:rsidR="00F921D7">
        <w:rPr>
          <w:rStyle w:val="FootnoteReference"/>
        </w:rPr>
        <w:footnoteReference w:id="3"/>
      </w:r>
      <w:r>
        <w:t xml:space="preserve"> – most care home management teams and care home staff had a limited picture of what good </w:t>
      </w:r>
      <w:r w:rsidR="009D20A6">
        <w:t>connectivity</w:t>
      </w:r>
      <w:r>
        <w:t xml:space="preserve"> looked like. In fact, many homes were happy with their current connectivity offer, despite there being </w:t>
      </w:r>
      <w:r w:rsidR="00E371C0">
        <w:t xml:space="preserve">clear </w:t>
      </w:r>
      <w:r>
        <w:t xml:space="preserve">opportunities for improvement.  </w:t>
      </w:r>
    </w:p>
    <w:p w14:paraId="5F663F78" w14:textId="76B24FD0" w:rsidR="00AD3F61" w:rsidRDefault="00AD3F61" w:rsidP="00AD3F61">
      <w:r>
        <w:t>This meant that</w:t>
      </w:r>
      <w:r w:rsidR="00642AA7">
        <w:t>,</w:t>
      </w:r>
      <w:r>
        <w:t xml:space="preserve"> in many </w:t>
      </w:r>
      <w:r w:rsidR="009D20A6">
        <w:t>cases</w:t>
      </w:r>
      <w:r>
        <w:t xml:space="preserve">, connectivity was </w:t>
      </w:r>
      <w:r w:rsidR="009D20A6">
        <w:t>far</w:t>
      </w:r>
      <w:r>
        <w:t xml:space="preserve"> more limited than it could be. For example, management teams who were unable to imagine why improved connectivity was important, or what this would look like in practice, had often chosen inappropriate contracts and services, such as domestic Wi-Fi because </w:t>
      </w:r>
      <w:r w:rsidRPr="00FA25B8">
        <w:rPr>
          <w:i/>
          <w:iCs/>
        </w:rPr>
        <w:t>“no one uses it much”.</w:t>
      </w:r>
      <w:r>
        <w:t xml:space="preserve"> This wasn’t helped by a </w:t>
      </w:r>
      <w:r w:rsidRPr="00642AA7">
        <w:rPr>
          <w:b/>
        </w:rPr>
        <w:t>lack of engagement</w:t>
      </w:r>
      <w:r>
        <w:t xml:space="preserve"> </w:t>
      </w:r>
      <w:r w:rsidRPr="00642AA7">
        <w:rPr>
          <w:b/>
        </w:rPr>
        <w:t>with</w:t>
      </w:r>
      <w:r>
        <w:t xml:space="preserve"> </w:t>
      </w:r>
      <w:r w:rsidR="00CD5583" w:rsidRPr="00CD5583">
        <w:rPr>
          <w:b/>
          <w:bCs/>
        </w:rPr>
        <w:t>communications and technology providers</w:t>
      </w:r>
      <w:r w:rsidR="006E7737">
        <w:t>. M</w:t>
      </w:r>
      <w:r>
        <w:t>any homes struggled to identify the ‘right package’ for their resident</w:t>
      </w:r>
      <w:r w:rsidR="006E7737">
        <w:t>s’</w:t>
      </w:r>
      <w:r>
        <w:t xml:space="preserve"> needs and did not know where to start when it came to upgrading their services. </w:t>
      </w:r>
    </w:p>
    <w:p w14:paraId="709DD32E" w14:textId="77777777" w:rsidR="00AD3F61" w:rsidRPr="00CB0BD5" w:rsidRDefault="00AD3F61" w:rsidP="00AD3F61">
      <w:pPr>
        <w:pStyle w:val="Heading4"/>
      </w:pPr>
      <w:r w:rsidRPr="00CB0BD5">
        <w:t>Practical</w:t>
      </w:r>
      <w:r>
        <w:t xml:space="preserve"> barriers</w:t>
      </w:r>
    </w:p>
    <w:p w14:paraId="71BB7DD3" w14:textId="5EF69FD5" w:rsidR="00AD3F61" w:rsidRDefault="00AD3F61" w:rsidP="00AD3F61">
      <w:r>
        <w:t xml:space="preserve">There were also a range of practical barriers within care homes which hindered putting connectivity at the heart of care.  </w:t>
      </w:r>
    </w:p>
    <w:p w14:paraId="40D6FA11" w14:textId="6DBF3709" w:rsidR="00AD3F61" w:rsidRDefault="00AD3F61" w:rsidP="00AD3F61">
      <w:r w:rsidRPr="003650A8">
        <w:rPr>
          <w:b/>
        </w:rPr>
        <w:t>Staff knowledge, attitudes, and skills</w:t>
      </w:r>
      <w:r>
        <w:rPr>
          <w:b/>
        </w:rPr>
        <w:t xml:space="preserve"> </w:t>
      </w:r>
      <w:r w:rsidRPr="003650A8">
        <w:rPr>
          <w:bCs/>
        </w:rPr>
        <w:t>often presented problems in</w:t>
      </w:r>
      <w:r>
        <w:rPr>
          <w:b/>
        </w:rPr>
        <w:t xml:space="preserve"> </w:t>
      </w:r>
      <w:r w:rsidRPr="003650A8">
        <w:rPr>
          <w:bCs/>
        </w:rPr>
        <w:t>providing adequate support t</w:t>
      </w:r>
      <w:r w:rsidR="00E817F9">
        <w:rPr>
          <w:bCs/>
        </w:rPr>
        <w:t>o</w:t>
      </w:r>
      <w:r w:rsidRPr="003650A8">
        <w:rPr>
          <w:bCs/>
        </w:rPr>
        <w:t xml:space="preserve"> residents. </w:t>
      </w:r>
      <w:r w:rsidRPr="00746DA9">
        <w:t>Staff are best placed to understand resident need</w:t>
      </w:r>
      <w:r w:rsidRPr="003A3CB0">
        <w:t>. However,</w:t>
      </w:r>
      <w:r>
        <w:t xml:space="preserve"> they</w:t>
      </w:r>
      <w:r w:rsidRPr="00746DA9">
        <w:t xml:space="preserve"> often don’t see addressing connectivity needs as central to their role </w:t>
      </w:r>
      <w:r>
        <w:t>as they</w:t>
      </w:r>
      <w:r w:rsidRPr="00746DA9">
        <w:t xml:space="preserve"> have not been given the </w:t>
      </w:r>
      <w:r w:rsidR="00DE05E1">
        <w:t>relevant</w:t>
      </w:r>
      <w:r w:rsidRPr="00746DA9">
        <w:t xml:space="preserve"> training</w:t>
      </w:r>
      <w:r w:rsidR="00DE05E1">
        <w:t xml:space="preserve"> and</w:t>
      </w:r>
      <w:r w:rsidRPr="00746DA9">
        <w:t xml:space="preserve"> skills</w:t>
      </w:r>
      <w:r w:rsidR="00C9591E">
        <w:t>,</w:t>
      </w:r>
      <w:r w:rsidRPr="00746DA9">
        <w:t xml:space="preserve"> or </w:t>
      </w:r>
      <w:r w:rsidR="00C9591E">
        <w:t xml:space="preserve">are </w:t>
      </w:r>
      <w:r w:rsidR="009C1AA1">
        <w:t>not motivated</w:t>
      </w:r>
      <w:r w:rsidRPr="00746DA9">
        <w:t xml:space="preserve"> to </w:t>
      </w:r>
      <w:r>
        <w:t xml:space="preserve">do so. </w:t>
      </w:r>
      <w:r w:rsidR="007B0131">
        <w:t>Despite</w:t>
      </w:r>
      <w:r>
        <w:t xml:space="preserve"> being closest to the residents, </w:t>
      </w:r>
      <w:r w:rsidR="007B0131">
        <w:t xml:space="preserve">they are also </w:t>
      </w:r>
      <w:r>
        <w:t xml:space="preserve">often limited by an unwieldy decision-making structure that doesn’t empower them to make decisions </w:t>
      </w:r>
      <w:r w:rsidR="00312FBE">
        <w:t>around</w:t>
      </w:r>
      <w:r>
        <w:t xml:space="preserve"> </w:t>
      </w:r>
      <w:r w:rsidR="00230A31">
        <w:t>residents’</w:t>
      </w:r>
      <w:r>
        <w:t xml:space="preserve"> connectivity needs. </w:t>
      </w:r>
      <w:r w:rsidRPr="00746DA9">
        <w:t xml:space="preserve"> </w:t>
      </w:r>
      <w:r w:rsidRPr="003A3CB0">
        <w:t xml:space="preserve"> </w:t>
      </w:r>
    </w:p>
    <w:p w14:paraId="55A36A4B" w14:textId="38512843" w:rsidR="00E55C31" w:rsidRPr="00E55C31" w:rsidRDefault="00AD3F61" w:rsidP="00AD3F61">
      <w:r w:rsidRPr="009E6719">
        <w:t>There are</w:t>
      </w:r>
      <w:r>
        <w:t xml:space="preserve"> also</w:t>
      </w:r>
      <w:r w:rsidRPr="009E6719">
        <w:t xml:space="preserve"> limitations when it comes to </w:t>
      </w:r>
      <w:r w:rsidRPr="003650A8">
        <w:rPr>
          <w:b/>
          <w:bCs/>
        </w:rPr>
        <w:t>space and place</w:t>
      </w:r>
      <w:r w:rsidR="00632A84">
        <w:t>. B</w:t>
      </w:r>
      <w:r w:rsidRPr="009E6719">
        <w:t>uildings, geography</w:t>
      </w:r>
      <w:r w:rsidR="007B0131">
        <w:t xml:space="preserve"> and</w:t>
      </w:r>
      <w:r w:rsidRPr="009E6719">
        <w:t xml:space="preserve"> topograph</w:t>
      </w:r>
      <w:r>
        <w:t xml:space="preserve">y </w:t>
      </w:r>
      <w:r w:rsidR="007B0131">
        <w:t xml:space="preserve">can </w:t>
      </w:r>
      <w:r>
        <w:t xml:space="preserve">all present </w:t>
      </w:r>
      <w:r w:rsidR="00632A84">
        <w:t xml:space="preserve">real </w:t>
      </w:r>
      <w:r w:rsidRPr="009E6719">
        <w:t>challenges to connectivity</w:t>
      </w:r>
      <w:r w:rsidR="00632A84">
        <w:t>, however</w:t>
      </w:r>
      <w:r w:rsidRPr="009E6719">
        <w:t xml:space="preserve"> there is </w:t>
      </w:r>
      <w:r w:rsidR="002F1BFE">
        <w:t>often</w:t>
      </w:r>
      <w:r w:rsidRPr="009E6719">
        <w:t xml:space="preserve"> a lack of understanding or attention paid to how </w:t>
      </w:r>
      <w:r w:rsidR="00424D1D">
        <w:t>inhibiting</w:t>
      </w:r>
      <w:r w:rsidRPr="009E6719">
        <w:t xml:space="preserve"> these barriers are</w:t>
      </w:r>
      <w:r w:rsidR="0075119A">
        <w:t>,</w:t>
      </w:r>
      <w:r w:rsidRPr="009E6719">
        <w:t xml:space="preserve"> or how they might be overcome.</w:t>
      </w:r>
    </w:p>
    <w:p w14:paraId="422BD706" w14:textId="5F71AB14" w:rsidR="00695983" w:rsidRDefault="00695983" w:rsidP="00695983">
      <w:pPr>
        <w:pStyle w:val="Heading3"/>
      </w:pPr>
      <w:r>
        <w:t xml:space="preserve">Opportunities to improve connectivity and </w:t>
      </w:r>
      <w:r w:rsidR="00C95617">
        <w:t xml:space="preserve">aim for </w:t>
      </w:r>
      <w:r>
        <w:t>connection</w:t>
      </w:r>
    </w:p>
    <w:p w14:paraId="36738C50" w14:textId="077AB1B2" w:rsidR="00695983" w:rsidRPr="0017161F" w:rsidRDefault="00695983" w:rsidP="00695983">
      <w:r>
        <w:t xml:space="preserve">Physical health is understandably a priority for care homes, meaning physical needs are often focused on above all else. </w:t>
      </w:r>
      <w:r w:rsidR="00BC607B">
        <w:t>T</w:t>
      </w:r>
      <w:r>
        <w:t xml:space="preserve">he same attention isn’t paid to </w:t>
      </w:r>
      <w:r w:rsidR="00EC079F">
        <w:t>resident</w:t>
      </w:r>
      <w:r w:rsidR="00C832C1">
        <w:t>s’</w:t>
      </w:r>
      <w:r>
        <w:t xml:space="preserve"> needs </w:t>
      </w:r>
      <w:r w:rsidR="00C832C1">
        <w:t xml:space="preserve">around </w:t>
      </w:r>
      <w:r>
        <w:t xml:space="preserve">connection despite </w:t>
      </w:r>
      <w:r w:rsidR="003D746C">
        <w:t>how important</w:t>
      </w:r>
      <w:r>
        <w:t xml:space="preserve"> this </w:t>
      </w:r>
      <w:r w:rsidR="003D746C">
        <w:t>is</w:t>
      </w:r>
      <w:r>
        <w:t xml:space="preserve"> in maintaining wellbeing. For Jimmy, his Amazon </w:t>
      </w:r>
      <w:r w:rsidR="00FA25B8">
        <w:t>E</w:t>
      </w:r>
      <w:r>
        <w:t xml:space="preserve">cho </w:t>
      </w:r>
      <w:r w:rsidR="000D0467">
        <w:t>is</w:t>
      </w:r>
      <w:r>
        <w:t xml:space="preserve"> not a luxury. It </w:t>
      </w:r>
      <w:r w:rsidR="000D0467">
        <w:t>is</w:t>
      </w:r>
      <w:r>
        <w:t xml:space="preserve"> as key to his quality of life as any other aid </w:t>
      </w:r>
      <w:r w:rsidR="00E175D8">
        <w:t>or adapt</w:t>
      </w:r>
      <w:r w:rsidR="00AA698D">
        <w:t>at</w:t>
      </w:r>
      <w:r w:rsidR="00E175D8">
        <w:t>ion</w:t>
      </w:r>
      <w:r>
        <w:t xml:space="preserve"> – be that a handrail or a wheelchair accessible ramp. </w:t>
      </w:r>
    </w:p>
    <w:p w14:paraId="09DABBBF" w14:textId="4DC98493" w:rsidR="00695983" w:rsidRDefault="00695983" w:rsidP="00695983">
      <w:r>
        <w:t>So how do we overcome these barriers to improving connectivity and mak</w:t>
      </w:r>
      <w:r w:rsidR="0043709C">
        <w:t>e sure connection is</w:t>
      </w:r>
      <w:r>
        <w:t xml:space="preserve"> a priority for care homes? </w:t>
      </w:r>
    </w:p>
    <w:p w14:paraId="66752A82" w14:textId="4A524D1F" w:rsidR="00A60987" w:rsidRPr="00B11BDB" w:rsidRDefault="00695983" w:rsidP="00695983">
      <w:pPr>
        <w:rPr>
          <w:b/>
        </w:rPr>
      </w:pPr>
      <w:r>
        <w:t>There are</w:t>
      </w:r>
      <w:r w:rsidR="002312E0">
        <w:t xml:space="preserve"> some key</w:t>
      </w:r>
      <w:r>
        <w:t xml:space="preserve"> things that </w:t>
      </w:r>
      <w:r w:rsidR="00F672AA">
        <w:t>can</w:t>
      </w:r>
      <w:r>
        <w:t xml:space="preserve"> be done</w:t>
      </w:r>
      <w:r w:rsidR="0078152F">
        <w:t xml:space="preserve">. </w:t>
      </w:r>
      <w:r w:rsidR="00777549">
        <w:t>Though all parties should be involved, t</w:t>
      </w:r>
      <w:r w:rsidR="001B5216">
        <w:t xml:space="preserve">here are particularly strong opportunities for </w:t>
      </w:r>
      <w:r w:rsidR="00A60987" w:rsidRPr="00E8622C">
        <w:t>communications and technology providers</w:t>
      </w:r>
      <w:r w:rsidR="00433F26">
        <w:t>, regulators and governments, and care homes themselves</w:t>
      </w:r>
      <w:r w:rsidR="00777549">
        <w:t>:</w:t>
      </w:r>
      <w:r w:rsidR="00A60987">
        <w:t xml:space="preserve"> </w:t>
      </w:r>
    </w:p>
    <w:p w14:paraId="5A6D5E58" w14:textId="2082E8B9" w:rsidR="00695983" w:rsidRPr="00B72432" w:rsidRDefault="00695983" w:rsidP="00B11BDB">
      <w:pPr>
        <w:pStyle w:val="ListParagraph"/>
        <w:numPr>
          <w:ilvl w:val="0"/>
          <w:numId w:val="25"/>
        </w:numPr>
      </w:pPr>
      <w:r w:rsidRPr="002056F6">
        <w:rPr>
          <w:b/>
        </w:rPr>
        <w:t>Expecting connection</w:t>
      </w:r>
      <w:r>
        <w:t xml:space="preserve"> – raising expectations held by residents, family and care home staff by setting clearer expectations on what ‘high quality’ connectivity looks like in adult residential care</w:t>
      </w:r>
      <w:r w:rsidR="002056F6">
        <w:t>.</w:t>
      </w:r>
      <w:r w:rsidRPr="00B72432">
        <w:t xml:space="preserve"> </w:t>
      </w:r>
    </w:p>
    <w:p w14:paraId="30C92A0A" w14:textId="344C83A1" w:rsidR="00695983" w:rsidRPr="00B72432" w:rsidRDefault="00695983" w:rsidP="00254C62">
      <w:pPr>
        <w:pStyle w:val="ListParagraph"/>
        <w:numPr>
          <w:ilvl w:val="0"/>
          <w:numId w:val="18"/>
        </w:numPr>
      </w:pPr>
      <w:r w:rsidRPr="002056F6">
        <w:rPr>
          <w:b/>
        </w:rPr>
        <w:t>Sparking imagination</w:t>
      </w:r>
      <w:r w:rsidRPr="00B72432">
        <w:t xml:space="preserve"> </w:t>
      </w:r>
      <w:r>
        <w:t>– encouraging innovation and demonstrating what is possible in terms of delivering connectivity in care</w:t>
      </w:r>
      <w:r w:rsidR="002056F6">
        <w:t>.</w:t>
      </w:r>
      <w:r>
        <w:t xml:space="preserve"> </w:t>
      </w:r>
    </w:p>
    <w:p w14:paraId="305E93D5" w14:textId="13DE2379" w:rsidR="00695983" w:rsidRPr="00B72432" w:rsidRDefault="00695983" w:rsidP="00254C62">
      <w:pPr>
        <w:pStyle w:val="ListParagraph"/>
        <w:numPr>
          <w:ilvl w:val="0"/>
          <w:numId w:val="18"/>
        </w:numPr>
      </w:pPr>
      <w:r w:rsidRPr="002056F6">
        <w:rPr>
          <w:b/>
        </w:rPr>
        <w:t>Filling the responsibility gap</w:t>
      </w:r>
      <w:r>
        <w:t xml:space="preserve"> – ensuring there is clarity about which part</w:t>
      </w:r>
      <w:r w:rsidR="00F02992">
        <w:t xml:space="preserve">ies </w:t>
      </w:r>
      <w:r w:rsidR="00C3133A">
        <w:t xml:space="preserve">(residents, friends and family, care staff and management, regulators, communications and technology providers) </w:t>
      </w:r>
      <w:r w:rsidR="00F02992">
        <w:t>are</w:t>
      </w:r>
      <w:r>
        <w:t xml:space="preserve"> responsible for driving improvement</w:t>
      </w:r>
      <w:r w:rsidR="00F02992">
        <w:t>.</w:t>
      </w:r>
    </w:p>
    <w:p w14:paraId="375A0FD2" w14:textId="36087139" w:rsidR="00695983" w:rsidRDefault="00695983" w:rsidP="00254C62">
      <w:pPr>
        <w:pStyle w:val="ListParagraph"/>
        <w:numPr>
          <w:ilvl w:val="0"/>
          <w:numId w:val="18"/>
        </w:numPr>
      </w:pPr>
      <w:r w:rsidRPr="006F2234">
        <w:rPr>
          <w:b/>
        </w:rPr>
        <w:t>Redefining connectivity</w:t>
      </w:r>
      <w:r>
        <w:t xml:space="preserve"> – clarifying that high quality connectivity is more than simply providing a Wi-Fi connection, but includes all the necessary components to enable residents to have a connected life</w:t>
      </w:r>
      <w:r w:rsidR="00BE07B1">
        <w:t>.</w:t>
      </w:r>
    </w:p>
    <w:p w14:paraId="645E2766" w14:textId="1D09596B" w:rsidR="00F12784" w:rsidRPr="0070385F" w:rsidRDefault="00695983" w:rsidP="00254C62">
      <w:pPr>
        <w:pStyle w:val="ListParagraph"/>
        <w:numPr>
          <w:ilvl w:val="0"/>
          <w:numId w:val="18"/>
        </w:numPr>
      </w:pPr>
      <w:r w:rsidRPr="00432963">
        <w:rPr>
          <w:b/>
        </w:rPr>
        <w:t>Improving skills</w:t>
      </w:r>
      <w:r>
        <w:t xml:space="preserve"> – supporting frontline and management teams in care to better understand the role of connectivity services, to engage with </w:t>
      </w:r>
      <w:r w:rsidR="00CD5583" w:rsidRPr="00CD5583">
        <w:t>communications and technology providers</w:t>
      </w:r>
      <w:r>
        <w:t xml:space="preserve"> around these products and </w:t>
      </w:r>
      <w:r w:rsidR="00DE04A6">
        <w:t>services</w:t>
      </w:r>
      <w:r>
        <w:t xml:space="preserve"> and support residents to meet their connection needs</w:t>
      </w:r>
      <w:r w:rsidR="00432963">
        <w:t>.</w:t>
      </w:r>
      <w:r>
        <w:t xml:space="preserve"> </w:t>
      </w:r>
    </w:p>
    <w:p w14:paraId="2EB816CE" w14:textId="77777777" w:rsidR="00F12784" w:rsidRPr="00B72432" w:rsidRDefault="00F12784" w:rsidP="00F12784"/>
    <w:p w14:paraId="31CFD848" w14:textId="01167A5E" w:rsidR="00695983" w:rsidRDefault="00695983" w:rsidP="00695983">
      <w:pPr>
        <w:pStyle w:val="Sectionbreak"/>
      </w:pPr>
      <w:r>
        <w:t>1: Connectivity and connection</w:t>
      </w:r>
      <w:r w:rsidR="0033751E">
        <w:t>:</w:t>
      </w:r>
      <w:r>
        <w:t xml:space="preserve"> making or breaking quality of life</w:t>
      </w:r>
    </w:p>
    <w:p w14:paraId="0881D73F" w14:textId="1E1A412F" w:rsidR="001F0CCD" w:rsidRDefault="001F0CCD" w:rsidP="001F0CCD">
      <w:pPr>
        <w:pStyle w:val="Heading2"/>
      </w:pPr>
      <w:r>
        <w:t>Context, objectives and scope</w:t>
      </w:r>
    </w:p>
    <w:p w14:paraId="752A0C4D" w14:textId="265B0648" w:rsidR="003A56A9" w:rsidRDefault="003A56A9" w:rsidP="003A56A9">
      <w:r>
        <w:t xml:space="preserve">There are currently </w:t>
      </w:r>
      <w:r w:rsidR="00903996">
        <w:t xml:space="preserve">over </w:t>
      </w:r>
      <w:r>
        <w:t>400,000 people living in care in the UK</w:t>
      </w:r>
      <w:r>
        <w:rPr>
          <w:rStyle w:val="FootnoteReference"/>
        </w:rPr>
        <w:footnoteReference w:id="4"/>
      </w:r>
      <w:r>
        <w:t xml:space="preserve">. These people are inherently more isolated than the rest of society – from their friends, family, and the life they knew previously. </w:t>
      </w:r>
    </w:p>
    <w:p w14:paraId="47A1C5C8" w14:textId="047BC448" w:rsidR="001F4929" w:rsidRDefault="00DF7A53" w:rsidP="00A31688">
      <w:pPr>
        <w:ind w:left="720"/>
        <w:rPr>
          <w:i/>
          <w:iCs/>
        </w:rPr>
      </w:pPr>
      <w:r w:rsidRPr="00AA762F">
        <w:rPr>
          <w:i/>
        </w:rPr>
        <w:t xml:space="preserve">“Nobody’s been in really, we can’t invite outsiders in. </w:t>
      </w:r>
      <w:r w:rsidR="00EE1C11" w:rsidRPr="00AA762F">
        <w:rPr>
          <w:i/>
        </w:rPr>
        <w:t>I have got some friends dotted around but they can</w:t>
      </w:r>
      <w:r w:rsidR="00147866" w:rsidRPr="00AA762F">
        <w:rPr>
          <w:i/>
        </w:rPr>
        <w:t>’t</w:t>
      </w:r>
      <w:r w:rsidR="00EE1C11" w:rsidRPr="00AA762F">
        <w:rPr>
          <w:i/>
        </w:rPr>
        <w:t xml:space="preserve"> come in anymore”</w:t>
      </w:r>
      <w:r w:rsidR="00EE1C11">
        <w:t xml:space="preserve"> – </w:t>
      </w:r>
      <w:r w:rsidR="00B20E05" w:rsidRPr="00AD54F2">
        <w:rPr>
          <w:b/>
        </w:rPr>
        <w:t xml:space="preserve">Hayley, </w:t>
      </w:r>
      <w:r w:rsidR="00EE1C11" w:rsidRPr="00AD54F2">
        <w:rPr>
          <w:b/>
        </w:rPr>
        <w:t xml:space="preserve">Resident, </w:t>
      </w:r>
      <w:r w:rsidR="001A02C5">
        <w:rPr>
          <w:b/>
          <w:bCs/>
        </w:rPr>
        <w:t xml:space="preserve">chain-managed care home in </w:t>
      </w:r>
      <w:r w:rsidR="00EE1C11" w:rsidRPr="003116F4">
        <w:rPr>
          <w:b/>
        </w:rPr>
        <w:t>England</w:t>
      </w:r>
    </w:p>
    <w:p w14:paraId="1BB55AFB" w14:textId="1B25A7F8" w:rsidR="00692ED6" w:rsidRPr="00A63FAD" w:rsidRDefault="00692ED6" w:rsidP="00A31688">
      <w:pPr>
        <w:ind w:left="720"/>
        <w:rPr>
          <w:i/>
          <w:iCs/>
        </w:rPr>
      </w:pPr>
      <w:r>
        <w:t>“</w:t>
      </w:r>
      <w:r w:rsidRPr="00AA762F">
        <w:rPr>
          <w:i/>
        </w:rPr>
        <w:t>This year has ruined so much for so many people, especially the elderly</w:t>
      </w:r>
      <w:r w:rsidR="00B20E05" w:rsidRPr="00AA762F">
        <w:rPr>
          <w:i/>
        </w:rPr>
        <w:t xml:space="preserve">. But it was a big issue before </w:t>
      </w:r>
      <w:r w:rsidR="00AF6657" w:rsidRPr="00AA762F">
        <w:rPr>
          <w:i/>
        </w:rPr>
        <w:t>C</w:t>
      </w:r>
      <w:r w:rsidR="004E7A36">
        <w:rPr>
          <w:i/>
        </w:rPr>
        <w:t>OVID</w:t>
      </w:r>
      <w:r w:rsidR="00B20E05" w:rsidRPr="00AA762F">
        <w:rPr>
          <w:i/>
        </w:rPr>
        <w:t>…</w:t>
      </w:r>
      <w:r w:rsidR="004E7A36">
        <w:rPr>
          <w:i/>
        </w:rPr>
        <w:t xml:space="preserve"> </w:t>
      </w:r>
      <w:r w:rsidR="00AF6657" w:rsidRPr="00AA762F">
        <w:rPr>
          <w:i/>
        </w:rPr>
        <w:t>C</w:t>
      </w:r>
      <w:r w:rsidR="004E7A36">
        <w:rPr>
          <w:i/>
        </w:rPr>
        <w:t>OVID</w:t>
      </w:r>
      <w:r w:rsidR="00B20E05" w:rsidRPr="00AA762F">
        <w:rPr>
          <w:i/>
        </w:rPr>
        <w:t xml:space="preserve"> has just shone a light on it</w:t>
      </w:r>
      <w:r w:rsidR="0047386C">
        <w:t xml:space="preserve">” </w:t>
      </w:r>
      <w:r w:rsidR="00A63FAD">
        <w:rPr>
          <w:i/>
          <w:iCs/>
        </w:rPr>
        <w:t xml:space="preserve">– </w:t>
      </w:r>
      <w:r w:rsidR="00A63FAD" w:rsidRPr="00AA762F">
        <w:rPr>
          <w:b/>
        </w:rPr>
        <w:t xml:space="preserve">Care home manager, </w:t>
      </w:r>
      <w:r w:rsidR="00A05F9F">
        <w:rPr>
          <w:b/>
          <w:bCs/>
        </w:rPr>
        <w:t xml:space="preserve">small care home managed by a small care group in </w:t>
      </w:r>
      <w:r w:rsidR="00FF20EE">
        <w:rPr>
          <w:b/>
          <w:bCs/>
        </w:rPr>
        <w:t xml:space="preserve">North West </w:t>
      </w:r>
      <w:r w:rsidR="00A63FAD" w:rsidRPr="00AA762F">
        <w:rPr>
          <w:b/>
        </w:rPr>
        <w:t>England</w:t>
      </w:r>
    </w:p>
    <w:p w14:paraId="30BA7F5D" w14:textId="65F4F75E" w:rsidR="00062B17" w:rsidRDefault="003A56A9" w:rsidP="003A56A9">
      <w:r>
        <w:t xml:space="preserve">As a result, their need for connection </w:t>
      </w:r>
      <w:r w:rsidR="00B3439D">
        <w:t xml:space="preserve">is </w:t>
      </w:r>
      <w:r w:rsidR="00477654">
        <w:t>potentially more significant</w:t>
      </w:r>
      <w:r w:rsidR="00C11568">
        <w:t xml:space="preserve"> than</w:t>
      </w:r>
      <w:r>
        <w:t xml:space="preserve"> many in the general populace, as they have more to gain from being connected to the outside world. </w:t>
      </w:r>
    </w:p>
    <w:p w14:paraId="1E62A4C5" w14:textId="0EA99636" w:rsidR="00062B17" w:rsidRPr="00AA762F" w:rsidRDefault="00062B17" w:rsidP="00062B17">
      <w:pPr>
        <w:ind w:left="720"/>
        <w:rPr>
          <w:b/>
          <w:i/>
        </w:rPr>
      </w:pPr>
      <w:r w:rsidRPr="00AA762F">
        <w:rPr>
          <w:i/>
        </w:rPr>
        <w:t>“The most important thing we do for residents</w:t>
      </w:r>
      <w:r w:rsidR="00BE6C46" w:rsidRPr="00AA762F">
        <w:rPr>
          <w:i/>
        </w:rPr>
        <w:t>’ [wellbeing]</w:t>
      </w:r>
      <w:r w:rsidRPr="00AA762F">
        <w:rPr>
          <w:i/>
        </w:rPr>
        <w:t xml:space="preserve"> is helping them overcome their loneliness. You suddenly become someone’s family”</w:t>
      </w:r>
      <w:r>
        <w:t xml:space="preserve"> </w:t>
      </w:r>
      <w:r w:rsidR="00B64E49">
        <w:t>–</w:t>
      </w:r>
      <w:r>
        <w:t xml:space="preserve"> </w:t>
      </w:r>
      <w:r w:rsidR="00B64E49" w:rsidRPr="00AA762F">
        <w:rPr>
          <w:b/>
        </w:rPr>
        <w:t xml:space="preserve">Care home manager, </w:t>
      </w:r>
      <w:r w:rsidR="006C2338">
        <w:rPr>
          <w:b/>
          <w:bCs/>
        </w:rPr>
        <w:t>medium</w:t>
      </w:r>
      <w:r w:rsidR="0068268E">
        <w:rPr>
          <w:b/>
          <w:bCs/>
        </w:rPr>
        <w:t>-</w:t>
      </w:r>
      <w:r w:rsidR="006C2338">
        <w:rPr>
          <w:b/>
          <w:bCs/>
        </w:rPr>
        <w:t xml:space="preserve">sized </w:t>
      </w:r>
      <w:r w:rsidR="003150BE">
        <w:rPr>
          <w:b/>
          <w:bCs/>
        </w:rPr>
        <w:t xml:space="preserve">independent care home in </w:t>
      </w:r>
      <w:r w:rsidR="006F1563" w:rsidRPr="00AA762F">
        <w:rPr>
          <w:b/>
        </w:rPr>
        <w:t>Wales</w:t>
      </w:r>
    </w:p>
    <w:p w14:paraId="6926CE0C" w14:textId="5F535895" w:rsidR="003A56A9" w:rsidRDefault="003A56A9" w:rsidP="003A56A9">
      <w:r>
        <w:t xml:space="preserve">Communications services and technology can </w:t>
      </w:r>
      <w:r w:rsidR="00E86FCC">
        <w:t xml:space="preserve">be </w:t>
      </w:r>
      <w:r w:rsidR="00667B80">
        <w:t xml:space="preserve">crucial in helping to </w:t>
      </w:r>
      <w:r>
        <w:t>meet this need</w:t>
      </w:r>
      <w:r w:rsidR="001E357F">
        <w:t>. This</w:t>
      </w:r>
      <w:r w:rsidR="00667B80">
        <w:t xml:space="preserve"> means that c</w:t>
      </w:r>
      <w:r w:rsidR="009479DE">
        <w:t>ommunications service</w:t>
      </w:r>
      <w:r w:rsidR="00DF2978">
        <w:t xml:space="preserve"> providers and technology providers, alongside regulators, </w:t>
      </w:r>
      <w:r w:rsidR="0096595E">
        <w:t xml:space="preserve">have a </w:t>
      </w:r>
      <w:r w:rsidR="00172A74">
        <w:t xml:space="preserve">key role to play in </w:t>
      </w:r>
      <w:r w:rsidR="00E8328C">
        <w:t xml:space="preserve">keeping these people </w:t>
      </w:r>
      <w:r w:rsidR="003F4DE9">
        <w:t xml:space="preserve">both </w:t>
      </w:r>
      <w:r w:rsidR="00E8328C">
        <w:t>connected</w:t>
      </w:r>
      <w:r w:rsidR="003F4DE9">
        <w:t xml:space="preserve"> with and </w:t>
      </w:r>
      <w:r w:rsidR="00AE0996">
        <w:t>contributing to life outside the care home.</w:t>
      </w:r>
    </w:p>
    <w:p w14:paraId="10BB87BE" w14:textId="0EE3DF24" w:rsidR="003A56A9" w:rsidRPr="00C27155" w:rsidRDefault="008D53E5" w:rsidP="003A56A9">
      <w:bookmarkStart w:id="0" w:name="_Hlk74227327"/>
      <w:r>
        <w:t xml:space="preserve">This </w:t>
      </w:r>
      <w:r w:rsidR="00400CBB">
        <w:t xml:space="preserve">idea </w:t>
      </w:r>
      <w:r>
        <w:t>was</w:t>
      </w:r>
      <w:r w:rsidR="003A56A9">
        <w:t xml:space="preserve"> the basis </w:t>
      </w:r>
      <w:r w:rsidR="00400CBB">
        <w:t>of</w:t>
      </w:r>
      <w:r w:rsidR="003A56A9">
        <w:t xml:space="preserve"> this work</w:t>
      </w:r>
      <w:r w:rsidR="00400CBB">
        <w:t>, t</w:t>
      </w:r>
      <w:r w:rsidR="003A56A9" w:rsidRPr="00C27155">
        <w:t xml:space="preserve">he </w:t>
      </w:r>
      <w:r w:rsidR="00886BD4">
        <w:t xml:space="preserve">overarching </w:t>
      </w:r>
      <w:r w:rsidR="003A56A9" w:rsidRPr="00C27155">
        <w:t>objective</w:t>
      </w:r>
      <w:r w:rsidR="00400CBB">
        <w:t xml:space="preserve"> of which</w:t>
      </w:r>
      <w:r w:rsidR="003A56A9" w:rsidRPr="00C27155">
        <w:t xml:space="preserve"> was to better understand the needs and experiences of users of communications services who live in residential care. More specifically, we worked to: </w:t>
      </w:r>
    </w:p>
    <w:p w14:paraId="05532E49" w14:textId="77777777" w:rsidR="003A56A9" w:rsidRPr="00C27155" w:rsidRDefault="003A56A9" w:rsidP="00DA028B">
      <w:pPr>
        <w:pStyle w:val="ListParagraph"/>
      </w:pPr>
      <w:r w:rsidRPr="00C27155">
        <w:t xml:space="preserve">Explore the degree to which residents’ needs </w:t>
      </w:r>
      <w:r w:rsidRPr="00DA028B">
        <w:t>are</w:t>
      </w:r>
      <w:r w:rsidRPr="00C27155">
        <w:t xml:space="preserve"> being met </w:t>
      </w:r>
    </w:p>
    <w:p w14:paraId="63236B14" w14:textId="77777777" w:rsidR="003A56A9" w:rsidRPr="00C27155" w:rsidRDefault="003A56A9" w:rsidP="00DA028B">
      <w:pPr>
        <w:pStyle w:val="ListParagraph"/>
      </w:pPr>
      <w:r w:rsidRPr="00C27155">
        <w:t xml:space="preserve">Understand what more could be done to ensure digital inclusion for these people in our society </w:t>
      </w:r>
    </w:p>
    <w:p w14:paraId="60CFBFD2" w14:textId="7459F70F" w:rsidR="003A56A9" w:rsidRPr="00C27155" w:rsidRDefault="003A56A9" w:rsidP="00DA028B">
      <w:pPr>
        <w:pStyle w:val="ListParagraph"/>
      </w:pPr>
      <w:r w:rsidRPr="00C27155">
        <w:t xml:space="preserve">Understand the barriers </w:t>
      </w:r>
      <w:r w:rsidR="00A56685">
        <w:t>faced by</w:t>
      </w:r>
      <w:r w:rsidRPr="00C27155">
        <w:t xml:space="preserve"> people living </w:t>
      </w:r>
      <w:r w:rsidR="00A56685">
        <w:t>in residential care around</w:t>
      </w:r>
      <w:r w:rsidRPr="00C27155">
        <w:t xml:space="preserve"> accessing a choice of a</w:t>
      </w:r>
      <w:r w:rsidR="00D34479">
        <w:t>ccessible, a</w:t>
      </w:r>
      <w:r w:rsidRPr="00C27155">
        <w:t xml:space="preserve">ffordable, reliable communications services – and what more can be done to address these barriers </w:t>
      </w:r>
    </w:p>
    <w:p w14:paraId="1CFEC82A" w14:textId="6A0E766B" w:rsidR="003A56A9" w:rsidRDefault="003A56A9" w:rsidP="003A56A9">
      <w:r>
        <w:t>The research considered a broad range of communication services, including radio, landline phones, mobile phones, TV and internet connections. These services were explored with several key audiences: adults living in residential care</w:t>
      </w:r>
      <w:r>
        <w:rPr>
          <w:rStyle w:val="FootnoteReference"/>
        </w:rPr>
        <w:footnoteReference w:id="5"/>
      </w:r>
      <w:r>
        <w:t xml:space="preserve">, their friends and family members, frontline staff, and care home management. In terms of the types of care home, this work included </w:t>
      </w:r>
      <w:r w:rsidR="00663597">
        <w:t>homes</w:t>
      </w:r>
      <w:r>
        <w:t xml:space="preserve"> supporting: </w:t>
      </w:r>
      <w:r w:rsidR="001A22F6">
        <w:t>de</w:t>
      </w:r>
      <w:r>
        <w:t xml:space="preserve">mentia care, </w:t>
      </w:r>
      <w:r w:rsidR="001F5985">
        <w:t xml:space="preserve">elderly residential care, </w:t>
      </w:r>
      <w:r>
        <w:t>nursing care, adults with learning disabilities</w:t>
      </w:r>
      <w:r w:rsidR="002B790F">
        <w:t xml:space="preserve"> and autism</w:t>
      </w:r>
      <w:r>
        <w:t xml:space="preserve">, adults with physical disabilities </w:t>
      </w:r>
      <w:r w:rsidR="005A33D3">
        <w:t xml:space="preserve">and sensory impairments, </w:t>
      </w:r>
      <w:r>
        <w:t xml:space="preserve">and adults with poor mental health.  </w:t>
      </w:r>
      <w:bookmarkEnd w:id="0"/>
    </w:p>
    <w:p w14:paraId="41B1EA6B" w14:textId="42517FEC" w:rsidR="00A16B09" w:rsidRDefault="00A16B09" w:rsidP="00A16B09">
      <w:pPr>
        <w:pStyle w:val="Heading2"/>
      </w:pPr>
      <w:r>
        <w:t>Method</w:t>
      </w:r>
    </w:p>
    <w:p w14:paraId="158B8032" w14:textId="3435C7C1" w:rsidR="00D75153" w:rsidRDefault="00D75153" w:rsidP="00D75153">
      <w:pPr>
        <w:rPr>
          <w:szCs w:val="20"/>
        </w:rPr>
      </w:pPr>
      <w:r>
        <w:rPr>
          <w:szCs w:val="20"/>
        </w:rPr>
        <w:t>This research was conducted in early 2021</w:t>
      </w:r>
      <w:r w:rsidR="004924A4">
        <w:rPr>
          <w:szCs w:val="20"/>
        </w:rPr>
        <w:t>,</w:t>
      </w:r>
      <w:r>
        <w:rPr>
          <w:szCs w:val="20"/>
        </w:rPr>
        <w:t xml:space="preserve"> when the UK was still under a C</w:t>
      </w:r>
      <w:r w:rsidR="00850115">
        <w:rPr>
          <w:szCs w:val="20"/>
        </w:rPr>
        <w:t>OVID</w:t>
      </w:r>
      <w:r>
        <w:rPr>
          <w:szCs w:val="20"/>
        </w:rPr>
        <w:t xml:space="preserve">-19 lockdown </w:t>
      </w:r>
      <w:r w:rsidRPr="00C44138">
        <w:rPr>
          <w:szCs w:val="20"/>
        </w:rPr>
        <w:t xml:space="preserve">and care home residents were unable to see </w:t>
      </w:r>
      <w:r>
        <w:rPr>
          <w:szCs w:val="20"/>
        </w:rPr>
        <w:t>friends</w:t>
      </w:r>
      <w:r w:rsidRPr="00C44138">
        <w:rPr>
          <w:szCs w:val="20"/>
        </w:rPr>
        <w:t xml:space="preserve"> and f</w:t>
      </w:r>
      <w:r>
        <w:rPr>
          <w:szCs w:val="20"/>
        </w:rPr>
        <w:t>amily</w:t>
      </w:r>
      <w:r w:rsidRPr="00C44138">
        <w:rPr>
          <w:szCs w:val="20"/>
        </w:rPr>
        <w:t xml:space="preserve"> </w:t>
      </w:r>
      <w:r w:rsidR="00E653C3">
        <w:rPr>
          <w:szCs w:val="20"/>
        </w:rPr>
        <w:t xml:space="preserve">living </w:t>
      </w:r>
      <w:r w:rsidRPr="00C44138">
        <w:rPr>
          <w:szCs w:val="20"/>
        </w:rPr>
        <w:t>outside the home in person.</w:t>
      </w:r>
      <w:r>
        <w:rPr>
          <w:szCs w:val="20"/>
        </w:rPr>
        <w:t xml:space="preserve"> Care home residents were among the most vulnerable people during the pandemic</w:t>
      </w:r>
      <w:r w:rsidR="006612E8">
        <w:rPr>
          <w:szCs w:val="20"/>
        </w:rPr>
        <w:t>, and while</w:t>
      </w:r>
      <w:r>
        <w:rPr>
          <w:szCs w:val="20"/>
        </w:rPr>
        <w:t xml:space="preserve"> the general population moved in and out of lockdown, many residents were unable to leave their home for extended periods</w:t>
      </w:r>
      <w:r w:rsidR="00D97C3F">
        <w:rPr>
          <w:szCs w:val="20"/>
        </w:rPr>
        <w:t xml:space="preserve"> or see anyone outside the home</w:t>
      </w:r>
      <w:r>
        <w:rPr>
          <w:szCs w:val="20"/>
        </w:rPr>
        <w:t xml:space="preserve">. The only exception were care homes in Northern Ireland, where residents were able to have one designated family member visit them </w:t>
      </w:r>
      <w:r w:rsidR="00AA7556">
        <w:rPr>
          <w:szCs w:val="20"/>
        </w:rPr>
        <w:t>from</w:t>
      </w:r>
      <w:r>
        <w:rPr>
          <w:szCs w:val="20"/>
        </w:rPr>
        <w:t xml:space="preserve"> July 2020</w:t>
      </w:r>
      <w:r w:rsidR="00AA7556">
        <w:rPr>
          <w:szCs w:val="20"/>
        </w:rPr>
        <w:t xml:space="preserve"> </w:t>
      </w:r>
      <w:r w:rsidR="0032245B">
        <w:rPr>
          <w:szCs w:val="20"/>
        </w:rPr>
        <w:t>up to the period when research was conducted</w:t>
      </w:r>
      <w:r>
        <w:rPr>
          <w:szCs w:val="20"/>
        </w:rPr>
        <w:t>.</w:t>
      </w:r>
    </w:p>
    <w:p w14:paraId="23C1A966" w14:textId="4A0B99A5" w:rsidR="00D75153" w:rsidRDefault="00D75153" w:rsidP="00D75153">
      <w:pPr>
        <w:rPr>
          <w:szCs w:val="20"/>
        </w:rPr>
      </w:pPr>
      <w:r>
        <w:rPr>
          <w:szCs w:val="20"/>
        </w:rPr>
        <w:t xml:space="preserve">Using a qualitative approach, the research was designed to </w:t>
      </w:r>
      <w:r w:rsidRPr="00541287">
        <w:rPr>
          <w:b/>
          <w:bCs/>
          <w:szCs w:val="20"/>
        </w:rPr>
        <w:t>gather insight</w:t>
      </w:r>
      <w:r>
        <w:rPr>
          <w:szCs w:val="20"/>
        </w:rPr>
        <w:t xml:space="preserve"> on the different factors that affect connectivity and connection for people in residential care. </w:t>
      </w:r>
      <w:r w:rsidR="00371C14">
        <w:rPr>
          <w:szCs w:val="20"/>
        </w:rPr>
        <w:t>Though</w:t>
      </w:r>
      <w:r>
        <w:rPr>
          <w:szCs w:val="20"/>
        </w:rPr>
        <w:t xml:space="preserve"> the qualitative </w:t>
      </w:r>
      <w:r w:rsidR="008C4049">
        <w:rPr>
          <w:szCs w:val="20"/>
        </w:rPr>
        <w:t>method</w:t>
      </w:r>
      <w:r w:rsidR="002A404A">
        <w:rPr>
          <w:szCs w:val="20"/>
        </w:rPr>
        <w:t xml:space="preserve"> meant </w:t>
      </w:r>
      <w:r w:rsidR="00404371">
        <w:rPr>
          <w:szCs w:val="20"/>
        </w:rPr>
        <w:t xml:space="preserve">there was </w:t>
      </w:r>
      <w:r w:rsidR="002A404A">
        <w:rPr>
          <w:szCs w:val="20"/>
        </w:rPr>
        <w:t>a smaller sample</w:t>
      </w:r>
      <w:r w:rsidR="00404371">
        <w:rPr>
          <w:szCs w:val="20"/>
        </w:rPr>
        <w:t xml:space="preserve"> and </w:t>
      </w:r>
      <w:r>
        <w:rPr>
          <w:szCs w:val="20"/>
        </w:rPr>
        <w:t xml:space="preserve">the research </w:t>
      </w:r>
      <w:r w:rsidR="00404371">
        <w:rPr>
          <w:szCs w:val="20"/>
        </w:rPr>
        <w:t>was</w:t>
      </w:r>
      <w:r>
        <w:rPr>
          <w:szCs w:val="20"/>
        </w:rPr>
        <w:t xml:space="preserve"> not nationally representative</w:t>
      </w:r>
      <w:r w:rsidR="00404371">
        <w:rPr>
          <w:szCs w:val="20"/>
        </w:rPr>
        <w:t xml:space="preserve">, it did </w:t>
      </w:r>
      <w:r w:rsidR="0035167C">
        <w:rPr>
          <w:szCs w:val="20"/>
        </w:rPr>
        <w:t xml:space="preserve">allow us to </w:t>
      </w:r>
      <w:r w:rsidR="00333BEB" w:rsidRPr="00671CF7">
        <w:rPr>
          <w:b/>
          <w:szCs w:val="20"/>
        </w:rPr>
        <w:t>explore people</w:t>
      </w:r>
      <w:r w:rsidR="000914BF">
        <w:rPr>
          <w:b/>
          <w:szCs w:val="20"/>
        </w:rPr>
        <w:t>s’</w:t>
      </w:r>
      <w:r w:rsidR="00333BEB" w:rsidRPr="00671CF7">
        <w:rPr>
          <w:b/>
          <w:szCs w:val="20"/>
        </w:rPr>
        <w:t xml:space="preserve"> experiences</w:t>
      </w:r>
      <w:r w:rsidR="00404371">
        <w:rPr>
          <w:b/>
          <w:szCs w:val="20"/>
        </w:rPr>
        <w:t xml:space="preserve"> in dept</w:t>
      </w:r>
      <w:r w:rsidR="00BF04D0">
        <w:rPr>
          <w:b/>
          <w:szCs w:val="20"/>
        </w:rPr>
        <w:t>h</w:t>
      </w:r>
      <w:r w:rsidR="00333BEB">
        <w:rPr>
          <w:szCs w:val="20"/>
        </w:rPr>
        <w:t xml:space="preserve">, and </w:t>
      </w:r>
      <w:r w:rsidR="00BF04D0">
        <w:rPr>
          <w:bCs/>
          <w:szCs w:val="20"/>
        </w:rPr>
        <w:t>gather a more comprehensive understanding</w:t>
      </w:r>
      <w:r w:rsidR="000467EB">
        <w:rPr>
          <w:szCs w:val="20"/>
        </w:rPr>
        <w:t xml:space="preserve"> of </w:t>
      </w:r>
      <w:r w:rsidR="00BF04D0">
        <w:rPr>
          <w:bCs/>
          <w:szCs w:val="20"/>
        </w:rPr>
        <w:t>their behaviours and attitudes</w:t>
      </w:r>
      <w:r w:rsidR="000467EB">
        <w:rPr>
          <w:szCs w:val="20"/>
        </w:rPr>
        <w:t>.</w:t>
      </w:r>
    </w:p>
    <w:p w14:paraId="578C807A" w14:textId="1E247A6E" w:rsidR="00D75153" w:rsidRDefault="00D75153" w:rsidP="00D75153">
      <w:pPr>
        <w:rPr>
          <w:szCs w:val="20"/>
        </w:rPr>
      </w:pPr>
      <w:r>
        <w:rPr>
          <w:szCs w:val="20"/>
        </w:rPr>
        <w:t xml:space="preserve">The fieldwork was conducted via remote video interviews and focus groups, </w:t>
      </w:r>
      <w:r w:rsidR="00585DFA">
        <w:rPr>
          <w:szCs w:val="20"/>
        </w:rPr>
        <w:t>and included</w:t>
      </w:r>
      <w:r w:rsidRPr="007D7671">
        <w:rPr>
          <w:szCs w:val="20"/>
        </w:rPr>
        <w:t xml:space="preserve"> over 50 people </w:t>
      </w:r>
      <w:r w:rsidR="00585DFA">
        <w:rPr>
          <w:szCs w:val="20"/>
        </w:rPr>
        <w:t>from</w:t>
      </w:r>
      <w:r w:rsidRPr="007D7671">
        <w:rPr>
          <w:szCs w:val="20"/>
        </w:rPr>
        <w:t xml:space="preserve"> all </w:t>
      </w:r>
      <w:r w:rsidR="00954C1C">
        <w:rPr>
          <w:szCs w:val="20"/>
        </w:rPr>
        <w:t>four nations of the UK</w:t>
      </w:r>
      <w:r w:rsidR="00572648">
        <w:rPr>
          <w:szCs w:val="20"/>
        </w:rPr>
        <w:t xml:space="preserve">. </w:t>
      </w:r>
      <w:r>
        <w:rPr>
          <w:szCs w:val="20"/>
        </w:rPr>
        <w:t xml:space="preserve"> </w:t>
      </w:r>
    </w:p>
    <w:p w14:paraId="44299AAB" w14:textId="77777777" w:rsidR="00D75153" w:rsidRDefault="00D75153" w:rsidP="00D75153">
      <w:pPr>
        <w:rPr>
          <w:szCs w:val="20"/>
        </w:rPr>
      </w:pPr>
      <w:r>
        <w:rPr>
          <w:szCs w:val="20"/>
        </w:rPr>
        <w:t xml:space="preserve">In order to get an overview of the current state of connectivity in care, we first spoke to </w:t>
      </w:r>
      <w:r w:rsidRPr="002A7D04">
        <w:rPr>
          <w:b/>
          <w:bCs/>
          <w:szCs w:val="20"/>
        </w:rPr>
        <w:t>experts</w:t>
      </w:r>
      <w:r>
        <w:rPr>
          <w:szCs w:val="20"/>
        </w:rPr>
        <w:t xml:space="preserve"> in the field. This included project leads on initiatives working to improve connection in care homes with the use of tech and devices, and other innovative programmes for digital care. </w:t>
      </w:r>
    </w:p>
    <w:p w14:paraId="0B1F5D81" w14:textId="3FE0071F" w:rsidR="00D75153" w:rsidRDefault="00D75153" w:rsidP="00D75153">
      <w:pPr>
        <w:rPr>
          <w:szCs w:val="20"/>
        </w:rPr>
      </w:pPr>
      <w:r>
        <w:rPr>
          <w:szCs w:val="20"/>
        </w:rPr>
        <w:t xml:space="preserve">Following this, we spoke to </w:t>
      </w:r>
      <w:r w:rsidRPr="000E5E15">
        <w:rPr>
          <w:b/>
          <w:bCs/>
          <w:szCs w:val="20"/>
        </w:rPr>
        <w:t>staff</w:t>
      </w:r>
      <w:r>
        <w:rPr>
          <w:szCs w:val="20"/>
        </w:rPr>
        <w:t xml:space="preserve"> (both managers and other roles) and </w:t>
      </w:r>
      <w:r w:rsidRPr="000E5E15">
        <w:rPr>
          <w:b/>
          <w:bCs/>
          <w:szCs w:val="20"/>
        </w:rPr>
        <w:t>residents</w:t>
      </w:r>
      <w:r>
        <w:rPr>
          <w:szCs w:val="20"/>
        </w:rPr>
        <w:t xml:space="preserve"> living in residential care in England, Scotland, Wales, and Northern Ireland. Th</w:t>
      </w:r>
      <w:r w:rsidR="004A36BA">
        <w:rPr>
          <w:szCs w:val="20"/>
        </w:rPr>
        <w:t>ese people lived or worked at</w:t>
      </w:r>
      <w:r>
        <w:rPr>
          <w:szCs w:val="20"/>
        </w:rPr>
        <w:t xml:space="preserve"> care </w:t>
      </w:r>
      <w:r w:rsidR="004A36BA">
        <w:rPr>
          <w:szCs w:val="20"/>
        </w:rPr>
        <w:t>homes with a range of</w:t>
      </w:r>
      <w:r>
        <w:rPr>
          <w:szCs w:val="20"/>
        </w:rPr>
        <w:t xml:space="preserve"> specialisations</w:t>
      </w:r>
      <w:r w:rsidR="004A36BA">
        <w:rPr>
          <w:szCs w:val="20"/>
        </w:rPr>
        <w:t>, including</w:t>
      </w:r>
      <w:r>
        <w:rPr>
          <w:szCs w:val="20"/>
        </w:rPr>
        <w:t xml:space="preserve"> elderly care for those aged 60 and over, dementia care, sensory impairments, physical disabilities, learning disabilities and autism</w:t>
      </w:r>
      <w:r w:rsidR="00BD3431">
        <w:rPr>
          <w:szCs w:val="20"/>
        </w:rPr>
        <w:t xml:space="preserve">, and </w:t>
      </w:r>
      <w:r w:rsidR="00987B01">
        <w:rPr>
          <w:szCs w:val="20"/>
        </w:rPr>
        <w:t xml:space="preserve">care for </w:t>
      </w:r>
      <w:r w:rsidR="00BD3431">
        <w:rPr>
          <w:szCs w:val="20"/>
        </w:rPr>
        <w:t>those with poor mental health</w:t>
      </w:r>
      <w:r>
        <w:rPr>
          <w:szCs w:val="20"/>
        </w:rPr>
        <w:t xml:space="preserve">. </w:t>
      </w:r>
    </w:p>
    <w:p w14:paraId="4D52C700" w14:textId="6C87A7EA" w:rsidR="00D75153" w:rsidRPr="00640516" w:rsidRDefault="00D75153" w:rsidP="00D75153">
      <w:r>
        <w:t>To gain a more holistic understanding of resident</w:t>
      </w:r>
      <w:r w:rsidR="000D0D50">
        <w:t>s’</w:t>
      </w:r>
      <w:r>
        <w:t xml:space="preserve"> needs, </w:t>
      </w:r>
      <w:r w:rsidRPr="7FF07D5A">
        <w:rPr>
          <w:b/>
          <w:bCs/>
        </w:rPr>
        <w:t>focus groups with friends and families</w:t>
      </w:r>
      <w:r>
        <w:t xml:space="preserve"> of those in care were conducted to </w:t>
      </w:r>
      <w:r w:rsidR="007A7C9F">
        <w:t>explore</w:t>
      </w:r>
      <w:r>
        <w:t xml:space="preserve"> how they engage with </w:t>
      </w:r>
      <w:r w:rsidR="00E35AC7">
        <w:t xml:space="preserve">their </w:t>
      </w:r>
      <w:r w:rsidR="00834137">
        <w:t>respective person in care</w:t>
      </w:r>
      <w:r w:rsidR="00E35AC7">
        <w:t>,</w:t>
      </w:r>
      <w:r>
        <w:t xml:space="preserve"> and the role they play in ensuring connectivity. </w:t>
      </w:r>
    </w:p>
    <w:p w14:paraId="7BA91A1F" w14:textId="77777777" w:rsidR="00D75153" w:rsidRPr="007D7671" w:rsidRDefault="00D75153" w:rsidP="00D75153">
      <w:pPr>
        <w:rPr>
          <w:szCs w:val="20"/>
        </w:rPr>
      </w:pPr>
      <w:r>
        <w:rPr>
          <w:szCs w:val="20"/>
        </w:rPr>
        <w:t>In total, we conducted:</w:t>
      </w:r>
    </w:p>
    <w:p w14:paraId="215C1046" w14:textId="77777777" w:rsidR="00D75153" w:rsidRPr="008D3456" w:rsidRDefault="00D75153" w:rsidP="00566266">
      <w:pPr>
        <w:pStyle w:val="ListParagraph"/>
        <w:numPr>
          <w:ilvl w:val="0"/>
          <w:numId w:val="24"/>
        </w:numPr>
      </w:pPr>
      <w:r>
        <w:rPr>
          <w:b/>
        </w:rPr>
        <w:t>Expert</w:t>
      </w:r>
      <w:r w:rsidRPr="0000032F">
        <w:rPr>
          <w:b/>
        </w:rPr>
        <w:t xml:space="preserve"> interviews</w:t>
      </w:r>
      <w:r>
        <w:t xml:space="preserve">: </w:t>
      </w:r>
      <w:r w:rsidRPr="00C13E90">
        <w:t>x</w:t>
      </w:r>
      <w:r>
        <w:t>9 professionals working in the field of connectivity and care</w:t>
      </w:r>
    </w:p>
    <w:p w14:paraId="63E90E64" w14:textId="77777777" w:rsidR="00D75153" w:rsidRDefault="00D75153" w:rsidP="00566266">
      <w:pPr>
        <w:pStyle w:val="ListParagraph"/>
        <w:numPr>
          <w:ilvl w:val="0"/>
          <w:numId w:val="24"/>
        </w:numPr>
      </w:pPr>
      <w:r w:rsidRPr="0000032F">
        <w:rPr>
          <w:b/>
        </w:rPr>
        <w:t>Resident depth interviews</w:t>
      </w:r>
      <w:r>
        <w:t>: x12 residents from their 20s to their 80s in full time care</w:t>
      </w:r>
    </w:p>
    <w:p w14:paraId="7ED9FEAC" w14:textId="77777777" w:rsidR="00D75153" w:rsidRPr="00950B42" w:rsidRDefault="00D75153" w:rsidP="00566266">
      <w:pPr>
        <w:pStyle w:val="ListParagraph"/>
        <w:numPr>
          <w:ilvl w:val="0"/>
          <w:numId w:val="24"/>
        </w:numPr>
      </w:pPr>
      <w:r w:rsidRPr="0000032F">
        <w:rPr>
          <w:b/>
        </w:rPr>
        <w:t>Manager interviews</w:t>
      </w:r>
      <w:r>
        <w:t>: x12 managers that oversee a range of care homes</w:t>
      </w:r>
    </w:p>
    <w:p w14:paraId="0C0BFF5A" w14:textId="77777777" w:rsidR="00D75153" w:rsidRPr="000371E4" w:rsidRDefault="00D75153" w:rsidP="00566266">
      <w:pPr>
        <w:pStyle w:val="ListParagraph"/>
        <w:numPr>
          <w:ilvl w:val="0"/>
          <w:numId w:val="24"/>
        </w:numPr>
      </w:pPr>
      <w:r w:rsidRPr="0000032F">
        <w:rPr>
          <w:b/>
        </w:rPr>
        <w:t>Friends and family focus groups</w:t>
      </w:r>
      <w:r>
        <w:t>: x15 people that have a friend or family member in care</w:t>
      </w:r>
    </w:p>
    <w:p w14:paraId="434FE4B4" w14:textId="77777777" w:rsidR="00D75153" w:rsidRPr="00FE4785" w:rsidRDefault="00D75153" w:rsidP="00566266">
      <w:pPr>
        <w:pStyle w:val="ListParagraph"/>
        <w:numPr>
          <w:ilvl w:val="0"/>
          <w:numId w:val="24"/>
        </w:numPr>
      </w:pPr>
      <w:r w:rsidRPr="0000032F">
        <w:rPr>
          <w:b/>
        </w:rPr>
        <w:t>Care staff focus groups</w:t>
      </w:r>
      <w:r>
        <w:t>: x12 staff working in a variety of roles in care homes</w:t>
      </w:r>
    </w:p>
    <w:p w14:paraId="6B05B264" w14:textId="02B44733" w:rsidR="00D75153" w:rsidRPr="002B04C1" w:rsidRDefault="00D75153" w:rsidP="00D75153">
      <w:pPr>
        <w:rPr>
          <w:szCs w:val="20"/>
        </w:rPr>
      </w:pPr>
      <w:r w:rsidRPr="002B04C1">
        <w:rPr>
          <w:szCs w:val="20"/>
        </w:rPr>
        <w:t xml:space="preserve">In these conversations, researchers explored </w:t>
      </w:r>
      <w:r>
        <w:rPr>
          <w:szCs w:val="20"/>
        </w:rPr>
        <w:t>residents’ needs</w:t>
      </w:r>
      <w:r w:rsidR="00193126">
        <w:rPr>
          <w:szCs w:val="20"/>
        </w:rPr>
        <w:t>,</w:t>
      </w:r>
      <w:r>
        <w:rPr>
          <w:szCs w:val="20"/>
        </w:rPr>
        <w:t xml:space="preserve"> </w:t>
      </w:r>
      <w:r w:rsidR="00193126">
        <w:rPr>
          <w:szCs w:val="20"/>
        </w:rPr>
        <w:t>whether</w:t>
      </w:r>
      <w:r>
        <w:rPr>
          <w:szCs w:val="20"/>
        </w:rPr>
        <w:t xml:space="preserve"> </w:t>
      </w:r>
      <w:r w:rsidR="007B16BD">
        <w:rPr>
          <w:szCs w:val="20"/>
        </w:rPr>
        <w:t>or not</w:t>
      </w:r>
      <w:r>
        <w:rPr>
          <w:szCs w:val="20"/>
        </w:rPr>
        <w:t xml:space="preserve"> these were being met, and</w:t>
      </w:r>
      <w:r w:rsidRPr="002B04C1">
        <w:rPr>
          <w:szCs w:val="20"/>
        </w:rPr>
        <w:t xml:space="preserve"> whether communication services </w:t>
      </w:r>
      <w:r w:rsidR="0042464A">
        <w:rPr>
          <w:szCs w:val="20"/>
        </w:rPr>
        <w:t>were</w:t>
      </w:r>
      <w:r w:rsidRPr="002B04C1">
        <w:rPr>
          <w:szCs w:val="20"/>
        </w:rPr>
        <w:t xml:space="preserve"> </w:t>
      </w:r>
      <w:r w:rsidR="0042464A">
        <w:rPr>
          <w:szCs w:val="20"/>
        </w:rPr>
        <w:t xml:space="preserve">available, </w:t>
      </w:r>
      <w:r w:rsidRPr="002B04C1">
        <w:rPr>
          <w:szCs w:val="20"/>
        </w:rPr>
        <w:t xml:space="preserve">reliable, affordable, flexible, </w:t>
      </w:r>
      <w:r>
        <w:rPr>
          <w:szCs w:val="20"/>
        </w:rPr>
        <w:t xml:space="preserve">and secure </w:t>
      </w:r>
      <w:r w:rsidRPr="002B04C1">
        <w:rPr>
          <w:szCs w:val="20"/>
        </w:rPr>
        <w:t xml:space="preserve">within residential care settings. </w:t>
      </w:r>
    </w:p>
    <w:p w14:paraId="5499A0D6" w14:textId="31F7E0EA" w:rsidR="00D75153" w:rsidRDefault="00D75153" w:rsidP="00D75153">
      <w:pPr>
        <w:rPr>
          <w:szCs w:val="20"/>
        </w:rPr>
      </w:pPr>
      <w:r>
        <w:rPr>
          <w:szCs w:val="20"/>
        </w:rPr>
        <w:t xml:space="preserve">Conversations were held over various video conferencing platforms. In some cases, the interviews were residents’ first experiences with a video call, and staff were on hand to help them participate. </w:t>
      </w:r>
    </w:p>
    <w:p w14:paraId="66000FB0" w14:textId="7B9FE54A" w:rsidR="003A56A9" w:rsidRPr="00A5638E" w:rsidRDefault="007B16BD" w:rsidP="003A56A9">
      <w:pPr>
        <w:rPr>
          <w:szCs w:val="20"/>
        </w:rPr>
      </w:pPr>
      <w:r>
        <w:rPr>
          <w:szCs w:val="20"/>
        </w:rPr>
        <w:t>The</w:t>
      </w:r>
      <w:r w:rsidR="00D75153">
        <w:rPr>
          <w:szCs w:val="20"/>
        </w:rPr>
        <w:t xml:space="preserve"> interview questions were designed to be flexible to the individual needs of each resident. By</w:t>
      </w:r>
      <w:r w:rsidR="0074144A">
        <w:rPr>
          <w:szCs w:val="20"/>
        </w:rPr>
        <w:t xml:space="preserve"> identifying</w:t>
      </w:r>
      <w:r w:rsidR="00D75153">
        <w:rPr>
          <w:szCs w:val="20"/>
        </w:rPr>
        <w:t xml:space="preserve"> a few key questions </w:t>
      </w:r>
      <w:r w:rsidR="00BF7781">
        <w:rPr>
          <w:szCs w:val="20"/>
        </w:rPr>
        <w:t xml:space="preserve">as well as </w:t>
      </w:r>
      <w:r w:rsidR="00CB5C22">
        <w:rPr>
          <w:szCs w:val="20"/>
        </w:rPr>
        <w:t>having</w:t>
      </w:r>
      <w:r w:rsidR="00BF7781">
        <w:rPr>
          <w:szCs w:val="20"/>
        </w:rPr>
        <w:t xml:space="preserve"> a more</w:t>
      </w:r>
      <w:r w:rsidR="00D75153">
        <w:rPr>
          <w:szCs w:val="20"/>
        </w:rPr>
        <w:t xml:space="preserve"> comprehensive guide, we were able to allow for residents who would need shorter interviews, who </w:t>
      </w:r>
      <w:r w:rsidR="00BF7781">
        <w:rPr>
          <w:szCs w:val="20"/>
        </w:rPr>
        <w:t>became</w:t>
      </w:r>
      <w:r w:rsidR="00D75153">
        <w:rPr>
          <w:szCs w:val="20"/>
        </w:rPr>
        <w:t xml:space="preserve"> restless easily, and who needed more time to answer to be able to engage with the research in the way most comfortable for them. Additionally, some resident interviews were done in pairs </w:t>
      </w:r>
      <w:r w:rsidR="005D67EA">
        <w:rPr>
          <w:szCs w:val="20"/>
        </w:rPr>
        <w:t>to help residents feel</w:t>
      </w:r>
      <w:r w:rsidR="00D75153">
        <w:rPr>
          <w:szCs w:val="20"/>
        </w:rPr>
        <w:t xml:space="preserve"> more comfortable and at ease. </w:t>
      </w:r>
    </w:p>
    <w:p w14:paraId="6B43CDF3" w14:textId="77777777" w:rsidR="00E02F64" w:rsidRDefault="00E02F64" w:rsidP="00E02F64">
      <w:pPr>
        <w:pStyle w:val="Heading2"/>
      </w:pPr>
      <w:r>
        <w:t xml:space="preserve">Understanding connectivity in residential care </w:t>
      </w:r>
    </w:p>
    <w:p w14:paraId="6494A5AE" w14:textId="1FA10464" w:rsidR="00EC5690" w:rsidRDefault="008C1BDF" w:rsidP="00695983">
      <w:r>
        <w:t>We s</w:t>
      </w:r>
      <w:r w:rsidR="001D2C38">
        <w:t xml:space="preserve">aw </w:t>
      </w:r>
      <w:r w:rsidR="00B41D4F">
        <w:t>a huge disparity</w:t>
      </w:r>
      <w:r w:rsidR="001D2C38">
        <w:t xml:space="preserve"> between those who did have access to connectivity, and those </w:t>
      </w:r>
      <w:r w:rsidR="009D6DC5">
        <w:t>who</w:t>
      </w:r>
      <w:r w:rsidR="001D2C38">
        <w:t xml:space="preserve"> didn’t. </w:t>
      </w:r>
      <w:r w:rsidR="00CE6430">
        <w:t xml:space="preserve">This was </w:t>
      </w:r>
      <w:r w:rsidR="00524571">
        <w:t xml:space="preserve">brought </w:t>
      </w:r>
      <w:r w:rsidR="00232E30">
        <w:t>to</w:t>
      </w:r>
      <w:r w:rsidR="00524571">
        <w:t xml:space="preserve"> life by many of the residents we spoke to, in particular</w:t>
      </w:r>
      <w:r w:rsidR="00CE6430">
        <w:t xml:space="preserve"> </w:t>
      </w:r>
      <w:r w:rsidR="003B35F4">
        <w:t>Jimmy and Fiona.</w:t>
      </w:r>
    </w:p>
    <w:p w14:paraId="3BD64FE3" w14:textId="77777777" w:rsidR="00CE6430" w:rsidRDefault="00CE6430" w:rsidP="00695983"/>
    <w:tbl>
      <w:tblPr>
        <w:tblStyle w:val="TableGrid"/>
        <w:tblW w:w="0" w:type="auto"/>
        <w:shd w:val="clear" w:color="auto" w:fill="F2F2F2" w:themeFill="background1" w:themeFillShade="F2"/>
        <w:tblLook w:val="04A0" w:firstRow="1" w:lastRow="0" w:firstColumn="1" w:lastColumn="0" w:noHBand="0" w:noVBand="1"/>
      </w:tblPr>
      <w:tblGrid>
        <w:gridCol w:w="9010"/>
      </w:tblGrid>
      <w:tr w:rsidR="00695983" w14:paraId="10B176BF" w14:textId="77777777" w:rsidTr="7FF07D5A">
        <w:tc>
          <w:tcPr>
            <w:tcW w:w="9010" w:type="dxa"/>
            <w:shd w:val="clear" w:color="auto" w:fill="F2F2F2" w:themeFill="background1" w:themeFillShade="F2"/>
          </w:tcPr>
          <w:p w14:paraId="38EE5F2D" w14:textId="2981DDF2" w:rsidR="00695983" w:rsidRPr="00A77678" w:rsidRDefault="00695983" w:rsidP="00125156">
            <w:pPr>
              <w:rPr>
                <w:b/>
                <w:bCs/>
              </w:rPr>
            </w:pPr>
            <w:r w:rsidRPr="00A77678">
              <w:rPr>
                <w:b/>
                <w:bCs/>
              </w:rPr>
              <w:t>Case study: Fiona</w:t>
            </w:r>
            <w:r>
              <w:rPr>
                <w:b/>
                <w:bCs/>
              </w:rPr>
              <w:t xml:space="preserve"> – losing connection</w:t>
            </w:r>
          </w:p>
          <w:p w14:paraId="2BC6144B" w14:textId="77777777" w:rsidR="00695983" w:rsidRPr="00726B3E" w:rsidRDefault="00695983" w:rsidP="00125156">
            <w:r>
              <w:t xml:space="preserve">This project is about people like Fiona. </w:t>
            </w:r>
          </w:p>
          <w:p w14:paraId="69055E01" w14:textId="0B4B2DD3" w:rsidR="00695983" w:rsidRPr="00FE5A5C" w:rsidRDefault="007E29EE" w:rsidP="00125156">
            <w:r>
              <w:t xml:space="preserve">We were told about Fiona’s experience by the manager of her care home, Julia. </w:t>
            </w:r>
            <w:r w:rsidR="00695983" w:rsidRPr="00FE5A5C">
              <w:t>Fiona is in her late 80’s and has recently moved into a residential care home</w:t>
            </w:r>
            <w:r w:rsidR="005D4A1F">
              <w:t xml:space="preserve"> in England</w:t>
            </w:r>
            <w:r w:rsidR="00695983" w:rsidRPr="00FE5A5C">
              <w:t xml:space="preserve">. The home is small, with only 16 beds, and sits in the middle of a relatively affluent town with lots of cafés and shops. </w:t>
            </w:r>
          </w:p>
          <w:p w14:paraId="0DF447A0" w14:textId="65D63F05" w:rsidR="00695983" w:rsidRPr="00FE5A5C" w:rsidRDefault="00695983" w:rsidP="7FF07D5A">
            <w:pPr>
              <w:ind w:left="720"/>
              <w:rPr>
                <w:i/>
                <w:iCs/>
              </w:rPr>
            </w:pPr>
            <w:r w:rsidRPr="7FF07D5A">
              <w:rPr>
                <w:i/>
                <w:iCs/>
              </w:rPr>
              <w:t xml:space="preserve">“A lot of residents come here because there’s a lot of local amenities” </w:t>
            </w:r>
            <w:r w:rsidR="00063FBE">
              <w:rPr>
                <w:i/>
                <w:iCs/>
              </w:rPr>
              <w:t>–</w:t>
            </w:r>
            <w:r w:rsidRPr="7FF07D5A">
              <w:rPr>
                <w:i/>
                <w:iCs/>
              </w:rPr>
              <w:t xml:space="preserve"> </w:t>
            </w:r>
            <w:r w:rsidR="00063FBE">
              <w:rPr>
                <w:b/>
                <w:bCs/>
              </w:rPr>
              <w:t>Julia, c</w:t>
            </w:r>
            <w:r w:rsidR="00E566EF" w:rsidRPr="00AA762F">
              <w:rPr>
                <w:b/>
              </w:rPr>
              <w:t xml:space="preserve">are home manager, </w:t>
            </w:r>
            <w:r w:rsidR="00E566EF">
              <w:rPr>
                <w:b/>
                <w:bCs/>
              </w:rPr>
              <w:t>small</w:t>
            </w:r>
            <w:r w:rsidRPr="7FF07D5A">
              <w:rPr>
                <w:b/>
                <w:bCs/>
              </w:rPr>
              <w:t xml:space="preserve"> care home </w:t>
            </w:r>
            <w:r w:rsidR="00E566EF">
              <w:rPr>
                <w:b/>
                <w:bCs/>
              </w:rPr>
              <w:t xml:space="preserve">managed by a care group in North West </w:t>
            </w:r>
            <w:r w:rsidR="00E566EF" w:rsidRPr="00AA762F">
              <w:rPr>
                <w:b/>
              </w:rPr>
              <w:t>England</w:t>
            </w:r>
          </w:p>
          <w:p w14:paraId="5766D8CB" w14:textId="1AEB1D91" w:rsidR="009B6B46" w:rsidRDefault="007F2158" w:rsidP="00125156">
            <w:r>
              <w:t xml:space="preserve">While </w:t>
            </w:r>
            <w:r w:rsidR="005841E5">
              <w:t>Fiona</w:t>
            </w:r>
            <w:r w:rsidR="00DB051C">
              <w:t>’s</w:t>
            </w:r>
            <w:r w:rsidR="009B6B46">
              <w:t xml:space="preserve"> home is an elderly residential home not a nursing home, </w:t>
            </w:r>
            <w:r w:rsidR="00850115">
              <w:t>most residents do</w:t>
            </w:r>
            <w:r w:rsidR="009B6B46">
              <w:t xml:space="preserve"> eventuall</w:t>
            </w:r>
            <w:r w:rsidR="00763D31">
              <w:t>y receive nursing care</w:t>
            </w:r>
            <w:r w:rsidR="00850115">
              <w:t xml:space="preserve"> as their needs change. </w:t>
            </w:r>
          </w:p>
          <w:p w14:paraId="1E2DF430" w14:textId="77777777" w:rsidR="009B6B46" w:rsidRDefault="009B6B46" w:rsidP="00125156"/>
          <w:p w14:paraId="7CD31ECB" w14:textId="1193F9BA" w:rsidR="00EB685E" w:rsidRDefault="00695983" w:rsidP="00125156">
            <w:r w:rsidRPr="00FE5A5C">
              <w:t xml:space="preserve">Sadly, due to the pandemic, the residents </w:t>
            </w:r>
            <w:r w:rsidR="00343B9C">
              <w:t>of Fiona’s</w:t>
            </w:r>
            <w:r w:rsidRPr="00FE5A5C">
              <w:t xml:space="preserve"> have not been able to leave the home and enjoy the local community, meaning they’ve become a lot more isolated.</w:t>
            </w:r>
            <w:r>
              <w:t xml:space="preserve"> </w:t>
            </w:r>
          </w:p>
          <w:p w14:paraId="2E336AF0" w14:textId="465EE25C" w:rsidR="00695983" w:rsidRDefault="00695983" w:rsidP="00125156">
            <w:r w:rsidRPr="00FE5A5C">
              <w:t>This meant it was a daunting and challenging time for Fiona to be moving into the home, and the family had therefore put a lot of thought into how to ensure she remained connected to them and to the outside world.</w:t>
            </w:r>
          </w:p>
          <w:p w14:paraId="059A5521" w14:textId="315FE50C" w:rsidR="00695983" w:rsidRDefault="00695983" w:rsidP="00125156">
            <w:r>
              <w:t xml:space="preserve">In Fiona’s care plan, her family made sure to include a smart speaker. </w:t>
            </w:r>
            <w:r w:rsidR="6F31EBF1">
              <w:t xml:space="preserve">For </w:t>
            </w:r>
            <w:r>
              <w:t xml:space="preserve">them, this was going to be an essential part of her life in the home – something they hoped would keep her connected. </w:t>
            </w:r>
          </w:p>
          <w:p w14:paraId="67D1C27A" w14:textId="3EA92161" w:rsidR="00221AE4" w:rsidRPr="00530187" w:rsidRDefault="00695983" w:rsidP="000E24E2">
            <w:r>
              <w:t xml:space="preserve">However, the Wi-Fi in </w:t>
            </w:r>
            <w:r w:rsidR="00463478">
              <w:t>her</w:t>
            </w:r>
            <w:r>
              <w:t xml:space="preserve"> home was </w:t>
            </w:r>
            <w:r w:rsidR="00850CBF">
              <w:t>poor</w:t>
            </w:r>
            <w:r>
              <w:t xml:space="preserve">, and </w:t>
            </w:r>
            <w:r w:rsidR="007669CE">
              <w:t>didn’t</w:t>
            </w:r>
            <w:r>
              <w:t xml:space="preserve"> reach certain rooms and areas of the building. Fiona’s room was one of those. </w:t>
            </w:r>
            <w:r w:rsidR="00A01357">
              <w:t>Ultimately</w:t>
            </w:r>
            <w:r>
              <w:t xml:space="preserve">, this meant the home </w:t>
            </w:r>
            <w:r w:rsidR="008941F9">
              <w:t>could not</w:t>
            </w:r>
            <w:r>
              <w:t xml:space="preserve"> accommodate her smart speaker</w:t>
            </w:r>
            <w:r w:rsidR="000E24E2">
              <w:t xml:space="preserve">: </w:t>
            </w:r>
            <w:r w:rsidR="00221AE4">
              <w:rPr>
                <w:i/>
                <w:iCs/>
              </w:rPr>
              <w:t xml:space="preserve">“We just could not get it </w:t>
            </w:r>
            <w:r w:rsidR="000E24E2">
              <w:rPr>
                <w:i/>
                <w:iCs/>
              </w:rPr>
              <w:t xml:space="preserve">to </w:t>
            </w:r>
            <w:r w:rsidR="00221AE4">
              <w:rPr>
                <w:i/>
                <w:iCs/>
              </w:rPr>
              <w:t>work</w:t>
            </w:r>
            <w:r w:rsidR="000E24E2">
              <w:rPr>
                <w:i/>
                <w:iCs/>
              </w:rPr>
              <w:t>”.</w:t>
            </w:r>
            <w:r w:rsidR="00530187">
              <w:rPr>
                <w:i/>
                <w:iCs/>
              </w:rPr>
              <w:t xml:space="preserve"> </w:t>
            </w:r>
            <w:r w:rsidR="00530187">
              <w:t>The manager of the home, Julia, recognised t</w:t>
            </w:r>
            <w:r w:rsidR="00E460C5">
              <w:t xml:space="preserve">hat this was a problem for many residents, and </w:t>
            </w:r>
            <w:r w:rsidR="002E7AE8">
              <w:t xml:space="preserve">she actively encouraged her residents to find alternatives to using the Wi-Fi. </w:t>
            </w:r>
          </w:p>
          <w:p w14:paraId="50387D4F" w14:textId="505A3A18" w:rsidR="00695983" w:rsidRPr="00A55D1A" w:rsidRDefault="00695983" w:rsidP="00AF5722">
            <w:pPr>
              <w:ind w:left="720"/>
              <w:rPr>
                <w:i/>
                <w:iCs/>
              </w:rPr>
            </w:pPr>
            <w:r>
              <w:rPr>
                <w:i/>
                <w:iCs/>
              </w:rPr>
              <w:t>“</w:t>
            </w:r>
            <w:r w:rsidR="000C4A40">
              <w:rPr>
                <w:i/>
                <w:iCs/>
              </w:rPr>
              <w:t>Because the connectivity in the home isn’t great, i</w:t>
            </w:r>
            <w:r>
              <w:rPr>
                <w:i/>
                <w:iCs/>
              </w:rPr>
              <w:t xml:space="preserve">f someone moves in here, I </w:t>
            </w:r>
            <w:proofErr w:type="gramStart"/>
            <w:r>
              <w:rPr>
                <w:i/>
                <w:iCs/>
              </w:rPr>
              <w:t>would encourage</w:t>
            </w:r>
            <w:proofErr w:type="gramEnd"/>
            <w:r>
              <w:rPr>
                <w:i/>
                <w:iCs/>
              </w:rPr>
              <w:t xml:space="preserve"> them to get their own line” </w:t>
            </w:r>
            <w:r>
              <w:t xml:space="preserve">- </w:t>
            </w:r>
            <w:r w:rsidRPr="003D3DA4">
              <w:rPr>
                <w:b/>
                <w:bCs/>
              </w:rPr>
              <w:t>Julia, care home manager</w:t>
            </w:r>
            <w:r w:rsidR="00CE31C7">
              <w:rPr>
                <w:b/>
                <w:bCs/>
              </w:rPr>
              <w:t>,</w:t>
            </w:r>
            <w:r w:rsidR="00CE31C7" w:rsidRPr="00D33B2F">
              <w:rPr>
                <w:b/>
              </w:rPr>
              <w:t xml:space="preserve"> </w:t>
            </w:r>
            <w:r w:rsidR="00CE31C7">
              <w:rPr>
                <w:b/>
                <w:bCs/>
              </w:rPr>
              <w:t xml:space="preserve">small care home managed by a small care group in North West </w:t>
            </w:r>
            <w:r w:rsidR="00CE31C7" w:rsidRPr="00AA762F">
              <w:rPr>
                <w:b/>
              </w:rPr>
              <w:t>England</w:t>
            </w:r>
          </w:p>
          <w:p w14:paraId="222C186B" w14:textId="1A9ACD66" w:rsidR="00695983" w:rsidRDefault="00695983" w:rsidP="00125156">
            <w:r>
              <w:t xml:space="preserve">Despite Fiona’s family’s imagination and wherewithal to ensure she had the right kind of communications technology to keep her connected, other issues meant she ended up far less connected than she and her family had originally planned. </w:t>
            </w:r>
          </w:p>
        </w:tc>
      </w:tr>
    </w:tbl>
    <w:p w14:paraId="032547DF" w14:textId="77777777" w:rsidR="00695983" w:rsidRDefault="00695983" w:rsidP="00695983"/>
    <w:p w14:paraId="16C2827D" w14:textId="77777777" w:rsidR="00BB3B49" w:rsidRDefault="00BB3B49" w:rsidP="00695983"/>
    <w:tbl>
      <w:tblPr>
        <w:tblStyle w:val="TableGrid"/>
        <w:tblW w:w="0" w:type="auto"/>
        <w:shd w:val="clear" w:color="auto" w:fill="F2F2F2" w:themeFill="background1" w:themeFillShade="F2"/>
        <w:tblLook w:val="04A0" w:firstRow="1" w:lastRow="0" w:firstColumn="1" w:lastColumn="0" w:noHBand="0" w:noVBand="1"/>
      </w:tblPr>
      <w:tblGrid>
        <w:gridCol w:w="9010"/>
      </w:tblGrid>
      <w:tr w:rsidR="00695983" w14:paraId="645D9E9D" w14:textId="77777777" w:rsidTr="00125156">
        <w:tc>
          <w:tcPr>
            <w:tcW w:w="9010" w:type="dxa"/>
            <w:shd w:val="clear" w:color="auto" w:fill="F2F2F2" w:themeFill="background1" w:themeFillShade="F2"/>
          </w:tcPr>
          <w:p w14:paraId="4842D841" w14:textId="5C6B17CD" w:rsidR="00695983" w:rsidRPr="007253AE" w:rsidRDefault="00695983" w:rsidP="00125156">
            <w:pPr>
              <w:rPr>
                <w:b/>
                <w:bCs/>
              </w:rPr>
            </w:pPr>
            <w:r w:rsidRPr="007253AE">
              <w:rPr>
                <w:b/>
                <w:bCs/>
              </w:rPr>
              <w:t>Ca</w:t>
            </w:r>
            <w:r>
              <w:rPr>
                <w:b/>
                <w:bCs/>
              </w:rPr>
              <w:t>s</w:t>
            </w:r>
            <w:r w:rsidRPr="007253AE">
              <w:rPr>
                <w:b/>
                <w:bCs/>
              </w:rPr>
              <w:t>e study: Jimmy</w:t>
            </w:r>
            <w:r>
              <w:rPr>
                <w:b/>
                <w:bCs/>
              </w:rPr>
              <w:t xml:space="preserve"> – re-gaining independence and dignity</w:t>
            </w:r>
          </w:p>
          <w:p w14:paraId="476F0FD4" w14:textId="77777777" w:rsidR="00695983" w:rsidRPr="00F90C3B" w:rsidRDefault="00695983" w:rsidP="00125156">
            <w:r>
              <w:t>In contrast to Fiona, we also met</w:t>
            </w:r>
            <w:r w:rsidRPr="00F90C3B">
              <w:t xml:space="preserve"> people like Jimmy</w:t>
            </w:r>
            <w:r>
              <w:t>.</w:t>
            </w:r>
          </w:p>
          <w:p w14:paraId="0ABF1D2C" w14:textId="1E6A4AC5" w:rsidR="00695983" w:rsidRPr="007253AE" w:rsidRDefault="00695983" w:rsidP="00125156">
            <w:r w:rsidRPr="007253AE">
              <w:t xml:space="preserve">Jimmy is 46 and moved into a large care home </w:t>
            </w:r>
            <w:r w:rsidR="005D4A1F">
              <w:t xml:space="preserve">in England </w:t>
            </w:r>
            <w:r w:rsidRPr="007253AE">
              <w:t xml:space="preserve">at the age of 40 </w:t>
            </w:r>
            <w:r>
              <w:t>after suffering</w:t>
            </w:r>
            <w:r w:rsidRPr="007253AE">
              <w:t xml:space="preserve"> a severe stroke which left him paralysed from the neck down. </w:t>
            </w:r>
          </w:p>
          <w:p w14:paraId="60CEDCB3" w14:textId="6E8BB54F" w:rsidR="00695983" w:rsidRPr="007253AE" w:rsidRDefault="00695983" w:rsidP="00AF5722">
            <w:pPr>
              <w:ind w:left="720"/>
              <w:rPr>
                <w:i/>
                <w:iCs/>
              </w:rPr>
            </w:pPr>
            <w:r w:rsidRPr="007253AE">
              <w:rPr>
                <w:i/>
                <w:iCs/>
              </w:rPr>
              <w:t xml:space="preserve">“He couldn’t do anything for himself. [He] was fully dependent” </w:t>
            </w:r>
            <w:r>
              <w:t xml:space="preserve">- </w:t>
            </w:r>
            <w:r w:rsidRPr="00F91477">
              <w:rPr>
                <w:b/>
                <w:bCs/>
              </w:rPr>
              <w:t>Ernie, care home manager</w:t>
            </w:r>
            <w:r w:rsidR="009424AE">
              <w:rPr>
                <w:b/>
                <w:bCs/>
              </w:rPr>
              <w:t>, large chain-managed care home in London</w:t>
            </w:r>
          </w:p>
          <w:p w14:paraId="7AF5B64F" w14:textId="17D533CF" w:rsidR="00695983" w:rsidRPr="007253AE" w:rsidRDefault="00695983" w:rsidP="00125156">
            <w:r w:rsidRPr="007253AE">
              <w:t xml:space="preserve">The care home Jimmy moved into has over 80 beds and caters specifically for people with physical needs. Whilst the majority of the residents are elderly, the home does </w:t>
            </w:r>
            <w:r w:rsidR="00556F4C">
              <w:t xml:space="preserve">also </w:t>
            </w:r>
            <w:r w:rsidRPr="007253AE">
              <w:t xml:space="preserve">cater for </w:t>
            </w:r>
            <w:r w:rsidR="00556F4C">
              <w:t xml:space="preserve">younger </w:t>
            </w:r>
            <w:r w:rsidR="00CD4701">
              <w:t>people</w:t>
            </w:r>
            <w:r w:rsidR="00556F4C">
              <w:t xml:space="preserve">. </w:t>
            </w:r>
          </w:p>
          <w:p w14:paraId="3F5FFB7F" w14:textId="6169291E" w:rsidR="00695983" w:rsidRDefault="000F466C" w:rsidP="00125156">
            <w:r>
              <w:t xml:space="preserve">When he first moved into the home, </w:t>
            </w:r>
            <w:r w:rsidR="00695983">
              <w:t xml:space="preserve">Jimmy was struggling. </w:t>
            </w:r>
            <w:r w:rsidR="00362F34">
              <w:t>His stroke</w:t>
            </w:r>
            <w:r w:rsidR="00695983">
              <w:t xml:space="preserve"> had left him somewhere he never expected to be at such a young age</w:t>
            </w:r>
            <w:r w:rsidR="00362F34">
              <w:t xml:space="preserve"> -</w:t>
            </w:r>
            <w:r w:rsidR="00695983">
              <w:t xml:space="preserve"> </w:t>
            </w:r>
            <w:r w:rsidR="00362F34">
              <w:t>i</w:t>
            </w:r>
            <w:r w:rsidR="00695983">
              <w:t xml:space="preserve">n the blink of an eye he </w:t>
            </w:r>
            <w:r w:rsidR="00BC74FB">
              <w:t>had become</w:t>
            </w:r>
            <w:r w:rsidR="00695983">
              <w:t xml:space="preserve"> incredibly isolated and without any independence. </w:t>
            </w:r>
          </w:p>
          <w:p w14:paraId="60400848" w14:textId="77777777" w:rsidR="00695983" w:rsidRDefault="00695983" w:rsidP="00125156">
            <w:r>
              <w:t>As a result, Jimmy became angry and aggressive towards the staff in the home.</w:t>
            </w:r>
          </w:p>
          <w:p w14:paraId="138AA77F" w14:textId="43188D1B" w:rsidR="00695983" w:rsidRDefault="00695983" w:rsidP="00AF5722">
            <w:pPr>
              <w:ind w:left="720"/>
              <w:rPr>
                <w:b/>
                <w:bCs/>
              </w:rPr>
            </w:pPr>
            <w:r>
              <w:rPr>
                <w:i/>
                <w:iCs/>
              </w:rPr>
              <w:t xml:space="preserve">“He was very hostile…and abusive, especially to female staff. They’d often come out of his room in tears. They started to find it difficult to care for him” </w:t>
            </w:r>
            <w:r>
              <w:t xml:space="preserve">– </w:t>
            </w:r>
            <w:r>
              <w:rPr>
                <w:b/>
                <w:bCs/>
              </w:rPr>
              <w:t>Ernie, care home manager</w:t>
            </w:r>
            <w:r w:rsidR="001E5A3A">
              <w:rPr>
                <w:b/>
                <w:bCs/>
              </w:rPr>
              <w:t>, large chain-managed care home in London</w:t>
            </w:r>
          </w:p>
          <w:p w14:paraId="494877D9" w14:textId="3ADD64BA" w:rsidR="00695983" w:rsidRPr="009404DA" w:rsidRDefault="00695983" w:rsidP="00125156">
            <w:r>
              <w:t xml:space="preserve">Luckily, Jimmy’s family was able to imagine what could help his situation and allow him to regain some of the independence he had lost. They </w:t>
            </w:r>
            <w:r w:rsidR="00B616CF">
              <w:t>bought</w:t>
            </w:r>
            <w:r>
              <w:t xml:space="preserve"> a simple piece of consumer technology – available and affordable to most – and the home was able to accommodate it. With an Amazon Echo, Jimmy’s life was </w:t>
            </w:r>
            <w:r w:rsidRPr="001B09F8">
              <w:rPr>
                <w:i/>
              </w:rPr>
              <w:t>“transformed”</w:t>
            </w:r>
            <w:r>
              <w:t xml:space="preserve">. </w:t>
            </w:r>
            <w:r w:rsidR="009303D6">
              <w:t xml:space="preserve">He </w:t>
            </w:r>
            <w:r w:rsidR="009404DA">
              <w:t xml:space="preserve">was using it for </w:t>
            </w:r>
            <w:r w:rsidR="009404DA">
              <w:rPr>
                <w:i/>
                <w:iCs/>
              </w:rPr>
              <w:t>“everything”</w:t>
            </w:r>
            <w:r w:rsidR="009404DA">
              <w:t xml:space="preserve">, from controlling his TV, to </w:t>
            </w:r>
            <w:r w:rsidR="007854C2">
              <w:t>talking to friends and family outside the home, to listening to music and asking it questions about topics he</w:t>
            </w:r>
            <w:r w:rsidR="00D4589A">
              <w:t xml:space="preserve"> is</w:t>
            </w:r>
            <w:r w:rsidR="007854C2">
              <w:t xml:space="preserve"> interested in. </w:t>
            </w:r>
          </w:p>
          <w:p w14:paraId="7C2A88F5" w14:textId="3A442DD7" w:rsidR="00695983" w:rsidRDefault="00695983" w:rsidP="00AF5722">
            <w:pPr>
              <w:ind w:left="720"/>
              <w:rPr>
                <w:b/>
                <w:bCs/>
              </w:rPr>
            </w:pPr>
            <w:r>
              <w:rPr>
                <w:i/>
                <w:iCs/>
              </w:rPr>
              <w:t xml:space="preserve">“He’s married to his Alexa. It somewhat empowers him…and keeps him company” </w:t>
            </w:r>
            <w:r>
              <w:t xml:space="preserve">– </w:t>
            </w:r>
            <w:r>
              <w:rPr>
                <w:b/>
                <w:bCs/>
              </w:rPr>
              <w:t>Ernie, care home manager</w:t>
            </w:r>
            <w:r w:rsidR="001E5A3A">
              <w:rPr>
                <w:b/>
                <w:bCs/>
              </w:rPr>
              <w:t>, large chain-managed care home in London</w:t>
            </w:r>
          </w:p>
          <w:p w14:paraId="06D52A00" w14:textId="5838901F" w:rsidR="00695983" w:rsidRPr="00B24FFB" w:rsidRDefault="00695983" w:rsidP="00125156">
            <w:r>
              <w:t>With this simple device, Jimmy regained dignity and independence</w:t>
            </w:r>
            <w:r w:rsidR="00865828">
              <w:t>. This not only</w:t>
            </w:r>
            <w:r>
              <w:t xml:space="preserve"> transformed his quality of life and made </w:t>
            </w:r>
            <w:r w:rsidR="00865828">
              <w:t xml:space="preserve">but also made </w:t>
            </w:r>
            <w:r>
              <w:t>him a more manageable care patient at the same time.</w:t>
            </w:r>
          </w:p>
          <w:p w14:paraId="3AB8F361" w14:textId="77777777" w:rsidR="00695983" w:rsidRDefault="00695983" w:rsidP="00125156"/>
        </w:tc>
      </w:tr>
    </w:tbl>
    <w:p w14:paraId="2EB94810" w14:textId="773D0712" w:rsidR="00695983" w:rsidRPr="0003600C" w:rsidRDefault="00695983" w:rsidP="00695983">
      <w:pPr>
        <w:rPr>
          <w:b/>
        </w:rPr>
      </w:pPr>
    </w:p>
    <w:p w14:paraId="3559102C" w14:textId="77777777" w:rsidR="00695983" w:rsidRPr="00975F3C" w:rsidRDefault="00695983" w:rsidP="00695983"/>
    <w:p w14:paraId="34CE41E6" w14:textId="3B9DCE11" w:rsidR="00695983" w:rsidRPr="005D15BE" w:rsidRDefault="00695983" w:rsidP="00695983">
      <w:pPr>
        <w:pStyle w:val="Sectionbreak"/>
      </w:pPr>
      <w:r>
        <w:t xml:space="preserve">2: </w:t>
      </w:r>
      <w:r w:rsidR="006527A1">
        <w:t>The</w:t>
      </w:r>
      <w:r>
        <w:t xml:space="preserve"> need </w:t>
      </w:r>
      <w:r w:rsidR="006527A1">
        <w:t>to be connected</w:t>
      </w:r>
      <w:r>
        <w:t xml:space="preserve"> in residential care</w:t>
      </w:r>
    </w:p>
    <w:p w14:paraId="67C2ED31" w14:textId="7A4B3976" w:rsidR="00695983" w:rsidRPr="002F601E" w:rsidRDefault="00695983" w:rsidP="00695983">
      <w:r>
        <w:t xml:space="preserve">Like Jimmy and Fiona, all the residents included in this work had </w:t>
      </w:r>
      <w:r w:rsidR="006527A1">
        <w:t>a need to be connected</w:t>
      </w:r>
      <w:r w:rsidR="00E8164D">
        <w:t xml:space="preserve"> – whether this was</w:t>
      </w:r>
      <w:r>
        <w:t xml:space="preserve"> contacting family or friends outside the home, taking part in hobbies, pursuing interests, or generally wanting to keep up with the world at large.</w:t>
      </w:r>
    </w:p>
    <w:p w14:paraId="2E9E1793" w14:textId="48F32331" w:rsidR="001C7ECD" w:rsidRDefault="00A221AC" w:rsidP="00695983">
      <w:r>
        <w:t>One example was</w:t>
      </w:r>
      <w:r w:rsidR="0001172D">
        <w:t xml:space="preserve"> </w:t>
      </w:r>
      <w:r w:rsidR="00774836">
        <w:t>Roy, an</w:t>
      </w:r>
      <w:r w:rsidR="001C0708">
        <w:t xml:space="preserve"> elderly resident</w:t>
      </w:r>
      <w:r w:rsidR="00695983">
        <w:t xml:space="preserve"> in </w:t>
      </w:r>
      <w:r w:rsidR="00EB4DF8">
        <w:t xml:space="preserve">a </w:t>
      </w:r>
      <w:r w:rsidR="00F12206">
        <w:t>medium sized care home in</w:t>
      </w:r>
      <w:r w:rsidR="00695983">
        <w:t xml:space="preserve"> </w:t>
      </w:r>
      <w:r w:rsidR="00695983" w:rsidRPr="00F12206">
        <w:t>Wales</w:t>
      </w:r>
      <w:r w:rsidR="0001172D">
        <w:t xml:space="preserve"> </w:t>
      </w:r>
      <w:r w:rsidR="00695983">
        <w:t xml:space="preserve">for whom good connectivity </w:t>
      </w:r>
      <w:r w:rsidR="00FA6D0D">
        <w:t>is</w:t>
      </w:r>
      <w:r w:rsidR="00695983">
        <w:t xml:space="preserve"> vital. </w:t>
      </w:r>
      <w:r w:rsidR="00AD0E15">
        <w:t xml:space="preserve">Roy </w:t>
      </w:r>
      <w:r w:rsidR="00695983">
        <w:t>live</w:t>
      </w:r>
      <w:r w:rsidR="00FA6D0D">
        <w:t>s</w:t>
      </w:r>
      <w:r w:rsidR="00695983">
        <w:t xml:space="preserve"> with schizophrenia and ha</w:t>
      </w:r>
      <w:r w:rsidR="00FA6D0D">
        <w:t>s</w:t>
      </w:r>
      <w:r w:rsidR="00695983">
        <w:t xml:space="preserve"> attempted suicide earlier in life. </w:t>
      </w:r>
      <w:r w:rsidR="001E591E">
        <w:t>Roy</w:t>
      </w:r>
      <w:r w:rsidR="00695983">
        <w:t xml:space="preserve"> s</w:t>
      </w:r>
      <w:r w:rsidR="00FA6D0D">
        <w:t>ees</w:t>
      </w:r>
      <w:r w:rsidR="00695983">
        <w:t xml:space="preserve"> keeping his </w:t>
      </w:r>
      <w:r w:rsidR="00DA4E84" w:rsidRPr="00E8164D">
        <w:rPr>
          <w:i/>
        </w:rPr>
        <w:t>“</w:t>
      </w:r>
      <w:r w:rsidR="00695983" w:rsidRPr="00E8164D">
        <w:rPr>
          <w:i/>
        </w:rPr>
        <w:t>mind occupied</w:t>
      </w:r>
      <w:r w:rsidR="00DA4E84" w:rsidRPr="00E8164D">
        <w:rPr>
          <w:i/>
        </w:rPr>
        <w:t>”</w:t>
      </w:r>
      <w:r w:rsidR="00695983">
        <w:t xml:space="preserve"> as crucial to his wellbeing and like</w:t>
      </w:r>
      <w:r w:rsidR="00FA6D0D">
        <w:t>s</w:t>
      </w:r>
      <w:r w:rsidR="00695983">
        <w:t xml:space="preserve"> to keep up with his hobbies (particularly wrestling and watching John Wayne and Arnold Schwarzenegger movies) as much as he c</w:t>
      </w:r>
      <w:r w:rsidR="00FA6D0D">
        <w:t>an</w:t>
      </w:r>
      <w:r w:rsidR="00695983">
        <w:t xml:space="preserve">. </w:t>
      </w:r>
    </w:p>
    <w:p w14:paraId="3C126C6F" w14:textId="1E0C7D2D" w:rsidR="00695983" w:rsidRPr="0044795A" w:rsidRDefault="00695983" w:rsidP="00695983">
      <w:r>
        <w:t xml:space="preserve">He </w:t>
      </w:r>
      <w:r w:rsidR="00FA6D0D">
        <w:t>is</w:t>
      </w:r>
      <w:r>
        <w:t xml:space="preserve"> also keen to keep </w:t>
      </w:r>
      <w:r w:rsidR="00E26693">
        <w:t>in touch</w:t>
      </w:r>
      <w:r>
        <w:t xml:space="preserve"> with his one remaining family member as much as possible. Reliable internet and access to media devices </w:t>
      </w:r>
      <w:r w:rsidR="0078110E">
        <w:t>are</w:t>
      </w:r>
      <w:r>
        <w:t xml:space="preserve"> essential for him to be able to fulfil these needs. </w:t>
      </w:r>
      <w:r w:rsidR="002F2C7D">
        <w:t>He</w:t>
      </w:r>
      <w:r>
        <w:t xml:space="preserve"> ha</w:t>
      </w:r>
      <w:r w:rsidR="00BA2610">
        <w:t>s</w:t>
      </w:r>
      <w:r>
        <w:t xml:space="preserve"> access to one of his home’s shared iPads for 2 hours each day, and also ha</w:t>
      </w:r>
      <w:r w:rsidR="00DE5A1F">
        <w:t>s</w:t>
      </w:r>
      <w:r>
        <w:t xml:space="preserve"> a Freeview TV in his room. </w:t>
      </w:r>
    </w:p>
    <w:p w14:paraId="29D6ACED" w14:textId="46E2D207" w:rsidR="00695983" w:rsidRDefault="00695983" w:rsidP="00695983">
      <w:r>
        <w:t xml:space="preserve">We met many people like </w:t>
      </w:r>
      <w:r w:rsidR="001E591E">
        <w:t>Roy</w:t>
      </w:r>
      <w:r w:rsidR="00F670F3">
        <w:t>.</w:t>
      </w:r>
      <w:r>
        <w:t xml:space="preserve"> </w:t>
      </w:r>
      <w:r w:rsidR="00F670F3">
        <w:t>People</w:t>
      </w:r>
      <w:r>
        <w:t xml:space="preserve"> who</w:t>
      </w:r>
      <w:r w:rsidDel="00695983">
        <w:t xml:space="preserve"> </w:t>
      </w:r>
      <w:r w:rsidR="067FE185">
        <w:t xml:space="preserve">wanted </w:t>
      </w:r>
      <w:r>
        <w:t xml:space="preserve">to – at the very least </w:t>
      </w:r>
      <w:r w:rsidR="00543E24">
        <w:t>–</w:t>
      </w:r>
      <w:r>
        <w:t xml:space="preserve"> easily contact family and friends and maintain interests from their lives prior to being in residential care. </w:t>
      </w:r>
    </w:p>
    <w:p w14:paraId="0FF8BBF6" w14:textId="5032A99B" w:rsidR="001F40A3" w:rsidRDefault="00695983" w:rsidP="00695983">
      <w:r>
        <w:t xml:space="preserve">Of course, it must be noted that some residents did have </w:t>
      </w:r>
      <w:r w:rsidR="00B15837">
        <w:t>different</w:t>
      </w:r>
      <w:r>
        <w:t xml:space="preserve"> needs </w:t>
      </w:r>
      <w:r w:rsidR="00EF6901">
        <w:t>to</w:t>
      </w:r>
      <w:r>
        <w:t xml:space="preserve"> others</w:t>
      </w:r>
      <w:r w:rsidR="00EF6901">
        <w:t>.</w:t>
      </w:r>
      <w:r w:rsidR="39258793">
        <w:t xml:space="preserve"> </w:t>
      </w:r>
      <w:r w:rsidR="00EF6901">
        <w:t>F</w:t>
      </w:r>
      <w:r>
        <w:t xml:space="preserve">or example, </w:t>
      </w:r>
      <w:r w:rsidR="000A3666">
        <w:t>some</w:t>
      </w:r>
      <w:r>
        <w:t xml:space="preserve"> </w:t>
      </w:r>
      <w:r w:rsidR="00040EA8">
        <w:t>did not</w:t>
      </w:r>
      <w:r>
        <w:t xml:space="preserve"> have the ability or desire to connect in the same ways as other people</w:t>
      </w:r>
      <w:r w:rsidR="000A3666">
        <w:t xml:space="preserve"> </w:t>
      </w:r>
      <w:r>
        <w:t>due to their mental capacity</w:t>
      </w:r>
      <w:r w:rsidR="000A3666">
        <w:t>.</w:t>
      </w:r>
      <w:r>
        <w:t xml:space="preserve"> However, even these individuals had </w:t>
      </w:r>
      <w:r w:rsidR="000A3666">
        <w:t xml:space="preserve">some need to be connected. </w:t>
      </w:r>
      <w:r>
        <w:t xml:space="preserve"> </w:t>
      </w:r>
    </w:p>
    <w:p w14:paraId="3B26A602" w14:textId="7A767784" w:rsidR="00695983" w:rsidRDefault="00695983" w:rsidP="00695983">
      <w:r>
        <w:t>One such</w:t>
      </w:r>
      <w:r w:rsidRPr="00EC2648">
        <w:t xml:space="preserve"> resident </w:t>
      </w:r>
      <w:r>
        <w:t xml:space="preserve">was </w:t>
      </w:r>
      <w:r w:rsidRPr="00EC2648">
        <w:t xml:space="preserve">Sam, </w:t>
      </w:r>
      <w:r>
        <w:t>who live</w:t>
      </w:r>
      <w:r w:rsidR="007B3501">
        <w:t>s</w:t>
      </w:r>
      <w:r>
        <w:t xml:space="preserve"> in</w:t>
      </w:r>
      <w:r w:rsidRPr="00EC2648">
        <w:t xml:space="preserve"> an independent care home for adults with learning disabilities</w:t>
      </w:r>
      <w:r w:rsidR="00431689">
        <w:t xml:space="preserve"> in England</w:t>
      </w:r>
      <w:r w:rsidRPr="00EC2648">
        <w:t xml:space="preserve">. His limited literacy means that he </w:t>
      </w:r>
      <w:r w:rsidR="00A83721">
        <w:t>struggles</w:t>
      </w:r>
      <w:r w:rsidRPr="00EC2648">
        <w:t xml:space="preserve"> to independently </w:t>
      </w:r>
      <w:r>
        <w:t xml:space="preserve">engage with his favourite hobby – music </w:t>
      </w:r>
      <w:r w:rsidR="00571AFE">
        <w:t>–</w:t>
      </w:r>
      <w:r>
        <w:t xml:space="preserve"> and</w:t>
      </w:r>
      <w:r w:rsidRPr="00EC2648">
        <w:t xml:space="preserve"> search for songs he likes online.</w:t>
      </w:r>
      <w:r w:rsidR="00A83721">
        <w:t xml:space="preserve"> However, with staff help, he is </w:t>
      </w:r>
      <w:r w:rsidR="00B409B0">
        <w:t>able to</w:t>
      </w:r>
      <w:r w:rsidR="00A83721">
        <w:t>.</w:t>
      </w:r>
    </w:p>
    <w:p w14:paraId="54BB5DA3" w14:textId="5E44A177" w:rsidR="00695983" w:rsidRPr="00A44DF3" w:rsidRDefault="00695983" w:rsidP="0015560D">
      <w:pPr>
        <w:ind w:left="720"/>
        <w:rPr>
          <w:b/>
        </w:rPr>
      </w:pPr>
      <w:r w:rsidRPr="00A44DF3">
        <w:rPr>
          <w:i/>
        </w:rPr>
        <w:t xml:space="preserve">“I like listening to Disney songs and carols on YouTube…I have a book that the staff write song names in to help me with the spelling so I can find them on YouTube later” – </w:t>
      </w:r>
      <w:r w:rsidR="00774B09" w:rsidRPr="00A44DF3">
        <w:rPr>
          <w:b/>
        </w:rPr>
        <w:t xml:space="preserve">Sam, </w:t>
      </w:r>
      <w:r w:rsidRPr="00A44DF3">
        <w:rPr>
          <w:b/>
        </w:rPr>
        <w:t xml:space="preserve">Resident, </w:t>
      </w:r>
      <w:r w:rsidR="00BF02B2">
        <w:rPr>
          <w:b/>
          <w:bCs/>
        </w:rPr>
        <w:t xml:space="preserve">small independent care home in </w:t>
      </w:r>
      <w:r w:rsidR="00911E85">
        <w:rPr>
          <w:b/>
          <w:bCs/>
        </w:rPr>
        <w:t>North</w:t>
      </w:r>
      <w:r w:rsidR="00991841">
        <w:rPr>
          <w:b/>
          <w:bCs/>
        </w:rPr>
        <w:t xml:space="preserve"> E</w:t>
      </w:r>
      <w:r w:rsidR="00911E85">
        <w:rPr>
          <w:b/>
          <w:bCs/>
        </w:rPr>
        <w:t>ast</w:t>
      </w:r>
      <w:r w:rsidR="00BF02B2">
        <w:rPr>
          <w:b/>
          <w:bCs/>
        </w:rPr>
        <w:t xml:space="preserve"> </w:t>
      </w:r>
      <w:r w:rsidRPr="005B6E74">
        <w:rPr>
          <w:b/>
        </w:rPr>
        <w:t>England</w:t>
      </w:r>
    </w:p>
    <w:p w14:paraId="330417EC" w14:textId="7837A09F" w:rsidR="00695983" w:rsidRDefault="00695983" w:rsidP="00695983">
      <w:pPr>
        <w:pStyle w:val="Heading1"/>
      </w:pPr>
      <w:r>
        <w:t xml:space="preserve">Connection needs often go unmet </w:t>
      </w:r>
    </w:p>
    <w:p w14:paraId="0919FE3C" w14:textId="37B7F3F6" w:rsidR="0027751C" w:rsidRPr="0027751C" w:rsidRDefault="0027751C" w:rsidP="0027751C">
      <w:r>
        <w:t xml:space="preserve">The changes caused by the pandemic have shone a </w:t>
      </w:r>
      <w:r w:rsidR="00D62E9B">
        <w:t xml:space="preserve">new </w:t>
      </w:r>
      <w:r>
        <w:t xml:space="preserve">light on the need for better connectivity </w:t>
      </w:r>
      <w:r w:rsidR="00D5235F">
        <w:t>to enable connection</w:t>
      </w:r>
      <w:r>
        <w:t xml:space="preserve"> in care. However, th</w:t>
      </w:r>
      <w:r w:rsidR="00597812">
        <w:t>is</w:t>
      </w:r>
      <w:r>
        <w:t xml:space="preserve"> need </w:t>
      </w:r>
      <w:r w:rsidR="00523BA4">
        <w:t xml:space="preserve">for </w:t>
      </w:r>
      <w:r w:rsidR="003666B7">
        <w:t>connection</w:t>
      </w:r>
      <w:r>
        <w:t xml:space="preserve"> has </w:t>
      </w:r>
      <w:r w:rsidRPr="00D62E9B">
        <w:rPr>
          <w:i/>
        </w:rPr>
        <w:t>always</w:t>
      </w:r>
      <w:r>
        <w:t xml:space="preserve"> been </w:t>
      </w:r>
      <w:r w:rsidR="003666B7">
        <w:t>present</w:t>
      </w:r>
      <w:r w:rsidR="006D4713">
        <w:t>, and will remain so</w:t>
      </w:r>
      <w:r>
        <w:t xml:space="preserve">. </w:t>
      </w:r>
    </w:p>
    <w:p w14:paraId="3F168D2E" w14:textId="11C0D614" w:rsidR="00695983" w:rsidRPr="0024106E" w:rsidRDefault="001E74E5" w:rsidP="00695983">
      <w:r>
        <w:t>As</w:t>
      </w:r>
      <w:r w:rsidR="006C0067">
        <w:t xml:space="preserve"> Jimmy’s story demonstrates, </w:t>
      </w:r>
      <w:r>
        <w:t xml:space="preserve">we did find </w:t>
      </w:r>
      <w:r w:rsidR="006C0067">
        <w:t>some bright spots</w:t>
      </w:r>
      <w:r>
        <w:t xml:space="preserve"> when it came to connection</w:t>
      </w:r>
      <w:r w:rsidR="006C0067">
        <w:t xml:space="preserve">, but this is not the general rule. </w:t>
      </w:r>
      <w:r w:rsidR="00523BA4">
        <w:t xml:space="preserve">Despite the widespread need for connection, </w:t>
      </w:r>
      <w:r w:rsidR="00352D45">
        <w:t>there was huge variation in what homes offered in terms of connectivity</w:t>
      </w:r>
      <w:r w:rsidR="0024106E">
        <w:t>, and i</w:t>
      </w:r>
      <w:r w:rsidR="006C0067">
        <w:t xml:space="preserve">n most cases there is still a lot that needs to be done to ensure that all the crucial elements of connectivity are in place. Many homes were, without family intervention, lacking the basic infrastructure needed to allow a good standard of connectivity – from good Wi-Fi or phone signal throughout the home, to the right devices. </w:t>
      </w:r>
    </w:p>
    <w:p w14:paraId="1A27C634" w14:textId="0189DDFB" w:rsidR="00492879" w:rsidRDefault="00492879" w:rsidP="00492879">
      <w:r>
        <w:t xml:space="preserve">Many of the elements required to allow for connectivity – availability, reliability, security, flexibility, and affordability of </w:t>
      </w:r>
      <w:r w:rsidR="001C2DA6">
        <w:t xml:space="preserve">the right sort of </w:t>
      </w:r>
      <w:r>
        <w:t>services</w:t>
      </w:r>
      <w:r w:rsidR="001C2DA6">
        <w:t xml:space="preserve"> and devices/technology</w:t>
      </w:r>
      <w:r>
        <w:t>, as well as staff support – were often missing, meaning that basic needs were going unmet for residents.</w:t>
      </w:r>
    </w:p>
    <w:p w14:paraId="30BA7663" w14:textId="5550A0C8" w:rsidR="00446ACB" w:rsidRDefault="00446ACB" w:rsidP="00492879">
      <w:r>
        <w:t xml:space="preserve">Fiona exemplifies this. Those around her had </w:t>
      </w:r>
      <w:r w:rsidR="005F61D7">
        <w:t>t</w:t>
      </w:r>
      <w:r>
        <w:t>he imagination to know what would work for</w:t>
      </w:r>
      <w:r w:rsidR="00B004A2">
        <w:t xml:space="preserve"> her</w:t>
      </w:r>
      <w:r>
        <w:t xml:space="preserve">, but a </w:t>
      </w:r>
      <w:r w:rsidR="002A0875">
        <w:t>basic element of connectivity</w:t>
      </w:r>
      <w:r w:rsidR="001753B1">
        <w:t xml:space="preserve"> </w:t>
      </w:r>
      <w:r w:rsidR="0024106E">
        <w:t xml:space="preserve">being </w:t>
      </w:r>
      <w:r w:rsidR="001753B1">
        <w:t>missing meant that she was left digitally excluded</w:t>
      </w:r>
      <w:r w:rsidR="00B004A2">
        <w:t xml:space="preserve"> and disconnected</w:t>
      </w:r>
      <w:r w:rsidR="001753B1">
        <w:t>.</w:t>
      </w:r>
    </w:p>
    <w:p w14:paraId="3FA3612A" w14:textId="77777777" w:rsidR="00695983" w:rsidRDefault="00695983" w:rsidP="00695983">
      <w:pPr>
        <w:pStyle w:val="Heading3"/>
      </w:pPr>
      <w:r w:rsidRPr="00CA5B00">
        <w:t>Availability</w:t>
      </w:r>
      <w:r>
        <w:t xml:space="preserve"> of services</w:t>
      </w:r>
    </w:p>
    <w:p w14:paraId="657915E1" w14:textId="2F5AECB6" w:rsidR="00B07717" w:rsidRDefault="00695983" w:rsidP="00695983">
      <w:r>
        <w:t>Many of the homes that took part had a ‘basic’ package, such as home-wide Wi-Fi, TVs in rooms with Freeview and a communal landline phone.</w:t>
      </w:r>
      <w:r>
        <w:rPr>
          <w:b/>
          <w:bCs/>
        </w:rPr>
        <w:t xml:space="preserve"> </w:t>
      </w:r>
      <w:r>
        <w:t xml:space="preserve">However, </w:t>
      </w:r>
      <w:r w:rsidR="00B07717">
        <w:t>it was clear that for some residents, this was insufficient</w:t>
      </w:r>
      <w:r>
        <w:t xml:space="preserve">. </w:t>
      </w:r>
    </w:p>
    <w:p w14:paraId="79D361DE" w14:textId="2876F905" w:rsidR="00695983" w:rsidRDefault="00695983" w:rsidP="00695983">
      <w:r>
        <w:t>Communal devices in particular were often hard to access and deprived residents of privacy</w:t>
      </w:r>
      <w:r w:rsidR="00D50F55">
        <w:t xml:space="preserve"> when making</w:t>
      </w:r>
      <w:r w:rsidR="0050178D">
        <w:t xml:space="preserve"> personal or sensitive</w:t>
      </w:r>
      <w:r w:rsidR="00D50F55">
        <w:t xml:space="preserve"> calls</w:t>
      </w:r>
      <w:r>
        <w:t xml:space="preserve">. Some residents reported that they had grown increasingly reliant on their mobile phones in order to remedy this, often receiving help from their family members to upgrade their phones from pay-as-you go to a phone contract to meet the growing demands of their mobile phone use. </w:t>
      </w:r>
    </w:p>
    <w:p w14:paraId="3D5E8B24" w14:textId="6234CC24" w:rsidR="00695983" w:rsidRPr="00483F39" w:rsidRDefault="00695983" w:rsidP="00483F39">
      <w:pPr>
        <w:ind w:left="720"/>
      </w:pPr>
      <w:r w:rsidRPr="0067568A">
        <w:rPr>
          <w:i/>
        </w:rPr>
        <w:t xml:space="preserve">“It was pay as you go but I got the sim card changed and now I pay a monthly </w:t>
      </w:r>
      <w:r w:rsidR="00342F16" w:rsidRPr="0067568A">
        <w:rPr>
          <w:i/>
        </w:rPr>
        <w:t>a</w:t>
      </w:r>
      <w:r w:rsidRPr="0067568A">
        <w:rPr>
          <w:i/>
        </w:rPr>
        <w:t>mount for unlimited calls… I find this better because I don’t have to wait to get calls in</w:t>
      </w:r>
      <w:r w:rsidR="008C7A99" w:rsidRPr="0067568A">
        <w:rPr>
          <w:i/>
        </w:rPr>
        <w:t>…</w:t>
      </w:r>
      <w:r w:rsidR="00B920A5" w:rsidRPr="0067568A">
        <w:rPr>
          <w:i/>
        </w:rPr>
        <w:t xml:space="preserve"> </w:t>
      </w:r>
      <w:r w:rsidRPr="0067568A">
        <w:rPr>
          <w:i/>
        </w:rPr>
        <w:t>it’s just good to know that it’s there if I need to use</w:t>
      </w:r>
      <w:r w:rsidR="00F94632">
        <w:rPr>
          <w:i/>
        </w:rPr>
        <w:t xml:space="preserve"> it</w:t>
      </w:r>
      <w:r w:rsidRPr="0067568A">
        <w:rPr>
          <w:i/>
        </w:rPr>
        <w:t>”</w:t>
      </w:r>
      <w:r w:rsidRPr="00483F39">
        <w:t xml:space="preserve"> </w:t>
      </w:r>
      <w:r w:rsidR="0050730D">
        <w:t xml:space="preserve">- </w:t>
      </w:r>
      <w:r w:rsidR="00DA2BB7" w:rsidRPr="0067568A">
        <w:rPr>
          <w:b/>
        </w:rPr>
        <w:t xml:space="preserve">Jess, </w:t>
      </w:r>
      <w:r w:rsidRPr="0067568A">
        <w:rPr>
          <w:b/>
        </w:rPr>
        <w:t>Resident</w:t>
      </w:r>
      <w:r w:rsidR="00E75CB3">
        <w:rPr>
          <w:b/>
          <w:bCs/>
        </w:rPr>
        <w:t>,</w:t>
      </w:r>
      <w:r>
        <w:rPr>
          <w:b/>
        </w:rPr>
        <w:t xml:space="preserve"> </w:t>
      </w:r>
      <w:r w:rsidR="00F36A6C">
        <w:rPr>
          <w:b/>
          <w:bCs/>
        </w:rPr>
        <w:t>20 bed independent</w:t>
      </w:r>
      <w:r w:rsidR="0048466C">
        <w:rPr>
          <w:b/>
          <w:bCs/>
        </w:rPr>
        <w:t xml:space="preserve"> care home in</w:t>
      </w:r>
      <w:r>
        <w:rPr>
          <w:b/>
        </w:rPr>
        <w:t xml:space="preserve"> </w:t>
      </w:r>
      <w:r w:rsidRPr="0067568A">
        <w:rPr>
          <w:b/>
        </w:rPr>
        <w:t>Scotland</w:t>
      </w:r>
    </w:p>
    <w:p w14:paraId="58AA9D5A" w14:textId="76A9AAE4" w:rsidR="00695983" w:rsidRDefault="00695983" w:rsidP="00695983">
      <w:r w:rsidRPr="001717C2">
        <w:t xml:space="preserve">One </w:t>
      </w:r>
      <w:r>
        <w:t>family member of a care home resident</w:t>
      </w:r>
      <w:r w:rsidRPr="001717C2">
        <w:t xml:space="preserve"> had not been able to contact his grandmother at her home in Northern Ireland for multiple days as she only had access to a communal payphone which was often busy. This had caused a lot of anxiety and frustration. </w:t>
      </w:r>
    </w:p>
    <w:p w14:paraId="2463580B" w14:textId="57822D70" w:rsidR="00695983" w:rsidRPr="001717C2" w:rsidRDefault="00695983" w:rsidP="001F3805">
      <w:pPr>
        <w:ind w:left="720"/>
      </w:pPr>
      <w:r w:rsidRPr="00AA762F">
        <w:rPr>
          <w:i/>
        </w:rPr>
        <w:t>“They’ve got a payphone. We have to phone through to the reception first, and then they go and get her. Sometimes the phone doesn’t get answered because they’re really short</w:t>
      </w:r>
      <w:r w:rsidR="00CD6DC2">
        <w:rPr>
          <w:i/>
        </w:rPr>
        <w:t>-</w:t>
      </w:r>
      <w:r w:rsidRPr="00AA762F">
        <w:rPr>
          <w:i/>
        </w:rPr>
        <w:t xml:space="preserve">staffed” </w:t>
      </w:r>
      <w:r>
        <w:t xml:space="preserve">– </w:t>
      </w:r>
      <w:r w:rsidRPr="00AA762F">
        <w:rPr>
          <w:b/>
        </w:rPr>
        <w:t>Family member</w:t>
      </w:r>
      <w:r w:rsidR="00667D0A">
        <w:rPr>
          <w:b/>
          <w:bCs/>
        </w:rPr>
        <w:t>, grandparent in medium-sized trust-funded care home in Northern Ireland</w:t>
      </w:r>
    </w:p>
    <w:p w14:paraId="1FCF2D52" w14:textId="3D51ADB6" w:rsidR="006A5E01" w:rsidRPr="00D15F8E" w:rsidRDefault="006A5E01" w:rsidP="006A5E01">
      <w:pPr>
        <w:rPr>
          <w:b/>
          <w:bCs/>
        </w:rPr>
      </w:pPr>
      <w:r>
        <w:t xml:space="preserve">In some places there </w:t>
      </w:r>
      <w:r w:rsidR="00422679">
        <w:t>weren’t</w:t>
      </w:r>
      <w:r>
        <w:t xml:space="preserve"> even ‘basic services’ available for residents. For example,</w:t>
      </w:r>
      <w:r w:rsidRPr="2CD5A1E3">
        <w:rPr>
          <w:b/>
          <w:bCs/>
        </w:rPr>
        <w:t xml:space="preserve"> </w:t>
      </w:r>
      <w:r w:rsidR="002A694E">
        <w:t>one</w:t>
      </w:r>
      <w:r>
        <w:t xml:space="preserve"> care home for </w:t>
      </w:r>
      <w:r w:rsidR="0077610B">
        <w:t>p</w:t>
      </w:r>
      <w:r>
        <w:t>e</w:t>
      </w:r>
      <w:r w:rsidR="0077610B">
        <w:t>ople</w:t>
      </w:r>
      <w:r>
        <w:t xml:space="preserve"> with hearing impairments still relie</w:t>
      </w:r>
      <w:r w:rsidR="00995445">
        <w:t>d</w:t>
      </w:r>
      <w:r>
        <w:t xml:space="preserve"> on dial-up internet – which </w:t>
      </w:r>
      <w:r w:rsidR="00995445">
        <w:t>was</w:t>
      </w:r>
      <w:r>
        <w:t xml:space="preserve"> only available in the manager’s office.</w:t>
      </w:r>
      <w:r w:rsidR="00684FC0">
        <w:t xml:space="preserve"> Considering the visual communication needs of those with hearing impairments, </w:t>
      </w:r>
      <w:r w:rsidR="00C4188B">
        <w:t>there</w:t>
      </w:r>
      <w:r w:rsidR="00684FC0">
        <w:t xml:space="preserve"> may have </w:t>
      </w:r>
      <w:r w:rsidR="00C4188B">
        <w:t xml:space="preserve">been huge </w:t>
      </w:r>
      <w:r w:rsidR="00684FC0">
        <w:t>benefit</w:t>
      </w:r>
      <w:r w:rsidR="00C4188B">
        <w:t>s</w:t>
      </w:r>
      <w:r w:rsidR="00684FC0">
        <w:t xml:space="preserve"> from access to devices and services that would accommodate </w:t>
      </w:r>
      <w:r w:rsidR="00C50F2F">
        <w:t xml:space="preserve">things like </w:t>
      </w:r>
      <w:r w:rsidR="00684FC0">
        <w:t>video calls</w:t>
      </w:r>
      <w:r w:rsidR="00C4188B">
        <w:t>. But</w:t>
      </w:r>
      <w:r w:rsidR="00684FC0">
        <w:t xml:space="preserve"> this option </w:t>
      </w:r>
      <w:r w:rsidR="00995445">
        <w:t>was</w:t>
      </w:r>
      <w:r w:rsidR="006C208D">
        <w:t xml:space="preserve"> not </w:t>
      </w:r>
      <w:r w:rsidR="00684FC0">
        <w:t>available</w:t>
      </w:r>
      <w:r w:rsidR="00995445">
        <w:t xml:space="preserve">. </w:t>
      </w:r>
      <w:r w:rsidR="00D15F8E">
        <w:t xml:space="preserve"> </w:t>
      </w:r>
      <w:r w:rsidRPr="2CD5A1E3">
        <w:rPr>
          <w:i/>
          <w:iCs/>
        </w:rPr>
        <w:t xml:space="preserve"> </w:t>
      </w:r>
    </w:p>
    <w:p w14:paraId="0EDCCD01" w14:textId="6D63F9F1" w:rsidR="00695983" w:rsidRDefault="00695983" w:rsidP="00695983">
      <w:r>
        <w:t xml:space="preserve">Some residents were able to rely on family and friends to provide them with communications services. We heard many cases where friends and family had supplied residents with a mobile phone and contract, in order to </w:t>
      </w:r>
      <w:r w:rsidR="00A724DC">
        <w:t>get around</w:t>
      </w:r>
      <w:r>
        <w:t xml:space="preserve"> the </w:t>
      </w:r>
      <w:r w:rsidR="00A724DC">
        <w:t>lack</w:t>
      </w:r>
      <w:r>
        <w:t xml:space="preserve"> of communal devices or poor Wi-Fi signal. </w:t>
      </w:r>
    </w:p>
    <w:p w14:paraId="47B14BA5" w14:textId="31F6F769" w:rsidR="00695983" w:rsidRDefault="00426D52" w:rsidP="00695983">
      <w:r>
        <w:t>How</w:t>
      </w:r>
      <w:r w:rsidR="00CB5BCF">
        <w:t xml:space="preserve">ever, not everyone had this </w:t>
      </w:r>
      <w:r w:rsidR="005D7229">
        <w:t xml:space="preserve">support </w:t>
      </w:r>
      <w:r w:rsidR="00FA1143">
        <w:t>from family and friends.</w:t>
      </w:r>
      <w:r w:rsidR="00F31305">
        <w:t xml:space="preserve"> </w:t>
      </w:r>
      <w:r w:rsidR="00695983">
        <w:t xml:space="preserve">One manager told us that around half of </w:t>
      </w:r>
      <w:r w:rsidR="000B7393">
        <w:t xml:space="preserve">the </w:t>
      </w:r>
      <w:r w:rsidR="00695983">
        <w:t xml:space="preserve">residents in her home had external support to provide them with personal devices like this, while half were left without.  </w:t>
      </w:r>
    </w:p>
    <w:p w14:paraId="77AFE031" w14:textId="57C03DE8" w:rsidR="00695983" w:rsidRPr="004F6EE3" w:rsidRDefault="00695983" w:rsidP="00695983">
      <w:pPr>
        <w:pStyle w:val="Heading3"/>
      </w:pPr>
      <w:r w:rsidRPr="004F6EE3">
        <w:t xml:space="preserve">Reliability </w:t>
      </w:r>
      <w:r>
        <w:t>of services</w:t>
      </w:r>
    </w:p>
    <w:p w14:paraId="31389D2E" w14:textId="73AC01DF" w:rsidR="00695983" w:rsidRDefault="00695983" w:rsidP="00695983">
      <w:pPr>
        <w:rPr>
          <w:b/>
          <w:bCs/>
        </w:rPr>
      </w:pPr>
      <w:r>
        <w:t>Many homes struggled with the reliability of their comm</w:t>
      </w:r>
      <w:r w:rsidR="0077610B">
        <w:t>unication</w:t>
      </w:r>
      <w:r>
        <w:t>s services, making meeting residents</w:t>
      </w:r>
      <w:r w:rsidR="0015028C">
        <w:t>’</w:t>
      </w:r>
      <w:r>
        <w:t xml:space="preserve"> needs even harder</w:t>
      </w:r>
      <w:r w:rsidR="00FF7ED6">
        <w:t>.</w:t>
      </w:r>
    </w:p>
    <w:p w14:paraId="63F2BE68" w14:textId="5DBA2C23" w:rsidR="00695983" w:rsidRDefault="00695983" w:rsidP="00695983">
      <w:r>
        <w:t xml:space="preserve">Unreliable broadband connection was a particularly frequent issue, though homes also reported issues with phone and TV signal. Many homes were on domestic broadband packages – in some cases </w:t>
      </w:r>
      <w:r w:rsidR="007C4A2F">
        <w:t>ones that</w:t>
      </w:r>
      <w:r>
        <w:t xml:space="preserve"> had been bought many years previously – that were no longer appropriate to resident or staff needs. </w:t>
      </w:r>
    </w:p>
    <w:p w14:paraId="226ADCEC" w14:textId="415F5700" w:rsidR="00695983" w:rsidRPr="006A69CB" w:rsidRDefault="00695983" w:rsidP="00695983">
      <w:r>
        <w:t>At one home in Wales supporting elderly residents and residents with dementia, residents bec</w:t>
      </w:r>
      <w:r w:rsidR="00714C8C">
        <w:t>a</w:t>
      </w:r>
      <w:r>
        <w:t xml:space="preserve">me upset when poor broadband caused their video to buffer as they </w:t>
      </w:r>
      <w:r w:rsidR="002974F4">
        <w:t>didn’t</w:t>
      </w:r>
      <w:r>
        <w:t xml:space="preserve"> understand why this was happening.</w:t>
      </w:r>
    </w:p>
    <w:p w14:paraId="78AA10B0" w14:textId="1EEEF335" w:rsidR="00695983" w:rsidRPr="00AA762F" w:rsidRDefault="00695983" w:rsidP="006D1BC8">
      <w:pPr>
        <w:ind w:left="720"/>
        <w:rPr>
          <w:i/>
        </w:rPr>
      </w:pPr>
      <w:r w:rsidRPr="00AA762F">
        <w:rPr>
          <w:i/>
        </w:rPr>
        <w:t>“Sometimes for a few hours there’s no internet… If my resident is in the middle of watching rugby [when the internet cuts out], you need to use your personal hotspot because they don’t understand that there’s no internet…</w:t>
      </w:r>
      <w:r w:rsidR="00F25776" w:rsidRPr="00AA762F">
        <w:rPr>
          <w:i/>
        </w:rPr>
        <w:t>”</w:t>
      </w:r>
    </w:p>
    <w:p w14:paraId="2F4F30AA" w14:textId="4A32D4E8" w:rsidR="008C7D1A" w:rsidRPr="008C7D1A" w:rsidRDefault="00125DBF" w:rsidP="008C7D1A">
      <w:pPr>
        <w:ind w:left="720"/>
        <w:rPr>
          <w:i/>
          <w:iCs/>
        </w:rPr>
      </w:pPr>
      <w:r w:rsidRPr="00AA762F">
        <w:rPr>
          <w:i/>
        </w:rPr>
        <w:t>“</w:t>
      </w:r>
      <w:r w:rsidR="00695983" w:rsidRPr="00AA762F">
        <w:rPr>
          <w:i/>
        </w:rPr>
        <w:t>It’s buffering and they say</w:t>
      </w:r>
      <w:r w:rsidR="00BA325B" w:rsidRPr="00AA762F">
        <w:rPr>
          <w:i/>
        </w:rPr>
        <w:t>,</w:t>
      </w:r>
      <w:r w:rsidR="00695983" w:rsidRPr="00AA762F">
        <w:rPr>
          <w:i/>
        </w:rPr>
        <w:t xml:space="preserve"> ‘</w:t>
      </w:r>
      <w:r w:rsidR="007D0D2A">
        <w:rPr>
          <w:i/>
        </w:rPr>
        <w:t>C</w:t>
      </w:r>
      <w:r w:rsidR="00695983" w:rsidRPr="00AA762F">
        <w:rPr>
          <w:i/>
        </w:rPr>
        <w:t>an you remove that circle I want the play button back!’”</w:t>
      </w:r>
      <w:r w:rsidR="00695983">
        <w:t xml:space="preserve"> </w:t>
      </w:r>
      <w:r w:rsidR="00695983" w:rsidRPr="001D751A">
        <w:t xml:space="preserve">– </w:t>
      </w:r>
      <w:r w:rsidR="00695983" w:rsidRPr="00AA762F">
        <w:rPr>
          <w:b/>
        </w:rPr>
        <w:t xml:space="preserve">Care home manager, </w:t>
      </w:r>
      <w:r w:rsidR="00FF451C">
        <w:rPr>
          <w:b/>
          <w:bCs/>
        </w:rPr>
        <w:t>medium-sized independent</w:t>
      </w:r>
      <w:r w:rsidR="004570D0">
        <w:rPr>
          <w:b/>
          <w:bCs/>
        </w:rPr>
        <w:t xml:space="preserve"> care home in </w:t>
      </w:r>
      <w:r w:rsidR="00695983" w:rsidRPr="00AA762F">
        <w:rPr>
          <w:b/>
        </w:rPr>
        <w:t>Wales</w:t>
      </w:r>
    </w:p>
    <w:p w14:paraId="7E90859B" w14:textId="2A648DFF" w:rsidR="00F240F6" w:rsidRDefault="005C3463" w:rsidP="00F240F6">
      <w:r>
        <w:t xml:space="preserve">Similarly, a care home manager in </w:t>
      </w:r>
      <w:r w:rsidR="00B91CF8">
        <w:t>North East</w:t>
      </w:r>
      <w:r>
        <w:t xml:space="preserve"> </w:t>
      </w:r>
      <w:r w:rsidRPr="00B91CF8">
        <w:t>England</w:t>
      </w:r>
      <w:r>
        <w:t xml:space="preserve"> explained that it was difficult to move residents into rooms with better connectivity due to the layout of the home. Their Wi-Fi only reached the first few bedrooms on the first floor, which were prioritised for residents with accessibility issues. This resulted in the residents in the other rooms having either no network connection in their rooms or having to purchase Wi-Fi boosters to access the internet.</w:t>
      </w:r>
    </w:p>
    <w:p w14:paraId="789468D7" w14:textId="7F322DFE" w:rsidR="00C97505" w:rsidRPr="008A281D" w:rsidRDefault="00C97505" w:rsidP="008A281D">
      <w:pPr>
        <w:ind w:left="720"/>
        <w:rPr>
          <w:i/>
          <w:iCs/>
        </w:rPr>
      </w:pPr>
      <w:r w:rsidRPr="00AA762F">
        <w:rPr>
          <w:i/>
        </w:rPr>
        <w:t xml:space="preserve">“If we were full, and we had </w:t>
      </w:r>
      <w:r w:rsidR="008A281D" w:rsidRPr="00AA762F">
        <w:rPr>
          <w:i/>
        </w:rPr>
        <w:t xml:space="preserve">all </w:t>
      </w:r>
      <w:r w:rsidR="002643FA" w:rsidRPr="00AA762F">
        <w:rPr>
          <w:i/>
        </w:rPr>
        <w:t>16 residents here</w:t>
      </w:r>
      <w:r w:rsidR="008A281D" w:rsidRPr="00AA762F">
        <w:rPr>
          <w:i/>
        </w:rPr>
        <w:t>, then we’d struggle”</w:t>
      </w:r>
      <w:r w:rsidR="008A281D">
        <w:t xml:space="preserve"> </w:t>
      </w:r>
      <w:r w:rsidR="0050730D">
        <w:t xml:space="preserve">- </w:t>
      </w:r>
      <w:r w:rsidR="008A281D" w:rsidRPr="00AA762F">
        <w:rPr>
          <w:b/>
        </w:rPr>
        <w:t>Care home manager,</w:t>
      </w:r>
      <w:r w:rsidR="008A281D">
        <w:rPr>
          <w:b/>
        </w:rPr>
        <w:t xml:space="preserve"> </w:t>
      </w:r>
      <w:r w:rsidR="00B91CF8">
        <w:rPr>
          <w:b/>
          <w:bCs/>
        </w:rPr>
        <w:t>small independent care home in North East</w:t>
      </w:r>
      <w:r w:rsidR="008A281D" w:rsidRPr="00AA762F">
        <w:rPr>
          <w:b/>
        </w:rPr>
        <w:t xml:space="preserve"> England</w:t>
      </w:r>
    </w:p>
    <w:p w14:paraId="43D8D51F" w14:textId="4AC69D6A" w:rsidR="00DC4C97" w:rsidRDefault="004E2859" w:rsidP="008F6B4F">
      <w:r>
        <w:t xml:space="preserve">There were also inconsistencies in perceptions of what ‘good’ connectivity looked like, which meant care homes reacted to connectivity issues with different degrees of urgency, particularly </w:t>
      </w:r>
      <w:r w:rsidR="00DC4C97">
        <w:t>with</w:t>
      </w:r>
      <w:r>
        <w:t xml:space="preserve"> regard to the reliability of devices and services. </w:t>
      </w:r>
    </w:p>
    <w:p w14:paraId="5172F9AE" w14:textId="43AD75B7" w:rsidR="009B0E41" w:rsidRDefault="004E2859" w:rsidP="008F6B4F">
      <w:r>
        <w:t xml:space="preserve">The manager of a </w:t>
      </w:r>
      <w:r w:rsidR="0030420E">
        <w:t>20 bed independent</w:t>
      </w:r>
      <w:r>
        <w:t xml:space="preserve"> care home in </w:t>
      </w:r>
      <w:r w:rsidRPr="0030420E">
        <w:t>Scotland</w:t>
      </w:r>
      <w:r>
        <w:t xml:space="preserve"> downplayed the inconsistency of </w:t>
      </w:r>
      <w:r w:rsidR="00B62E42">
        <w:t xml:space="preserve">the </w:t>
      </w:r>
      <w:r>
        <w:t xml:space="preserve">mobile phone network throughout the home </w:t>
      </w:r>
      <w:r w:rsidR="00FD6AEC">
        <w:t xml:space="preserve">because </w:t>
      </w:r>
      <w:r w:rsidRPr="002A2A0B">
        <w:rPr>
          <w:i/>
          <w:iCs/>
        </w:rPr>
        <w:t>“the landline works”</w:t>
      </w:r>
      <w:r w:rsidR="00FD6AEC">
        <w:t xml:space="preserve">. However, </w:t>
      </w:r>
      <w:r>
        <w:t xml:space="preserve">the landline was communal and residents </w:t>
      </w:r>
      <w:r w:rsidR="00B62E42">
        <w:t xml:space="preserve">were not guaranteed </w:t>
      </w:r>
      <w:r>
        <w:t xml:space="preserve">access in their rooms. </w:t>
      </w:r>
      <w:r w:rsidR="007E5A10">
        <w:t>Across several of the homes we spoke to,</w:t>
      </w:r>
      <w:r>
        <w:t xml:space="preserve"> something working </w:t>
      </w:r>
      <w:r w:rsidRPr="000D58AA">
        <w:rPr>
          <w:i/>
          <w:iCs/>
        </w:rPr>
        <w:t>at all</w:t>
      </w:r>
      <w:r>
        <w:t xml:space="preserve"> was perceived as something working well</w:t>
      </w:r>
      <w:r w:rsidR="008F6B4F">
        <w:t>.</w:t>
      </w:r>
    </w:p>
    <w:p w14:paraId="47D79C14" w14:textId="77777777" w:rsidR="00695983" w:rsidRPr="00BE2469" w:rsidRDefault="00695983" w:rsidP="00695983">
      <w:pPr>
        <w:pStyle w:val="Heading3"/>
      </w:pPr>
      <w:r w:rsidRPr="00BE2469">
        <w:t>Security</w:t>
      </w:r>
      <w:r>
        <w:t xml:space="preserve"> of services</w:t>
      </w:r>
    </w:p>
    <w:p w14:paraId="358B796B" w14:textId="77777777" w:rsidR="00695983" w:rsidRPr="00F521EF" w:rsidRDefault="00695983" w:rsidP="00695983">
      <w:r>
        <w:t xml:space="preserve">The homes we spoke to had generally given little thought to the security of their networks, and very few staff had received training about detecting or preventing unauthorised access and use of their networks. </w:t>
      </w:r>
    </w:p>
    <w:p w14:paraId="04E17722" w14:textId="0202C177" w:rsidR="00695983" w:rsidRDefault="00695983" w:rsidP="00695983">
      <w:r>
        <w:t xml:space="preserve">Many staff defaulted to thinking about residents’ safety or access to ‘inappropriate’ content online when asked about security, rather than the integrity of the network itself. </w:t>
      </w:r>
    </w:p>
    <w:p w14:paraId="58A40D7F" w14:textId="1B522593" w:rsidR="00695983" w:rsidRPr="00EE504A" w:rsidRDefault="00695983" w:rsidP="001B0513">
      <w:pPr>
        <w:ind w:left="720"/>
      </w:pPr>
      <w:r w:rsidRPr="00AA762F">
        <w:rPr>
          <w:i/>
        </w:rPr>
        <w:t>“The big providers are much more aware [of security] because they've had to be… The smaller homes just think ‘It’s not going to happen to us’”</w:t>
      </w:r>
      <w:r>
        <w:t xml:space="preserve"> – </w:t>
      </w:r>
      <w:r w:rsidRPr="00AA762F">
        <w:rPr>
          <w:b/>
        </w:rPr>
        <w:t>Care home manager,</w:t>
      </w:r>
      <w:r>
        <w:rPr>
          <w:b/>
        </w:rPr>
        <w:t xml:space="preserve"> </w:t>
      </w:r>
      <w:r w:rsidR="00814AE2">
        <w:rPr>
          <w:b/>
          <w:bCs/>
        </w:rPr>
        <w:t>large independent care home in West</w:t>
      </w:r>
      <w:r w:rsidRPr="00AA762F">
        <w:rPr>
          <w:b/>
        </w:rPr>
        <w:t xml:space="preserve"> England</w:t>
      </w:r>
    </w:p>
    <w:p w14:paraId="28A6992E" w14:textId="77777777" w:rsidR="00695983" w:rsidRPr="00E62E99" w:rsidRDefault="00695983" w:rsidP="00695983">
      <w:r>
        <w:t>For some homes, the extent of their focus on security was to have separate networks for staff and residents, though even this was not always in place. Some homes also used measures like logging communal devices out of the network at the end of the day.</w:t>
      </w:r>
    </w:p>
    <w:p w14:paraId="1A4F3D99" w14:textId="7EAC88EF" w:rsidR="00695983" w:rsidRDefault="00D039FA" w:rsidP="00695983">
      <w:r>
        <w:t>There were</w:t>
      </w:r>
      <w:r w:rsidR="00695983">
        <w:t xml:space="preserve"> a few instances where security issues had led to upsetting situations for residents. At one </w:t>
      </w:r>
      <w:r w:rsidR="00134123">
        <w:t>medium-sized independent</w:t>
      </w:r>
      <w:r w:rsidR="00695983">
        <w:t xml:space="preserve"> home in </w:t>
      </w:r>
      <w:r w:rsidR="00695983" w:rsidRPr="00134123">
        <w:t>Wales</w:t>
      </w:r>
      <w:r w:rsidR="00695983">
        <w:t>, a resident had clicked on a website pop-up and received messages from a stranger claiming to know his location. The resident found this very distressing and confusing, and the home ha</w:t>
      </w:r>
      <w:r w:rsidR="00B267B6">
        <w:t>s</w:t>
      </w:r>
      <w:r w:rsidR="00695983">
        <w:t xml:space="preserve"> subsequently installed protective software to prevent similar issues in the future.</w:t>
      </w:r>
    </w:p>
    <w:p w14:paraId="6CFADFC9" w14:textId="2D4B375F" w:rsidR="00695983" w:rsidRDefault="00695983" w:rsidP="004145B6">
      <w:r>
        <w:t xml:space="preserve">A care home in England for adults with learning </w:t>
      </w:r>
      <w:r w:rsidR="00B267B6">
        <w:t>disabilities</w:t>
      </w:r>
      <w:r>
        <w:t xml:space="preserve"> struggled to keep residents protected online, as it was impossible to oversee them every minute they went online.</w:t>
      </w:r>
    </w:p>
    <w:p w14:paraId="05DF39F3" w14:textId="01F194CF" w:rsidR="00695983" w:rsidRPr="00AA762F" w:rsidRDefault="00695983" w:rsidP="00695551">
      <w:pPr>
        <w:ind w:left="720"/>
        <w:rPr>
          <w:i/>
        </w:rPr>
      </w:pPr>
      <w:r w:rsidRPr="00AA762F">
        <w:rPr>
          <w:i/>
        </w:rPr>
        <w:t>“We’re worried about when they use sites like Facebook</w:t>
      </w:r>
      <w:r w:rsidR="00020744" w:rsidRPr="00AA762F">
        <w:rPr>
          <w:i/>
        </w:rPr>
        <w:t>…</w:t>
      </w:r>
      <w:r w:rsidRPr="00AA762F">
        <w:rPr>
          <w:i/>
        </w:rPr>
        <w:t xml:space="preserve"> we can’t oversee residents every minute. One of the residents was consistently posting his bank details on his Facebook page” – </w:t>
      </w:r>
      <w:r w:rsidRPr="00AA762F">
        <w:rPr>
          <w:b/>
        </w:rPr>
        <w:t>Care home manager,</w:t>
      </w:r>
      <w:r>
        <w:rPr>
          <w:b/>
        </w:rPr>
        <w:t xml:space="preserve"> </w:t>
      </w:r>
      <w:r w:rsidR="00E75CB3">
        <w:rPr>
          <w:b/>
          <w:bCs/>
        </w:rPr>
        <w:t>small, chain-managed care home in South England</w:t>
      </w:r>
    </w:p>
    <w:p w14:paraId="5FBEC0C5" w14:textId="494F2E9F" w:rsidR="00695983" w:rsidRDefault="00695983" w:rsidP="00695983">
      <w:pPr>
        <w:rPr>
          <w:iCs/>
        </w:rPr>
      </w:pPr>
      <w:r>
        <w:t xml:space="preserve">In </w:t>
      </w:r>
      <w:r w:rsidR="00221EE4">
        <w:t>several</w:t>
      </w:r>
      <w:r>
        <w:t xml:space="preserve"> cases, the onus to ensure security of services fell on family and friends, or even on residents themselves. </w:t>
      </w:r>
      <w:r>
        <w:rPr>
          <w:iCs/>
        </w:rPr>
        <w:t xml:space="preserve">One </w:t>
      </w:r>
      <w:r w:rsidRPr="000E2916">
        <w:rPr>
          <w:iCs/>
        </w:rPr>
        <w:t xml:space="preserve">family member </w:t>
      </w:r>
      <w:r w:rsidR="007C42B2">
        <w:rPr>
          <w:iCs/>
        </w:rPr>
        <w:t>said</w:t>
      </w:r>
      <w:r w:rsidRPr="000E2916">
        <w:rPr>
          <w:iCs/>
        </w:rPr>
        <w:t xml:space="preserve"> that ensuring parental controls </w:t>
      </w:r>
      <w:r w:rsidR="00A31033">
        <w:rPr>
          <w:iCs/>
        </w:rPr>
        <w:t>were</w:t>
      </w:r>
      <w:r w:rsidRPr="000E2916">
        <w:rPr>
          <w:iCs/>
        </w:rPr>
        <w:t xml:space="preserve"> on the phone and iPad</w:t>
      </w:r>
      <w:r w:rsidR="00BC1237">
        <w:rPr>
          <w:iCs/>
        </w:rPr>
        <w:t xml:space="preserve"> that </w:t>
      </w:r>
      <w:r w:rsidRPr="000E2916">
        <w:rPr>
          <w:iCs/>
        </w:rPr>
        <w:t xml:space="preserve">their aunt in care uses </w:t>
      </w:r>
      <w:r w:rsidR="00A31033">
        <w:rPr>
          <w:iCs/>
        </w:rPr>
        <w:t>was</w:t>
      </w:r>
      <w:r w:rsidRPr="000E2916">
        <w:rPr>
          <w:iCs/>
        </w:rPr>
        <w:t xml:space="preserve"> </w:t>
      </w:r>
      <w:r w:rsidRPr="00804AAC">
        <w:rPr>
          <w:i/>
        </w:rPr>
        <w:t>“the only way I can rest my mind”</w:t>
      </w:r>
      <w:r w:rsidRPr="000E2916">
        <w:rPr>
          <w:iCs/>
        </w:rPr>
        <w:t>.</w:t>
      </w:r>
      <w:r>
        <w:rPr>
          <w:iCs/>
        </w:rPr>
        <w:t xml:space="preserve"> </w:t>
      </w:r>
    </w:p>
    <w:p w14:paraId="33F626D3" w14:textId="03BDB61C" w:rsidR="00695983" w:rsidRPr="00E834FB" w:rsidRDefault="00695983" w:rsidP="00695983">
      <w:pPr>
        <w:rPr>
          <w:iCs/>
        </w:rPr>
      </w:pPr>
      <w:r>
        <w:rPr>
          <w:iCs/>
        </w:rPr>
        <w:t xml:space="preserve">Family members also tended to see security as something that was a </w:t>
      </w:r>
      <w:r w:rsidR="004E7331" w:rsidRPr="007345BE">
        <w:rPr>
          <w:i/>
        </w:rPr>
        <w:t>“</w:t>
      </w:r>
      <w:r w:rsidRPr="007345BE">
        <w:rPr>
          <w:i/>
        </w:rPr>
        <w:t>one-off</w:t>
      </w:r>
      <w:r w:rsidR="004E7331" w:rsidRPr="007345BE">
        <w:rPr>
          <w:i/>
        </w:rPr>
        <w:t>”</w:t>
      </w:r>
      <w:r>
        <w:rPr>
          <w:iCs/>
        </w:rPr>
        <w:t xml:space="preserve"> – e.g. installing the security provisions when initially setting up a device – rather than as something ongoing. </w:t>
      </w:r>
    </w:p>
    <w:p w14:paraId="778627E4" w14:textId="77777777" w:rsidR="00695983" w:rsidRPr="00511E43" w:rsidRDefault="00695983" w:rsidP="00695983">
      <w:pPr>
        <w:pStyle w:val="Heading3"/>
      </w:pPr>
      <w:r w:rsidRPr="00511E43">
        <w:t>Affordability</w:t>
      </w:r>
      <w:r>
        <w:t xml:space="preserve"> of services</w:t>
      </w:r>
    </w:p>
    <w:p w14:paraId="70B55295" w14:textId="4A907C64" w:rsidR="00695983" w:rsidRDefault="00695983" w:rsidP="00695983">
      <w:r>
        <w:t xml:space="preserve">Many of the staff we spoke to had not given much thought to the affordability of the communications </w:t>
      </w:r>
      <w:r w:rsidR="00CF2DCE">
        <w:t xml:space="preserve">and technology </w:t>
      </w:r>
      <w:r>
        <w:t>services</w:t>
      </w:r>
      <w:r w:rsidR="007D27EB">
        <w:t xml:space="preserve"> </w:t>
      </w:r>
      <w:r w:rsidR="00CF2DCE">
        <w:t>and devices</w:t>
      </w:r>
      <w:r w:rsidR="007D27EB">
        <w:t xml:space="preserve"> on </w:t>
      </w:r>
      <w:r>
        <w:t>offer</w:t>
      </w:r>
      <w:r w:rsidR="007D27EB">
        <w:t xml:space="preserve"> for</w:t>
      </w:r>
      <w:r>
        <w:t xml:space="preserve"> residents. This was often because they had little </w:t>
      </w:r>
      <w:proofErr w:type="gramStart"/>
      <w:r>
        <w:t>say</w:t>
      </w:r>
      <w:proofErr w:type="gramEnd"/>
      <w:r>
        <w:t xml:space="preserve"> in the package they used</w:t>
      </w:r>
      <w:r w:rsidR="00987365">
        <w:t>,</w:t>
      </w:r>
      <w:r>
        <w:t xml:space="preserve"> as decisions were made independently by head office. </w:t>
      </w:r>
    </w:p>
    <w:p w14:paraId="115FD760" w14:textId="2FDC5167" w:rsidR="00E47904" w:rsidRPr="00AA762F" w:rsidRDefault="00090DD5" w:rsidP="009C0EDA">
      <w:pPr>
        <w:ind w:left="720"/>
        <w:rPr>
          <w:i/>
        </w:rPr>
      </w:pPr>
      <w:r w:rsidRPr="00AA762F">
        <w:rPr>
          <w:i/>
        </w:rPr>
        <w:t>“Head office</w:t>
      </w:r>
      <w:r w:rsidR="009C0EDA" w:rsidRPr="00AA762F">
        <w:rPr>
          <w:i/>
        </w:rPr>
        <w:t xml:space="preserve"> make those decisions. It’s very much dealt with at that level. I couldn’t even tell you how much we pay” – </w:t>
      </w:r>
      <w:r w:rsidR="009C0EDA" w:rsidRPr="00AA762F">
        <w:rPr>
          <w:b/>
        </w:rPr>
        <w:t xml:space="preserve">Care home manager, </w:t>
      </w:r>
      <w:r w:rsidR="001E5A3A">
        <w:rPr>
          <w:b/>
          <w:bCs/>
        </w:rPr>
        <w:t xml:space="preserve">small care home managed by a small care group in North West </w:t>
      </w:r>
      <w:r w:rsidR="009C0EDA" w:rsidRPr="00AA762F">
        <w:rPr>
          <w:b/>
        </w:rPr>
        <w:t>England</w:t>
      </w:r>
    </w:p>
    <w:p w14:paraId="772E0899" w14:textId="3818A4B2" w:rsidR="00695983" w:rsidRDefault="00695983" w:rsidP="00695983">
      <w:r>
        <w:t xml:space="preserve">Those who had thought </w:t>
      </w:r>
      <w:r w:rsidR="007146A3">
        <w:t>about</w:t>
      </w:r>
      <w:r>
        <w:t xml:space="preserve"> the cost of their services tended to think the price was reasonable. However, they were often reflecting on the price of their current, often inadequate, services, and hadn’t identified that better services might cost more.  </w:t>
      </w:r>
    </w:p>
    <w:p w14:paraId="3C0CDA21" w14:textId="77777777" w:rsidR="00695983" w:rsidRDefault="00695983" w:rsidP="00695983">
      <w:r>
        <w:t xml:space="preserve">As a result, much of the cost around improving connectivity in fact fell on residents or their friends and family. </w:t>
      </w:r>
    </w:p>
    <w:p w14:paraId="5BDEF2BA" w14:textId="3236BC69" w:rsidR="003B7D7F" w:rsidRDefault="00695983" w:rsidP="00695983">
      <w:r>
        <w:t xml:space="preserve">For example, </w:t>
      </w:r>
      <w:r w:rsidR="00C25FF0">
        <w:t xml:space="preserve">in several homes we spoke to, </w:t>
      </w:r>
      <w:r>
        <w:t>limit</w:t>
      </w:r>
      <w:r w:rsidR="004C3360">
        <w:t>ed</w:t>
      </w:r>
      <w:r>
        <w:t xml:space="preserve"> network reach in the building result</w:t>
      </w:r>
      <w:r w:rsidR="006B43CD">
        <w:t>ed</w:t>
      </w:r>
      <w:r>
        <w:t xml:space="preserve"> in residents paying more in order to have good connectivity in their rooms. </w:t>
      </w:r>
    </w:p>
    <w:p w14:paraId="54190A44" w14:textId="71F44357" w:rsidR="00695983" w:rsidRDefault="002717AE" w:rsidP="00695983">
      <w:r>
        <w:t>Liam, a</w:t>
      </w:r>
      <w:r w:rsidR="00695983">
        <w:t xml:space="preserve"> resident in a care home for adults with learning difficulties</w:t>
      </w:r>
      <w:r w:rsidR="009E7463">
        <w:t>,</w:t>
      </w:r>
      <w:r w:rsidR="00695983">
        <w:t xml:space="preserve"> struggled to engage with his hobbies </w:t>
      </w:r>
      <w:r w:rsidR="00CD1BC2">
        <w:t>– many of which were online -</w:t>
      </w:r>
      <w:r w:rsidR="00695983">
        <w:t xml:space="preserve"> as the Wi-Fi in the care home did not reach his bedroom</w:t>
      </w:r>
      <w:r w:rsidR="007F04C0">
        <w:t xml:space="preserve">. </w:t>
      </w:r>
      <w:r w:rsidR="0001542E">
        <w:t>As a result,</w:t>
      </w:r>
      <w:r w:rsidR="00695983">
        <w:t xml:space="preserve"> he had to buy his own internet at a cost of £37 a month. </w:t>
      </w:r>
      <w:r w:rsidR="0001542E">
        <w:t>This unexpected additional</w:t>
      </w:r>
      <w:r w:rsidR="00695983">
        <w:t xml:space="preserve"> cost</w:t>
      </w:r>
      <w:r w:rsidR="0001542E">
        <w:t xml:space="preserve"> meant</w:t>
      </w:r>
      <w:r w:rsidR="00695983">
        <w:t xml:space="preserve"> he has had to budget his money more carefully, and save up to be able to afford other devices or services he would benefit from, such as a smartphone that he wanted in order to WhatsApp his family.</w:t>
      </w:r>
    </w:p>
    <w:p w14:paraId="5FABAA38" w14:textId="0D655251" w:rsidR="00695983" w:rsidRDefault="00695983" w:rsidP="00695983">
      <w:r>
        <w:t>However, not all residents had the financial means to support th</w:t>
      </w:r>
      <w:r w:rsidR="007E6316">
        <w:t>e</w:t>
      </w:r>
      <w:r w:rsidR="0001542E">
        <w:t>ir</w:t>
      </w:r>
      <w:r w:rsidR="007E6316">
        <w:t xml:space="preserve"> needs</w:t>
      </w:r>
      <w:r>
        <w:t xml:space="preserve">. </w:t>
      </w:r>
      <w:r w:rsidR="00055A1B">
        <w:t>M</w:t>
      </w:r>
      <w:r>
        <w:t>any of the residents we spoke to were unlikely to opt for an independent landline in their room if it came at an additional cost</w:t>
      </w:r>
      <w:r w:rsidR="0068462C">
        <w:t xml:space="preserve"> – which it almost always did </w:t>
      </w:r>
      <w:r w:rsidR="00645520">
        <w:t>–</w:t>
      </w:r>
      <w:r>
        <w:t xml:space="preserve"> and as a result continued to use the communal phones to stay in touch with family and friends</w:t>
      </w:r>
      <w:r w:rsidR="00DB51EC">
        <w:t xml:space="preserve"> (which often </w:t>
      </w:r>
      <w:r w:rsidR="00234323">
        <w:t>didn’t give them the privacy they wanted</w:t>
      </w:r>
      <w:r w:rsidR="00DB51EC">
        <w:t>)</w:t>
      </w:r>
      <w:r w:rsidR="00234323">
        <w:t>.</w:t>
      </w:r>
    </w:p>
    <w:p w14:paraId="338BE7CD" w14:textId="415D4656" w:rsidR="003C6755" w:rsidRDefault="00427D91" w:rsidP="00695983">
      <w:r>
        <w:t>Re</w:t>
      </w:r>
      <w:r w:rsidR="00695983">
        <w:t>s</w:t>
      </w:r>
      <w:r>
        <w:t xml:space="preserve">idents who </w:t>
      </w:r>
      <w:r w:rsidR="00DB51EC">
        <w:t>could</w:t>
      </w:r>
      <w:r w:rsidR="00695983">
        <w:t xml:space="preserve"> afford personal devices often ha</w:t>
      </w:r>
      <w:r w:rsidR="00DB51EC">
        <w:t>d</w:t>
      </w:r>
      <w:r w:rsidR="00695983">
        <w:t xml:space="preserve"> to pay additional charges to use them, such as phone contracts. This </w:t>
      </w:r>
      <w:r w:rsidR="0027374C">
        <w:t>could</w:t>
      </w:r>
      <w:r w:rsidR="00695983">
        <w:t xml:space="preserve"> end up being over and above what they would have paid outside the care home, due to a lack of existing infrastructure or increased use. </w:t>
      </w:r>
    </w:p>
    <w:p w14:paraId="57AE062D" w14:textId="47815941" w:rsidR="00695983" w:rsidRPr="004245C7" w:rsidRDefault="00695983" w:rsidP="00695983">
      <w:r>
        <w:t xml:space="preserve">For example, a resident in an </w:t>
      </w:r>
      <w:r w:rsidR="00E94E0A">
        <w:t>independent</w:t>
      </w:r>
      <w:r>
        <w:t xml:space="preserve"> care home in </w:t>
      </w:r>
      <w:r w:rsidRPr="00594EC3">
        <w:t>Scotland</w:t>
      </w:r>
      <w:r>
        <w:t xml:space="preserve"> explained how she rarely used her mobile phone when living alone</w:t>
      </w:r>
      <w:r w:rsidR="00D67C13">
        <w:t xml:space="preserve"> before moving into care</w:t>
      </w:r>
      <w:r>
        <w:t>, but not having a landline in her room in the care home meant she was now using her mobile more and more frequently. Th</w:t>
      </w:r>
      <w:r w:rsidR="00590ED8">
        <w:t>e amount she was using her phone meant it</w:t>
      </w:r>
      <w:r>
        <w:t xml:space="preserve"> was </w:t>
      </w:r>
      <w:r w:rsidR="00B1317F">
        <w:t>becoming</w:t>
      </w:r>
      <w:r>
        <w:t xml:space="preserve"> costly to </w:t>
      </w:r>
      <w:r w:rsidR="003F7F29">
        <w:t>remain</w:t>
      </w:r>
      <w:r>
        <w:t xml:space="preserve"> on </w:t>
      </w:r>
      <w:r w:rsidR="003F7F29">
        <w:t>a</w:t>
      </w:r>
      <w:r>
        <w:t xml:space="preserve"> pay-as-you-go</w:t>
      </w:r>
      <w:r w:rsidR="003F7F29">
        <w:t xml:space="preserve"> setup</w:t>
      </w:r>
      <w:r w:rsidR="00DC19A9">
        <w:t>,</w:t>
      </w:r>
      <w:r>
        <w:t xml:space="preserve"> and so her daughter had to get her a </w:t>
      </w:r>
      <w:r w:rsidR="00DC19A9">
        <w:t xml:space="preserve">new </w:t>
      </w:r>
      <w:r>
        <w:t xml:space="preserve">phone contract in order to </w:t>
      </w:r>
      <w:r w:rsidR="07819324">
        <w:t xml:space="preserve">reduce </w:t>
      </w:r>
      <w:r>
        <w:t>the cost.</w:t>
      </w:r>
    </w:p>
    <w:p w14:paraId="4A2FD266" w14:textId="517415F1" w:rsidR="00695983" w:rsidRPr="0047035A" w:rsidRDefault="00695983" w:rsidP="00695983">
      <w:pPr>
        <w:pStyle w:val="Heading3"/>
      </w:pPr>
      <w:r w:rsidRPr="0047035A">
        <w:t xml:space="preserve">Staff </w:t>
      </w:r>
      <w:r>
        <w:t xml:space="preserve">support for </w:t>
      </w:r>
      <w:r w:rsidR="002E7178">
        <w:t xml:space="preserve">the use of connectivity </w:t>
      </w:r>
      <w:r>
        <w:t>services</w:t>
      </w:r>
    </w:p>
    <w:p w14:paraId="27A77C08" w14:textId="318A04D8" w:rsidR="00695983" w:rsidRPr="000B364D" w:rsidRDefault="00695983" w:rsidP="00695983">
      <w:r>
        <w:t xml:space="preserve">There was also huge variation in the extent to which staff enabled residents to get the most out of </w:t>
      </w:r>
      <w:r w:rsidR="000642E2">
        <w:t>connectivity</w:t>
      </w:r>
      <w:r>
        <w:t xml:space="preserve"> services. This included variation in imagination, skills, confidence</w:t>
      </w:r>
      <w:r w:rsidR="004274A5">
        <w:t>,</w:t>
      </w:r>
      <w:r>
        <w:t xml:space="preserve"> and willingness to devote time to improve connectivity. These factors will be explored more fully in the </w:t>
      </w:r>
      <w:r w:rsidR="004274A5">
        <w:t>following</w:t>
      </w:r>
      <w:r>
        <w:t xml:space="preserve"> section. </w:t>
      </w:r>
    </w:p>
    <w:p w14:paraId="5F4E04BD" w14:textId="77777777" w:rsidR="00695983" w:rsidRDefault="00695983" w:rsidP="00695983"/>
    <w:tbl>
      <w:tblPr>
        <w:tblStyle w:val="TableGrid"/>
        <w:tblW w:w="0" w:type="auto"/>
        <w:tblLook w:val="04A0" w:firstRow="1" w:lastRow="0" w:firstColumn="1" w:lastColumn="0" w:noHBand="0" w:noVBand="1"/>
      </w:tblPr>
      <w:tblGrid>
        <w:gridCol w:w="9010"/>
      </w:tblGrid>
      <w:tr w:rsidR="00695983" w14:paraId="20DE75D9" w14:textId="77777777" w:rsidTr="00125156">
        <w:tc>
          <w:tcPr>
            <w:tcW w:w="9010" w:type="dxa"/>
            <w:shd w:val="clear" w:color="auto" w:fill="F2F2F2" w:themeFill="background1" w:themeFillShade="F2"/>
          </w:tcPr>
          <w:p w14:paraId="4F18AB97" w14:textId="1E063F65" w:rsidR="00695983" w:rsidRDefault="00695983" w:rsidP="00125156">
            <w:pPr>
              <w:rPr>
                <w:b/>
              </w:rPr>
            </w:pPr>
            <w:r>
              <w:rPr>
                <w:b/>
              </w:rPr>
              <w:t>C</w:t>
            </w:r>
            <w:r w:rsidR="00343B9C">
              <w:rPr>
                <w:b/>
              </w:rPr>
              <w:t>OVID</w:t>
            </w:r>
            <w:r>
              <w:rPr>
                <w:b/>
              </w:rPr>
              <w:t>-19’s impact on connectivity</w:t>
            </w:r>
          </w:p>
          <w:p w14:paraId="007B8D09" w14:textId="40697FE1" w:rsidR="00695983" w:rsidRPr="0040437F" w:rsidRDefault="00695983" w:rsidP="00125156">
            <w:pPr>
              <w:rPr>
                <w:b/>
              </w:rPr>
            </w:pPr>
            <w:r w:rsidRPr="009D19AB">
              <w:rPr>
                <w:bCs/>
              </w:rPr>
              <w:t>It</w:t>
            </w:r>
            <w:r>
              <w:rPr>
                <w:bCs/>
              </w:rPr>
              <w:t xml:space="preserve"> is important to note that the pandemic ha</w:t>
            </w:r>
            <w:r w:rsidR="00B43474">
              <w:rPr>
                <w:bCs/>
              </w:rPr>
              <w:t>s</w:t>
            </w:r>
            <w:r>
              <w:rPr>
                <w:bCs/>
              </w:rPr>
              <w:t xml:space="preserve"> encouraged some improvement in the connectivity that </w:t>
            </w:r>
            <w:r w:rsidR="00365508">
              <w:rPr>
                <w:bCs/>
              </w:rPr>
              <w:t>is</w:t>
            </w:r>
            <w:r>
              <w:rPr>
                <w:bCs/>
              </w:rPr>
              <w:t xml:space="preserve"> offered to people in residential care. Some experts we spoke to said that the pandemic had </w:t>
            </w:r>
            <w:r w:rsidR="00B43474" w:rsidRPr="00B43474">
              <w:rPr>
                <w:bCs/>
                <w:i/>
                <w:iCs/>
              </w:rPr>
              <w:t>“</w:t>
            </w:r>
            <w:r w:rsidRPr="00B43474">
              <w:rPr>
                <w:i/>
              </w:rPr>
              <w:t>fast-</w:t>
            </w:r>
            <w:r w:rsidRPr="00B43474">
              <w:rPr>
                <w:bCs/>
                <w:i/>
                <w:iCs/>
              </w:rPr>
              <w:t>forwarded</w:t>
            </w:r>
            <w:r w:rsidR="00B43474" w:rsidRPr="00B43474">
              <w:rPr>
                <w:bCs/>
                <w:i/>
                <w:iCs/>
              </w:rPr>
              <w:t>”</w:t>
            </w:r>
            <w:r>
              <w:rPr>
                <w:bCs/>
              </w:rPr>
              <w:t xml:space="preserve"> connectivity in care by 10 years. </w:t>
            </w:r>
          </w:p>
          <w:p w14:paraId="1EDE4932" w14:textId="7E12A358" w:rsidR="00695983" w:rsidRDefault="00695983" w:rsidP="00125156">
            <w:pPr>
              <w:rPr>
                <w:bCs/>
              </w:rPr>
            </w:pPr>
            <w:r w:rsidRPr="009D19AB">
              <w:rPr>
                <w:bCs/>
              </w:rPr>
              <w:t xml:space="preserve">For example, there </w:t>
            </w:r>
            <w:r w:rsidR="00642456">
              <w:rPr>
                <w:bCs/>
              </w:rPr>
              <w:t>is</w:t>
            </w:r>
            <w:r w:rsidRPr="009D19AB">
              <w:rPr>
                <w:bCs/>
              </w:rPr>
              <w:t xml:space="preserve"> now an expectation that residents </w:t>
            </w:r>
            <w:r w:rsidR="000A002B">
              <w:rPr>
                <w:bCs/>
              </w:rPr>
              <w:t>will</w:t>
            </w:r>
            <w:r w:rsidRPr="009D19AB">
              <w:rPr>
                <w:bCs/>
              </w:rPr>
              <w:t xml:space="preserve"> be </w:t>
            </w:r>
            <w:r>
              <w:rPr>
                <w:bCs/>
              </w:rPr>
              <w:t xml:space="preserve">able to call their family when they want to, and </w:t>
            </w:r>
            <w:r w:rsidRPr="009D19AB">
              <w:rPr>
                <w:bCs/>
              </w:rPr>
              <w:t>homes ha</w:t>
            </w:r>
            <w:r w:rsidR="000A002B">
              <w:rPr>
                <w:bCs/>
              </w:rPr>
              <w:t>ve</w:t>
            </w:r>
            <w:r w:rsidRPr="009D19AB">
              <w:rPr>
                <w:bCs/>
              </w:rPr>
              <w:t xml:space="preserve"> also been offered additional devices</w:t>
            </w:r>
            <w:r>
              <w:rPr>
                <w:bCs/>
              </w:rPr>
              <w:t xml:space="preserve"> </w:t>
            </w:r>
            <w:r w:rsidRPr="009D19AB">
              <w:rPr>
                <w:bCs/>
              </w:rPr>
              <w:t>or time-limited broadband and phone packages at discounted rates.</w:t>
            </w:r>
          </w:p>
          <w:p w14:paraId="323927B9" w14:textId="1A8B14D1" w:rsidR="00C53EC6" w:rsidRDefault="00695983" w:rsidP="00C53EC6">
            <w:pPr>
              <w:rPr>
                <w:bCs/>
              </w:rPr>
            </w:pPr>
            <w:r w:rsidRPr="009D19AB">
              <w:rPr>
                <w:bCs/>
              </w:rPr>
              <w:t xml:space="preserve">However, </w:t>
            </w:r>
            <w:r>
              <w:rPr>
                <w:bCs/>
              </w:rPr>
              <w:t xml:space="preserve">as the above shows, this ‘fast-forwarding’ still </w:t>
            </w:r>
            <w:r w:rsidR="00C53EC6">
              <w:rPr>
                <w:bCs/>
              </w:rPr>
              <w:t xml:space="preserve">left many of the key elements of connectivity needing improvement. </w:t>
            </w:r>
            <w:r w:rsidR="00F72AF8">
              <w:rPr>
                <w:bCs/>
              </w:rPr>
              <w:t xml:space="preserve">It’s also the case that whilst some homes are now much more advanced in provision of the different components of connectivity, some </w:t>
            </w:r>
            <w:r w:rsidR="00005EE2">
              <w:rPr>
                <w:bCs/>
              </w:rPr>
              <w:t>still have a long way to go to ensuring all th</w:t>
            </w:r>
            <w:r w:rsidR="007D270C">
              <w:rPr>
                <w:bCs/>
              </w:rPr>
              <w:t xml:space="preserve">e components of connectivity </w:t>
            </w:r>
            <w:r w:rsidR="00A160EE">
              <w:rPr>
                <w:bCs/>
              </w:rPr>
              <w:t>marry up and enable residents to become connected</w:t>
            </w:r>
            <w:r w:rsidR="00F63EE4">
              <w:rPr>
                <w:bCs/>
              </w:rPr>
              <w:t>.</w:t>
            </w:r>
          </w:p>
          <w:p w14:paraId="40FF6550" w14:textId="55B5B0DC" w:rsidR="00695983" w:rsidRDefault="00695983" w:rsidP="00125156"/>
        </w:tc>
      </w:tr>
    </w:tbl>
    <w:p w14:paraId="00741896" w14:textId="72A57F3D" w:rsidR="00695983" w:rsidRDefault="00695983" w:rsidP="00695983">
      <w:pPr>
        <w:pStyle w:val="Sectionbreak"/>
      </w:pPr>
      <w:r>
        <w:t xml:space="preserve">3: What barriers need to be overcome to prioritise </w:t>
      </w:r>
      <w:r w:rsidR="00182FEE">
        <w:t>connectivity</w:t>
      </w:r>
      <w:r>
        <w:t xml:space="preserve">? </w:t>
      </w:r>
    </w:p>
    <w:p w14:paraId="00DFD1E4" w14:textId="4FF9DA7B" w:rsidR="00695983" w:rsidRDefault="00695983" w:rsidP="00695983">
      <w:r w:rsidRPr="00D06CC3">
        <w:t>It</w:t>
      </w:r>
      <w:r>
        <w:t xml:space="preserve"> is</w:t>
      </w:r>
      <w:r w:rsidRPr="00D06CC3">
        <w:t xml:space="preserve"> </w:t>
      </w:r>
      <w:r>
        <w:t xml:space="preserve">clear </w:t>
      </w:r>
      <w:r w:rsidRPr="00D06CC3">
        <w:t>that poor connectivity is not driven by a lack of resident need</w:t>
      </w:r>
      <w:r>
        <w:t>. As seen in previous section</w:t>
      </w:r>
      <w:r w:rsidR="00A26FC3">
        <w:t>s</w:t>
      </w:r>
      <w:r>
        <w:t xml:space="preserve">, many residents had unmet need around connection, and would have benefited from improved connectivity. </w:t>
      </w:r>
    </w:p>
    <w:p w14:paraId="33B2DB65" w14:textId="4F6341D3" w:rsidR="00F94BD4" w:rsidRDefault="001D71E0" w:rsidP="00F94BD4">
      <w:r>
        <w:t xml:space="preserve">However, </w:t>
      </w:r>
      <w:r w:rsidR="002912B7">
        <w:t>connectivity is not currently being</w:t>
      </w:r>
      <w:r w:rsidR="00F94BD4" w:rsidRPr="00522460">
        <w:t xml:space="preserve"> prioritised</w:t>
      </w:r>
      <w:r w:rsidR="00280254">
        <w:t xml:space="preserve"> in residential care</w:t>
      </w:r>
      <w:r w:rsidR="00F94BD4" w:rsidRPr="00522460">
        <w:t>. Th</w:t>
      </w:r>
      <w:r w:rsidR="0099108C">
        <w:t xml:space="preserve">is research identified </w:t>
      </w:r>
      <w:r w:rsidR="0019238D">
        <w:t xml:space="preserve">a range of </w:t>
      </w:r>
      <w:r w:rsidR="00F94BD4" w:rsidRPr="00522460">
        <w:t>barriers to</w:t>
      </w:r>
      <w:r w:rsidR="0019238D">
        <w:t xml:space="preserve"> </w:t>
      </w:r>
      <w:r w:rsidR="00F94BD4" w:rsidRPr="00522460">
        <w:t>prioritis</w:t>
      </w:r>
      <w:r w:rsidR="0019238D">
        <w:t>ation</w:t>
      </w:r>
      <w:r w:rsidR="0014478C">
        <w:t>, encompassing:</w:t>
      </w:r>
    </w:p>
    <w:p w14:paraId="5EEED5ED" w14:textId="6462F498" w:rsidR="00A26AB5" w:rsidRDefault="00917BBF" w:rsidP="00F94BD4">
      <w:pPr>
        <w:pStyle w:val="ListParagraph"/>
      </w:pPr>
      <w:r>
        <w:t>Conceptual</w:t>
      </w:r>
      <w:r w:rsidR="00A26AB5" w:rsidRPr="00453382">
        <w:t xml:space="preserve"> </w:t>
      </w:r>
      <w:r w:rsidR="00A26AB5">
        <w:t xml:space="preserve">barriers: </w:t>
      </w:r>
    </w:p>
    <w:p w14:paraId="6C2B8F18" w14:textId="0455E95E" w:rsidR="00A26AB5" w:rsidRDefault="009544CC" w:rsidP="00A26AB5">
      <w:pPr>
        <w:pStyle w:val="ListParagraph"/>
        <w:numPr>
          <w:ilvl w:val="1"/>
          <w:numId w:val="15"/>
        </w:numPr>
      </w:pPr>
      <w:r>
        <w:t>There is a</w:t>
      </w:r>
      <w:r w:rsidR="00695983">
        <w:t xml:space="preserve"> lack of </w:t>
      </w:r>
      <w:r w:rsidR="00695983" w:rsidRPr="00BF3073">
        <w:rPr>
          <w:b/>
          <w:bCs/>
        </w:rPr>
        <w:t>imagination</w:t>
      </w:r>
      <w:r w:rsidR="00695983">
        <w:t xml:space="preserve"> – about what could be, why connection</w:t>
      </w:r>
      <w:r w:rsidR="00C41D43">
        <w:t xml:space="preserve"> </w:t>
      </w:r>
      <w:r w:rsidR="00695983">
        <w:t>matters</w:t>
      </w:r>
      <w:r w:rsidR="00E01430">
        <w:t xml:space="preserve"> and the benefits it brings for residents and staff, </w:t>
      </w:r>
      <w:r w:rsidR="00695983">
        <w:t>and how to get there.</w:t>
      </w:r>
    </w:p>
    <w:p w14:paraId="2E15FBF6" w14:textId="035383DF" w:rsidR="005013F3" w:rsidRDefault="005013F3" w:rsidP="00F94BD4">
      <w:pPr>
        <w:pStyle w:val="ListParagraph"/>
      </w:pPr>
      <w:r>
        <w:t xml:space="preserve">Structural barriers: </w:t>
      </w:r>
    </w:p>
    <w:p w14:paraId="151D52BA" w14:textId="7A1320D5" w:rsidR="0052790B" w:rsidRPr="002D7B0B" w:rsidRDefault="009544CC" w:rsidP="0052790B">
      <w:pPr>
        <w:pStyle w:val="ListParagraph"/>
        <w:numPr>
          <w:ilvl w:val="1"/>
          <w:numId w:val="15"/>
        </w:numPr>
      </w:pPr>
      <w:r>
        <w:t>The are no</w:t>
      </w:r>
      <w:r w:rsidR="005013F3">
        <w:t xml:space="preserve"> clear </w:t>
      </w:r>
      <w:r w:rsidR="005013F3">
        <w:rPr>
          <w:b/>
          <w:bCs/>
        </w:rPr>
        <w:t xml:space="preserve">lines of responsibility </w:t>
      </w:r>
      <w:r w:rsidR="005013F3">
        <w:t xml:space="preserve">around how to make improvements across the </w:t>
      </w:r>
      <w:r w:rsidR="00CA6933">
        <w:t>residential care</w:t>
      </w:r>
      <w:r w:rsidR="005013F3">
        <w:t xml:space="preserve"> sector</w:t>
      </w:r>
      <w:r w:rsidR="008501A1">
        <w:t>.</w:t>
      </w:r>
    </w:p>
    <w:p w14:paraId="68305449" w14:textId="1E656C91" w:rsidR="00230E5A" w:rsidRPr="00230E5A" w:rsidRDefault="005122F9" w:rsidP="00230E5A">
      <w:pPr>
        <w:pStyle w:val="ListParagraph"/>
        <w:numPr>
          <w:ilvl w:val="1"/>
          <w:numId w:val="15"/>
        </w:numPr>
      </w:pPr>
      <w:r>
        <w:t xml:space="preserve">This is compounded by </w:t>
      </w:r>
      <w:r w:rsidRPr="002D7B0B">
        <w:t xml:space="preserve">a lack of </w:t>
      </w:r>
      <w:r w:rsidRPr="002D7B0B">
        <w:rPr>
          <w:b/>
        </w:rPr>
        <w:t>measurement</w:t>
      </w:r>
      <w:r>
        <w:t xml:space="preserve"> - there are currently no minimum criteria for connectivity</w:t>
      </w:r>
      <w:r w:rsidR="00C75FFC">
        <w:t>,</w:t>
      </w:r>
      <w:r>
        <w:t xml:space="preserve"> meaning care homes have nothing to aim for or be judged against</w:t>
      </w:r>
      <w:r w:rsidR="008501A1">
        <w:t>.</w:t>
      </w:r>
      <w:r>
        <w:rPr>
          <w:rStyle w:val="FootnoteReference"/>
        </w:rPr>
        <w:footnoteReference w:id="6"/>
      </w:r>
    </w:p>
    <w:p w14:paraId="2374ECC1" w14:textId="77C23FE3" w:rsidR="009D09E8" w:rsidRPr="00813840" w:rsidRDefault="00CD5583" w:rsidP="009D09E8">
      <w:pPr>
        <w:pStyle w:val="ListParagraph"/>
        <w:numPr>
          <w:ilvl w:val="1"/>
          <w:numId w:val="15"/>
        </w:numPr>
      </w:pPr>
      <w:r>
        <w:rPr>
          <w:b/>
        </w:rPr>
        <w:t>C</w:t>
      </w:r>
      <w:r w:rsidRPr="00CD5583">
        <w:rPr>
          <w:b/>
        </w:rPr>
        <w:t xml:space="preserve">ommunications and technology providers </w:t>
      </w:r>
      <w:r w:rsidR="009D09E8" w:rsidRPr="00813840">
        <w:t xml:space="preserve">don’t make </w:t>
      </w:r>
      <w:r w:rsidR="00BB1260" w:rsidRPr="00813840">
        <w:t xml:space="preserve">the </w:t>
      </w:r>
      <w:r w:rsidR="004937B3" w:rsidRPr="00813840">
        <w:t>prioritisation</w:t>
      </w:r>
      <w:r w:rsidR="00BB1260" w:rsidRPr="00813840">
        <w:t xml:space="preserve"> of connectivity </w:t>
      </w:r>
      <w:r w:rsidR="009D09E8" w:rsidRPr="00813840">
        <w:t xml:space="preserve">easy </w:t>
      </w:r>
      <w:r w:rsidR="00BB1260" w:rsidRPr="00813840">
        <w:t xml:space="preserve">– many care homes </w:t>
      </w:r>
      <w:r w:rsidR="004937B3" w:rsidRPr="00813840">
        <w:t>struggled to engage with the market and weren’t sure where to start if they chose to upgrade their services</w:t>
      </w:r>
      <w:r w:rsidR="003C4078">
        <w:t>.</w:t>
      </w:r>
    </w:p>
    <w:p w14:paraId="4D78FD55" w14:textId="3C1B7E08" w:rsidR="00A26AB5" w:rsidRDefault="00A26AB5" w:rsidP="00F94BD4">
      <w:pPr>
        <w:pStyle w:val="ListParagraph"/>
      </w:pPr>
      <w:r>
        <w:t xml:space="preserve">Practical barriers: </w:t>
      </w:r>
    </w:p>
    <w:p w14:paraId="31DB3E21" w14:textId="4A0CA548" w:rsidR="003D7B53" w:rsidRDefault="003D7B53" w:rsidP="003D7B53">
      <w:pPr>
        <w:pStyle w:val="ListParagraph"/>
        <w:numPr>
          <w:ilvl w:val="1"/>
          <w:numId w:val="15"/>
        </w:numPr>
      </w:pPr>
      <w:r>
        <w:t xml:space="preserve">Staff </w:t>
      </w:r>
      <w:r w:rsidR="006A48AE">
        <w:t>haven’t been e</w:t>
      </w:r>
      <w:r w:rsidR="0054347C">
        <w:t>ncouraged</w:t>
      </w:r>
      <w:r w:rsidR="006A48AE">
        <w:t xml:space="preserve"> or given the necessary training</w:t>
      </w:r>
      <w:r w:rsidR="0054347C">
        <w:t xml:space="preserve"> to engage with connectivity</w:t>
      </w:r>
      <w:r w:rsidR="006A48AE">
        <w:t xml:space="preserve">, and </w:t>
      </w:r>
      <w:r w:rsidR="00240C12">
        <w:t>as</w:t>
      </w:r>
      <w:r w:rsidR="009921CC">
        <w:t xml:space="preserve"> a</w:t>
      </w:r>
      <w:r w:rsidR="00240C12">
        <w:t xml:space="preserve"> result lack</w:t>
      </w:r>
      <w:r>
        <w:t xml:space="preserve"> the </w:t>
      </w:r>
      <w:r w:rsidRPr="7FF07D5A">
        <w:rPr>
          <w:b/>
          <w:bCs/>
        </w:rPr>
        <w:t>confidence, skills and knowledge</w:t>
      </w:r>
      <w:r>
        <w:t xml:space="preserve"> to put connection at the heart of their offer</w:t>
      </w:r>
      <w:r w:rsidR="00813840">
        <w:t>.</w:t>
      </w:r>
    </w:p>
    <w:p w14:paraId="393D4505" w14:textId="1DB90733" w:rsidR="00CB7B7B" w:rsidRDefault="00813840" w:rsidP="003D7B53">
      <w:pPr>
        <w:pStyle w:val="ListParagraph"/>
        <w:numPr>
          <w:ilvl w:val="1"/>
          <w:numId w:val="15"/>
        </w:numPr>
      </w:pPr>
      <w:r>
        <w:t>S</w:t>
      </w:r>
      <w:r w:rsidR="00CB7B7B">
        <w:t xml:space="preserve">taff often have </w:t>
      </w:r>
      <w:r w:rsidR="00CB7B7B" w:rsidRPr="00230C3A">
        <w:rPr>
          <w:b/>
        </w:rPr>
        <w:t>little control</w:t>
      </w:r>
      <w:r w:rsidR="00CB7B7B">
        <w:t xml:space="preserve"> over connectivity decisions within the care home</w:t>
      </w:r>
      <w:r>
        <w:t>.</w:t>
      </w:r>
      <w:r w:rsidR="00CB7B7B">
        <w:t xml:space="preserve"> </w:t>
      </w:r>
    </w:p>
    <w:p w14:paraId="28BEBDA6" w14:textId="23C6A2F0" w:rsidR="0005358C" w:rsidRPr="0005358C" w:rsidRDefault="00663220" w:rsidP="0005358C">
      <w:pPr>
        <w:pStyle w:val="ListParagraph"/>
        <w:numPr>
          <w:ilvl w:val="1"/>
          <w:numId w:val="15"/>
        </w:numPr>
      </w:pPr>
      <w:r>
        <w:t>I</w:t>
      </w:r>
      <w:r w:rsidR="00695983">
        <w:t xml:space="preserve">ssues </w:t>
      </w:r>
      <w:r>
        <w:t>around</w:t>
      </w:r>
      <w:r w:rsidR="00695983">
        <w:t xml:space="preserve"> </w:t>
      </w:r>
      <w:r w:rsidR="00695983" w:rsidRPr="00230C3A">
        <w:rPr>
          <w:b/>
        </w:rPr>
        <w:t>space and place</w:t>
      </w:r>
      <w:r w:rsidR="00552A73">
        <w:t xml:space="preserve"> </w:t>
      </w:r>
      <w:r>
        <w:t>can make achieving adequate levels of connectivity even harder</w:t>
      </w:r>
      <w:r w:rsidR="00813840">
        <w:t>.</w:t>
      </w:r>
    </w:p>
    <w:p w14:paraId="0F24F3C3" w14:textId="7254DC3B" w:rsidR="00003368" w:rsidRPr="00AB1796" w:rsidRDefault="00003368" w:rsidP="00003368">
      <w:r>
        <w:t xml:space="preserve">We explore these barriers in more detail </w:t>
      </w:r>
      <w:r w:rsidR="0076460F">
        <w:t>in</w:t>
      </w:r>
      <w:r>
        <w:t xml:space="preserve"> this section. </w:t>
      </w:r>
    </w:p>
    <w:p w14:paraId="0BD3802C" w14:textId="7CE760A1" w:rsidR="00CD0BA0" w:rsidRDefault="00917BBF" w:rsidP="00CD0BA0">
      <w:pPr>
        <w:pStyle w:val="Sectionbreak"/>
      </w:pPr>
      <w:r>
        <w:t>Conceptual</w:t>
      </w:r>
      <w:r w:rsidR="00CD0BA0">
        <w:t xml:space="preserve"> barriers</w:t>
      </w:r>
    </w:p>
    <w:p w14:paraId="387E5F19" w14:textId="0D0A2936" w:rsidR="009D2852" w:rsidRPr="009D2852" w:rsidRDefault="00437D2E" w:rsidP="009D2852">
      <w:pPr>
        <w:pStyle w:val="Heading1"/>
      </w:pPr>
      <w:r>
        <w:t>There is a</w:t>
      </w:r>
      <w:r w:rsidR="00695983">
        <w:t xml:space="preserve"> lack of </w:t>
      </w:r>
      <w:r w:rsidR="00695983" w:rsidRPr="00946F44">
        <w:rPr>
          <w:i/>
          <w:iCs/>
        </w:rPr>
        <w:t>imagination</w:t>
      </w:r>
      <w:r w:rsidR="00695983">
        <w:t xml:space="preserve"> around how connectivity can improve quality of life</w:t>
      </w:r>
    </w:p>
    <w:p w14:paraId="57CCD59B" w14:textId="7DA03DB2" w:rsidR="00D955B0" w:rsidRDefault="008450B4" w:rsidP="008450B4">
      <w:pPr>
        <w:rPr>
          <w:szCs w:val="20"/>
        </w:rPr>
      </w:pPr>
      <w:r w:rsidRPr="00A711A9">
        <w:rPr>
          <w:szCs w:val="20"/>
        </w:rPr>
        <w:t xml:space="preserve">In most cases, </w:t>
      </w:r>
      <w:r w:rsidRPr="00A711A9">
        <w:t xml:space="preserve">lack of imagination </w:t>
      </w:r>
      <w:r>
        <w:rPr>
          <w:szCs w:val="20"/>
        </w:rPr>
        <w:t xml:space="preserve">was one of the key barriers </w:t>
      </w:r>
      <w:r w:rsidR="008056DF">
        <w:rPr>
          <w:szCs w:val="20"/>
        </w:rPr>
        <w:t>that inhibited</w:t>
      </w:r>
      <w:r>
        <w:rPr>
          <w:szCs w:val="20"/>
        </w:rPr>
        <w:t xml:space="preserve"> prioritising connectivity in care</w:t>
      </w:r>
      <w:r w:rsidR="00F075DC">
        <w:rPr>
          <w:szCs w:val="20"/>
        </w:rPr>
        <w:t xml:space="preserve">. </w:t>
      </w:r>
    </w:p>
    <w:p w14:paraId="4E448331" w14:textId="23B8E3C7" w:rsidR="005C210C" w:rsidRPr="00F075DC" w:rsidRDefault="00FB7AA0" w:rsidP="008450B4">
      <w:pPr>
        <w:rPr>
          <w:szCs w:val="20"/>
        </w:rPr>
      </w:pPr>
      <w:r>
        <w:t xml:space="preserve">Without an understanding of what </w:t>
      </w:r>
      <w:r w:rsidR="000026BF">
        <w:t>residents’</w:t>
      </w:r>
      <w:r>
        <w:t xml:space="preserve"> unmet needs </w:t>
      </w:r>
      <w:r w:rsidR="00F075DC">
        <w:t>are</w:t>
      </w:r>
      <w:r>
        <w:t xml:space="preserve"> and </w:t>
      </w:r>
      <w:r w:rsidR="00F075DC">
        <w:t>what</w:t>
      </w:r>
      <w:r>
        <w:t xml:space="preserve"> </w:t>
      </w:r>
      <w:r w:rsidR="00EF2A7A">
        <w:t xml:space="preserve">the </w:t>
      </w:r>
      <w:r w:rsidR="00285264">
        <w:t xml:space="preserve">potential solutions </w:t>
      </w:r>
      <w:r w:rsidR="00EF2A7A">
        <w:t xml:space="preserve">to </w:t>
      </w:r>
      <w:r w:rsidR="00285264">
        <w:t xml:space="preserve">meet those needs </w:t>
      </w:r>
      <w:r w:rsidR="00F075DC">
        <w:t xml:space="preserve">might be, </w:t>
      </w:r>
      <w:r w:rsidR="00285264">
        <w:t xml:space="preserve">it </w:t>
      </w:r>
      <w:r w:rsidR="00F075DC">
        <w:t>is</w:t>
      </w:r>
      <w:r w:rsidR="00285264">
        <w:t xml:space="preserve"> very hard for care homes to prioritise connectivity. </w:t>
      </w:r>
    </w:p>
    <w:p w14:paraId="5F155C14" w14:textId="2817BB69" w:rsidR="005065B6" w:rsidRDefault="000026BF" w:rsidP="008450B4">
      <w:r>
        <w:t xml:space="preserve">Imagination is required to </w:t>
      </w:r>
      <w:r w:rsidR="005C57D0">
        <w:t>identify current problems in provision</w:t>
      </w:r>
      <w:r w:rsidR="00CC3E6A">
        <w:t xml:space="preserve">, </w:t>
      </w:r>
      <w:r w:rsidR="005C57D0">
        <w:t xml:space="preserve">conceive </w:t>
      </w:r>
      <w:r w:rsidR="00D63293">
        <w:t>of what improved connectivity could look like for residents</w:t>
      </w:r>
      <w:r w:rsidR="005065B6">
        <w:t>,</w:t>
      </w:r>
      <w:r w:rsidR="00D63293">
        <w:t xml:space="preserve"> and identify the services and </w:t>
      </w:r>
      <w:r w:rsidR="005065B6">
        <w:t>technology</w:t>
      </w:r>
      <w:r w:rsidR="00D63293">
        <w:t xml:space="preserve"> required to get there</w:t>
      </w:r>
      <w:r w:rsidR="005065B6">
        <w:t>.</w:t>
      </w:r>
    </w:p>
    <w:p w14:paraId="12939217" w14:textId="4A90CC4B" w:rsidR="008450B4" w:rsidRDefault="00707F68" w:rsidP="008450B4">
      <w:r>
        <w:t>There</w:t>
      </w:r>
      <w:r w:rsidR="004C0837">
        <w:t xml:space="preserve"> is </w:t>
      </w:r>
      <w:r>
        <w:t xml:space="preserve">currently </w:t>
      </w:r>
      <w:r w:rsidR="004C0837">
        <w:t xml:space="preserve">a lack of </w:t>
      </w:r>
      <w:r w:rsidR="00B5311F">
        <w:t>imagination</w:t>
      </w:r>
      <w:r w:rsidR="004C0837">
        <w:t xml:space="preserve"> about what could be possible for residents</w:t>
      </w:r>
      <w:r w:rsidR="004D13F7">
        <w:t xml:space="preserve">, </w:t>
      </w:r>
      <w:r w:rsidR="00EB64FB">
        <w:t>in particular</w:t>
      </w:r>
      <w:r w:rsidR="0032440B">
        <w:t xml:space="preserve"> around</w:t>
      </w:r>
      <w:r w:rsidR="00D14A82">
        <w:t xml:space="preserve"> uses of communications services</w:t>
      </w:r>
      <w:r w:rsidR="004D13F7">
        <w:t xml:space="preserve"> that go beyond</w:t>
      </w:r>
      <w:r w:rsidR="00B5311F">
        <w:t xml:space="preserve"> simple </w:t>
      </w:r>
      <w:r w:rsidR="00BB77A6">
        <w:t>functions</w:t>
      </w:r>
      <w:r w:rsidR="004D13F7">
        <w:t xml:space="preserve"> such as the ability</w:t>
      </w:r>
      <w:r w:rsidR="00B5311F">
        <w:t xml:space="preserve"> to </w:t>
      </w:r>
      <w:r w:rsidR="004D13F7">
        <w:t>contact family or attend a virtual doctor’s appointment</w:t>
      </w:r>
      <w:r w:rsidR="004C0837">
        <w:t xml:space="preserve">. </w:t>
      </w:r>
      <w:r w:rsidR="0002572E">
        <w:t xml:space="preserve">In some cases, </w:t>
      </w:r>
      <w:r w:rsidR="00F16637">
        <w:t>care</w:t>
      </w:r>
      <w:r w:rsidR="0002572E">
        <w:t xml:space="preserve"> homes </w:t>
      </w:r>
      <w:r w:rsidR="00905E96">
        <w:t>did have</w:t>
      </w:r>
      <w:r w:rsidR="0002572E">
        <w:t xml:space="preserve"> access to </w:t>
      </w:r>
      <w:r w:rsidR="000D62E8">
        <w:t xml:space="preserve">connectivity </w:t>
      </w:r>
      <w:r w:rsidR="0002572E">
        <w:t>services and technology</w:t>
      </w:r>
      <w:r w:rsidR="000D62E8">
        <w:t xml:space="preserve">, but weren’t currently imagining how those could be </w:t>
      </w:r>
      <w:r w:rsidR="007F7EE5">
        <w:t>used</w:t>
      </w:r>
      <w:r w:rsidR="0002572E">
        <w:t xml:space="preserve"> to enable </w:t>
      </w:r>
      <w:r w:rsidR="000D62E8">
        <w:t xml:space="preserve">the best possible level of </w:t>
      </w:r>
      <w:r w:rsidR="0002572E">
        <w:t>connection</w:t>
      </w:r>
      <w:r w:rsidR="000D62E8">
        <w:t xml:space="preserve">. </w:t>
      </w:r>
    </w:p>
    <w:p w14:paraId="53CC552E" w14:textId="77777777" w:rsidR="001B00CB" w:rsidRPr="005D615A" w:rsidRDefault="001B00CB" w:rsidP="001B00CB">
      <w:pPr>
        <w:pStyle w:val="Heading4"/>
      </w:pPr>
      <w:r>
        <w:t>All parties within the care environment struggled to imagine all the different connection needs residents might have</w:t>
      </w:r>
    </w:p>
    <w:p w14:paraId="60ECAB16" w14:textId="77777777" w:rsidR="001B00CB" w:rsidRPr="007F4CAD" w:rsidRDefault="001B00CB" w:rsidP="001B00CB">
      <w:r>
        <w:t xml:space="preserve">The residents we spoke to had a wide variety of connection needs, from the expected – like speaking to family and friends – to the more idiosyncratic – like learning new dances online, using meditation apps, or online dating. However, these wide-ranging needs weren’t always recognised, and the connectivity required to enable them could be lacking as a result. </w:t>
      </w:r>
    </w:p>
    <w:p w14:paraId="726C61FA" w14:textId="77777777" w:rsidR="001B00CB" w:rsidRDefault="001B00CB" w:rsidP="001B00CB">
      <w:pPr>
        <w:rPr>
          <w:color w:val="000000" w:themeColor="text1"/>
          <w:szCs w:val="20"/>
        </w:rPr>
      </w:pPr>
      <w:r w:rsidRPr="00781CFB">
        <w:rPr>
          <w:color w:val="000000" w:themeColor="text1"/>
          <w:szCs w:val="20"/>
        </w:rPr>
        <w:t xml:space="preserve">Many homes focused on using </w:t>
      </w:r>
      <w:r>
        <w:rPr>
          <w:color w:val="000000" w:themeColor="text1"/>
          <w:szCs w:val="20"/>
        </w:rPr>
        <w:t>services and devices</w:t>
      </w:r>
      <w:r w:rsidRPr="00781CFB">
        <w:rPr>
          <w:color w:val="000000" w:themeColor="text1"/>
          <w:szCs w:val="20"/>
        </w:rPr>
        <w:t xml:space="preserve"> for communication</w:t>
      </w:r>
      <w:r>
        <w:rPr>
          <w:color w:val="000000" w:themeColor="text1"/>
          <w:szCs w:val="20"/>
        </w:rPr>
        <w:t xml:space="preserve"> with friends and family or facilitating healthcare appointments</w:t>
      </w:r>
      <w:r w:rsidRPr="00781CFB">
        <w:rPr>
          <w:color w:val="000000" w:themeColor="text1"/>
          <w:szCs w:val="20"/>
        </w:rPr>
        <w:t xml:space="preserve">, </w:t>
      </w:r>
      <w:r>
        <w:rPr>
          <w:color w:val="000000" w:themeColor="text1"/>
          <w:szCs w:val="20"/>
        </w:rPr>
        <w:t xml:space="preserve">rather than exploring other opportunities for connection and entertainment, such as carrying out hobbies or meeting new people.  </w:t>
      </w:r>
    </w:p>
    <w:p w14:paraId="42F79EBE" w14:textId="473B2F08" w:rsidR="001B00CB" w:rsidRPr="0019312C" w:rsidRDefault="001B00CB" w:rsidP="001B00CB">
      <w:pPr>
        <w:rPr>
          <w:iCs/>
          <w:color w:val="000000" w:themeColor="text1"/>
          <w:szCs w:val="20"/>
        </w:rPr>
      </w:pPr>
      <w:r>
        <w:rPr>
          <w:iCs/>
          <w:color w:val="000000" w:themeColor="text1"/>
          <w:szCs w:val="20"/>
        </w:rPr>
        <w:t>For example, t</w:t>
      </w:r>
      <w:r w:rsidRPr="0024778E">
        <w:rPr>
          <w:iCs/>
          <w:color w:val="000000" w:themeColor="text1"/>
          <w:szCs w:val="20"/>
        </w:rPr>
        <w:t>he manager of a</w:t>
      </w:r>
      <w:r w:rsidR="00594EC3">
        <w:rPr>
          <w:iCs/>
          <w:color w:val="000000" w:themeColor="text1"/>
          <w:szCs w:val="20"/>
        </w:rPr>
        <w:t>n independent</w:t>
      </w:r>
      <w:r w:rsidRPr="0024778E">
        <w:rPr>
          <w:iCs/>
          <w:color w:val="000000" w:themeColor="text1"/>
          <w:szCs w:val="20"/>
        </w:rPr>
        <w:t xml:space="preserve"> care home for elderly residents in </w:t>
      </w:r>
      <w:r w:rsidRPr="00594EC3">
        <w:rPr>
          <w:color w:val="000000" w:themeColor="text1"/>
          <w:szCs w:val="20"/>
        </w:rPr>
        <w:t>Scotland</w:t>
      </w:r>
      <w:r w:rsidRPr="0024778E">
        <w:rPr>
          <w:iCs/>
          <w:color w:val="000000" w:themeColor="text1"/>
          <w:szCs w:val="20"/>
        </w:rPr>
        <w:t xml:space="preserve"> explained that the iPad they had recently acquired </w:t>
      </w:r>
      <w:r w:rsidRPr="002C2E73">
        <w:rPr>
          <w:i/>
          <w:color w:val="000000" w:themeColor="text1"/>
          <w:szCs w:val="20"/>
        </w:rPr>
        <w:t>“through the council”</w:t>
      </w:r>
      <w:r w:rsidRPr="0024778E">
        <w:rPr>
          <w:iCs/>
          <w:color w:val="000000" w:themeColor="text1"/>
          <w:szCs w:val="20"/>
        </w:rPr>
        <w:t xml:space="preserve"> had only been used for healthcare management. The iPad was only used when they needed to send the GP a photo and for remote appointments. Staff and managers </w:t>
      </w:r>
      <w:r>
        <w:rPr>
          <w:iCs/>
          <w:color w:val="000000" w:themeColor="text1"/>
          <w:szCs w:val="20"/>
        </w:rPr>
        <w:t xml:space="preserve">told researchers they </w:t>
      </w:r>
      <w:r w:rsidRPr="0024778E">
        <w:rPr>
          <w:iCs/>
          <w:color w:val="000000" w:themeColor="text1"/>
          <w:szCs w:val="20"/>
        </w:rPr>
        <w:t xml:space="preserve">did not plan to use </w:t>
      </w:r>
      <w:r>
        <w:rPr>
          <w:iCs/>
          <w:color w:val="000000" w:themeColor="text1"/>
          <w:szCs w:val="20"/>
        </w:rPr>
        <w:t>them for anything else</w:t>
      </w:r>
      <w:r w:rsidRPr="0024778E">
        <w:rPr>
          <w:iCs/>
          <w:color w:val="000000" w:themeColor="text1"/>
          <w:szCs w:val="20"/>
        </w:rPr>
        <w:t>.</w:t>
      </w:r>
    </w:p>
    <w:p w14:paraId="3091C0A8" w14:textId="77777777" w:rsidR="001B00CB" w:rsidRDefault="001B00CB" w:rsidP="001B00CB">
      <w:pPr>
        <w:rPr>
          <w:color w:val="000000" w:themeColor="text1"/>
          <w:szCs w:val="20"/>
        </w:rPr>
      </w:pPr>
      <w:r w:rsidRPr="0019312C">
        <w:rPr>
          <w:color w:val="000000" w:themeColor="text1"/>
          <w:szCs w:val="20"/>
        </w:rPr>
        <w:t>During fieldwork, we prompted staff and residents with ideas of what they could use tech</w:t>
      </w:r>
      <w:r>
        <w:rPr>
          <w:color w:val="000000" w:themeColor="text1"/>
          <w:szCs w:val="20"/>
        </w:rPr>
        <w:t>nology</w:t>
      </w:r>
      <w:r w:rsidRPr="0019312C">
        <w:rPr>
          <w:color w:val="000000" w:themeColor="text1"/>
          <w:szCs w:val="20"/>
        </w:rPr>
        <w:t xml:space="preserve"> for (on top of what they were already doing), and many were excited about things they had not even considered</w:t>
      </w:r>
      <w:r>
        <w:rPr>
          <w:color w:val="000000" w:themeColor="text1"/>
          <w:szCs w:val="20"/>
        </w:rPr>
        <w:t>.</w:t>
      </w:r>
      <w:r w:rsidRPr="0019312C">
        <w:rPr>
          <w:color w:val="000000" w:themeColor="text1"/>
          <w:szCs w:val="20"/>
        </w:rPr>
        <w:t xml:space="preserve"> </w:t>
      </w:r>
      <w:r>
        <w:rPr>
          <w:color w:val="000000" w:themeColor="text1"/>
          <w:szCs w:val="20"/>
        </w:rPr>
        <w:t>For example</w:t>
      </w:r>
      <w:r w:rsidRPr="000C48B5">
        <w:rPr>
          <w:color w:val="000000" w:themeColor="text1"/>
          <w:szCs w:val="20"/>
        </w:rPr>
        <w:t xml:space="preserve">, Roy, 73, was excited about the idea of using the internet to make new friends, as most of the people in his home were over 80 or lacked </w:t>
      </w:r>
      <w:r>
        <w:rPr>
          <w:color w:val="000000" w:themeColor="text1"/>
          <w:szCs w:val="20"/>
        </w:rPr>
        <w:t xml:space="preserve">the </w:t>
      </w:r>
      <w:r w:rsidRPr="000C48B5">
        <w:rPr>
          <w:color w:val="000000" w:themeColor="text1"/>
          <w:szCs w:val="20"/>
        </w:rPr>
        <w:t xml:space="preserve">capacity to interact with him. </w:t>
      </w:r>
    </w:p>
    <w:p w14:paraId="6298BA81" w14:textId="6E4E39C2" w:rsidR="001B00CB" w:rsidRPr="003F5E37" w:rsidRDefault="001B00CB" w:rsidP="001B00CB">
      <w:pPr>
        <w:rPr>
          <w:color w:val="000000" w:themeColor="text1"/>
          <w:szCs w:val="20"/>
        </w:rPr>
      </w:pPr>
      <w:r w:rsidRPr="003F5E37">
        <w:rPr>
          <w:color w:val="000000" w:themeColor="text1"/>
          <w:szCs w:val="20"/>
        </w:rPr>
        <w:t>Similarly,</w:t>
      </w:r>
      <w:r w:rsidRPr="00224C4B">
        <w:rPr>
          <w:color w:val="000000" w:themeColor="text1"/>
        </w:rPr>
        <w:t xml:space="preserve"> </w:t>
      </w:r>
      <w:r w:rsidRPr="488C0028">
        <w:rPr>
          <w:color w:val="000000" w:themeColor="text1"/>
        </w:rPr>
        <w:t xml:space="preserve">Jack, a </w:t>
      </w:r>
      <w:r w:rsidRPr="003F5E37">
        <w:rPr>
          <w:color w:val="000000" w:themeColor="text1"/>
          <w:szCs w:val="20"/>
        </w:rPr>
        <w:t xml:space="preserve">resident at a </w:t>
      </w:r>
      <w:r w:rsidR="00185D97">
        <w:rPr>
          <w:color w:val="000000" w:themeColor="text1"/>
          <w:szCs w:val="20"/>
        </w:rPr>
        <w:t>chain-managed</w:t>
      </w:r>
      <w:r w:rsidRPr="003F5E37">
        <w:rPr>
          <w:color w:val="000000" w:themeColor="text1"/>
          <w:szCs w:val="20"/>
        </w:rPr>
        <w:t xml:space="preserve"> elderly care home in </w:t>
      </w:r>
      <w:r w:rsidRPr="001D21A6">
        <w:rPr>
          <w:color w:val="000000" w:themeColor="text1"/>
          <w:szCs w:val="20"/>
        </w:rPr>
        <w:t>Wales</w:t>
      </w:r>
      <w:r w:rsidRPr="003F5E37">
        <w:rPr>
          <w:color w:val="000000" w:themeColor="text1"/>
          <w:szCs w:val="20"/>
        </w:rPr>
        <w:t xml:space="preserve">, </w:t>
      </w:r>
      <w:r>
        <w:rPr>
          <w:color w:val="000000" w:themeColor="text1"/>
          <w:szCs w:val="20"/>
        </w:rPr>
        <w:t>said</w:t>
      </w:r>
      <w:r w:rsidRPr="003F5E37">
        <w:rPr>
          <w:color w:val="000000" w:themeColor="text1"/>
          <w:szCs w:val="20"/>
        </w:rPr>
        <w:t xml:space="preserve"> that he would like to learn how to online date and use Facebook to meet new people. Knowing he would need support from staff to do this, he refrained from asking them for help as they were </w:t>
      </w:r>
      <w:r w:rsidRPr="00B756F3">
        <w:rPr>
          <w:i/>
          <w:iCs/>
          <w:color w:val="000000" w:themeColor="text1"/>
          <w:szCs w:val="20"/>
        </w:rPr>
        <w:t>“busy as it is and already do so much”</w:t>
      </w:r>
      <w:r w:rsidRPr="003F5E37">
        <w:rPr>
          <w:color w:val="000000" w:themeColor="text1"/>
          <w:szCs w:val="20"/>
        </w:rPr>
        <w:t xml:space="preserve"> for him. Although </w:t>
      </w:r>
      <w:r>
        <w:rPr>
          <w:color w:val="000000" w:themeColor="text1"/>
          <w:szCs w:val="20"/>
        </w:rPr>
        <w:t>Jack expressed a clear desire to be more connected</w:t>
      </w:r>
      <w:r w:rsidRPr="003F5E37">
        <w:rPr>
          <w:color w:val="000000" w:themeColor="text1"/>
          <w:szCs w:val="20"/>
        </w:rPr>
        <w:t>, the staff at the care home had no idea.</w:t>
      </w:r>
    </w:p>
    <w:p w14:paraId="1837E006" w14:textId="77777777" w:rsidR="001B00CB" w:rsidRDefault="001B00CB" w:rsidP="001B00CB">
      <w:pPr>
        <w:rPr>
          <w:color w:val="000000" w:themeColor="text1"/>
        </w:rPr>
      </w:pPr>
      <w:r w:rsidRPr="7FF07D5A">
        <w:rPr>
          <w:color w:val="000000" w:themeColor="text1"/>
        </w:rPr>
        <w:t xml:space="preserve">Though not all uses of technology are appropriate for all care home residents, we did see some bright spots of homes exploring wider ways to utilise what was available, such as staff helping residents to shop online, or watch YouTube clips of favourite films. </w:t>
      </w:r>
    </w:p>
    <w:p w14:paraId="329A1501" w14:textId="77777777" w:rsidR="001B00CB" w:rsidRPr="001B36C9" w:rsidRDefault="001B00CB" w:rsidP="001B00CB">
      <w:pPr>
        <w:rPr>
          <w:color w:val="000000" w:themeColor="text1"/>
          <w:szCs w:val="20"/>
          <w:highlight w:val="yellow"/>
        </w:rPr>
      </w:pPr>
    </w:p>
    <w:tbl>
      <w:tblPr>
        <w:tblStyle w:val="TableGrid"/>
        <w:tblW w:w="0" w:type="auto"/>
        <w:tblLook w:val="04A0" w:firstRow="1" w:lastRow="0" w:firstColumn="1" w:lastColumn="0" w:noHBand="0" w:noVBand="1"/>
      </w:tblPr>
      <w:tblGrid>
        <w:gridCol w:w="9010"/>
      </w:tblGrid>
      <w:tr w:rsidR="001B00CB" w14:paraId="5023853B" w14:textId="77777777" w:rsidTr="004C09DF">
        <w:tc>
          <w:tcPr>
            <w:tcW w:w="9010" w:type="dxa"/>
            <w:shd w:val="clear" w:color="auto" w:fill="F2F2F2" w:themeFill="background1" w:themeFillShade="F2"/>
          </w:tcPr>
          <w:p w14:paraId="5C24A47F" w14:textId="77777777" w:rsidR="001B00CB" w:rsidRPr="0050397A" w:rsidRDefault="001B00CB" w:rsidP="004C09DF">
            <w:pPr>
              <w:rPr>
                <w:b/>
                <w:bCs/>
                <w:color w:val="000000" w:themeColor="text1"/>
                <w:szCs w:val="20"/>
              </w:rPr>
            </w:pPr>
            <w:r>
              <w:rPr>
                <w:b/>
                <w:bCs/>
                <w:color w:val="000000" w:themeColor="text1"/>
                <w:szCs w:val="20"/>
              </w:rPr>
              <w:t xml:space="preserve">Case Study: </w:t>
            </w:r>
            <w:r w:rsidRPr="0050397A">
              <w:rPr>
                <w:b/>
                <w:bCs/>
                <w:color w:val="000000" w:themeColor="text1"/>
                <w:szCs w:val="20"/>
              </w:rPr>
              <w:t xml:space="preserve">Roy’s unmet </w:t>
            </w:r>
            <w:r>
              <w:rPr>
                <w:b/>
                <w:bCs/>
                <w:color w:val="000000" w:themeColor="text1"/>
                <w:szCs w:val="20"/>
              </w:rPr>
              <w:t>need for friends his own age</w:t>
            </w:r>
          </w:p>
          <w:p w14:paraId="04C793E0" w14:textId="77777777" w:rsidR="001B00CB" w:rsidRDefault="001B00CB" w:rsidP="004C09DF">
            <w:pPr>
              <w:rPr>
                <w:color w:val="000000" w:themeColor="text1"/>
                <w:szCs w:val="20"/>
              </w:rPr>
            </w:pPr>
            <w:r>
              <w:rPr>
                <w:color w:val="000000" w:themeColor="text1"/>
                <w:szCs w:val="20"/>
              </w:rPr>
              <w:t xml:space="preserve">Roy, mentioned earlier, has connection needs which were better met than some we spoke to in residential care. </w:t>
            </w:r>
          </w:p>
          <w:p w14:paraId="7780B5E3" w14:textId="77777777" w:rsidR="001B00CB" w:rsidRDefault="001B00CB" w:rsidP="004C09DF">
            <w:pPr>
              <w:rPr>
                <w:color w:val="000000" w:themeColor="text1"/>
                <w:szCs w:val="20"/>
              </w:rPr>
            </w:pPr>
            <w:r>
              <w:rPr>
                <w:color w:val="000000" w:themeColor="text1"/>
                <w:szCs w:val="20"/>
              </w:rPr>
              <w:t xml:space="preserve">Roy is very interested in film, following sport, and keeping up with the news. Staff at his care home helped him to use one of the communal iPads to watch clips from old movies for around 2 hours a day. He also has a Freeview TV in his room that he watches every evening before sleeping. His favourite shows are Coronation Street and detective shows. </w:t>
            </w:r>
          </w:p>
          <w:p w14:paraId="1FCECA8A" w14:textId="4059199A" w:rsidR="001B00CB" w:rsidRPr="006965AD" w:rsidRDefault="001B00CB" w:rsidP="004C09DF">
            <w:pPr>
              <w:ind w:left="720"/>
              <w:rPr>
                <w:b/>
                <w:bCs/>
                <w:color w:val="000000" w:themeColor="text1"/>
                <w:szCs w:val="20"/>
              </w:rPr>
            </w:pPr>
            <w:r w:rsidRPr="0050397A">
              <w:rPr>
                <w:i/>
                <w:iCs/>
                <w:color w:val="000000" w:themeColor="text1"/>
                <w:szCs w:val="20"/>
              </w:rPr>
              <w:t>“I watch the iPad for 2 hours every afternoon – it occupies my mind”</w:t>
            </w:r>
            <w:r>
              <w:rPr>
                <w:i/>
                <w:iCs/>
                <w:color w:val="000000" w:themeColor="text1"/>
                <w:szCs w:val="20"/>
              </w:rPr>
              <w:t xml:space="preserve"> </w:t>
            </w:r>
            <w:r>
              <w:rPr>
                <w:color w:val="000000" w:themeColor="text1"/>
                <w:szCs w:val="20"/>
              </w:rPr>
              <w:t xml:space="preserve">– </w:t>
            </w:r>
            <w:r>
              <w:rPr>
                <w:b/>
                <w:bCs/>
                <w:color w:val="000000" w:themeColor="text1"/>
                <w:szCs w:val="20"/>
              </w:rPr>
              <w:t>Roy, 73</w:t>
            </w:r>
            <w:r w:rsidR="001F4304">
              <w:rPr>
                <w:b/>
                <w:bCs/>
                <w:color w:val="000000" w:themeColor="text1"/>
                <w:szCs w:val="20"/>
              </w:rPr>
              <w:t>, resident</w:t>
            </w:r>
            <w:r w:rsidR="00726F83">
              <w:rPr>
                <w:b/>
                <w:bCs/>
                <w:color w:val="000000" w:themeColor="text1"/>
                <w:szCs w:val="20"/>
              </w:rPr>
              <w:t xml:space="preserve"> at a medium-sized independent care home in Wales</w:t>
            </w:r>
          </w:p>
          <w:p w14:paraId="5B3CDA63" w14:textId="77777777" w:rsidR="001B00CB" w:rsidRPr="001C6AA5" w:rsidRDefault="001B00CB" w:rsidP="004C09DF">
            <w:pPr>
              <w:rPr>
                <w:color w:val="000000" w:themeColor="text1"/>
                <w:szCs w:val="20"/>
              </w:rPr>
            </w:pPr>
            <w:r>
              <w:rPr>
                <w:color w:val="000000" w:themeColor="text1"/>
                <w:szCs w:val="20"/>
              </w:rPr>
              <w:t xml:space="preserve">Roy also had access to a communal phone that he could call his cousin on. Though he would like a personal phone in his room, staff had decided that he might call his cousin too frequently due to his health condition.  </w:t>
            </w:r>
          </w:p>
          <w:p w14:paraId="4892E207" w14:textId="65D62122" w:rsidR="001B00CB" w:rsidRDefault="001B00CB" w:rsidP="004C09DF">
            <w:pPr>
              <w:rPr>
                <w:color w:val="000000" w:themeColor="text1"/>
                <w:szCs w:val="20"/>
              </w:rPr>
            </w:pPr>
            <w:r>
              <w:rPr>
                <w:color w:val="000000" w:themeColor="text1"/>
                <w:szCs w:val="20"/>
              </w:rPr>
              <w:t>However, as a very sociable person, Roy had significant unmet need around connecting to others. Despite having some friends in his home and enjoying the ‘parties’ that staff put on for residents, Roy was keen to make new connections. This</w:t>
            </w:r>
            <w:r w:rsidR="000D7724">
              <w:rPr>
                <w:color w:val="000000" w:themeColor="text1"/>
                <w:szCs w:val="20"/>
              </w:rPr>
              <w:t xml:space="preserve"> need</w:t>
            </w:r>
            <w:r>
              <w:rPr>
                <w:color w:val="000000" w:themeColor="text1"/>
                <w:szCs w:val="20"/>
              </w:rPr>
              <w:t xml:space="preserve"> was particularly pressing as many of his home’s residents were older, lacked the capacity to interact with him, or didn’t share his interests. </w:t>
            </w:r>
          </w:p>
          <w:p w14:paraId="45F60D1F" w14:textId="77777777" w:rsidR="001B00CB" w:rsidRDefault="001B00CB" w:rsidP="004C09DF">
            <w:pPr>
              <w:rPr>
                <w:color w:val="000000" w:themeColor="text1"/>
                <w:szCs w:val="20"/>
              </w:rPr>
            </w:pPr>
            <w:r>
              <w:rPr>
                <w:color w:val="000000" w:themeColor="text1"/>
                <w:szCs w:val="20"/>
              </w:rPr>
              <w:t>When prompted, he was excited at the prospect of using the internet to meet new people, and hadn’t realised that this could be possible:</w:t>
            </w:r>
          </w:p>
          <w:p w14:paraId="0B622B4B" w14:textId="08B5C7FC" w:rsidR="001B00CB" w:rsidRPr="006965AD" w:rsidRDefault="001B00CB" w:rsidP="004C09DF">
            <w:pPr>
              <w:ind w:left="720"/>
              <w:rPr>
                <w:b/>
                <w:bCs/>
                <w:color w:val="000000" w:themeColor="text1"/>
                <w:szCs w:val="20"/>
              </w:rPr>
            </w:pPr>
            <w:r>
              <w:rPr>
                <w:i/>
                <w:iCs/>
                <w:color w:val="000000" w:themeColor="text1"/>
                <w:szCs w:val="20"/>
              </w:rPr>
              <w:t xml:space="preserve">“I’m often on my own, I would like to talk to someone on the internet… It would be nice to speak to someone my own age” </w:t>
            </w:r>
            <w:r>
              <w:rPr>
                <w:i/>
                <w:iCs/>
                <w:color w:val="000000" w:themeColor="text1"/>
                <w:szCs w:val="20"/>
              </w:rPr>
              <w:softHyphen/>
            </w:r>
            <w:r>
              <w:rPr>
                <w:color w:val="000000" w:themeColor="text1"/>
                <w:szCs w:val="20"/>
              </w:rPr>
              <w:t xml:space="preserve">– </w:t>
            </w:r>
            <w:r>
              <w:rPr>
                <w:b/>
                <w:bCs/>
                <w:color w:val="000000" w:themeColor="text1"/>
                <w:szCs w:val="20"/>
              </w:rPr>
              <w:t>Roy, 73</w:t>
            </w:r>
            <w:r w:rsidR="00726F83">
              <w:rPr>
                <w:b/>
                <w:bCs/>
                <w:color w:val="000000" w:themeColor="text1"/>
                <w:szCs w:val="20"/>
              </w:rPr>
              <w:t>, resident at a medium-sized independent care home in Wales</w:t>
            </w:r>
          </w:p>
        </w:tc>
      </w:tr>
    </w:tbl>
    <w:p w14:paraId="5948AAC6" w14:textId="77777777" w:rsidR="001B00CB" w:rsidRPr="008450B4" w:rsidRDefault="001B00CB" w:rsidP="008450B4"/>
    <w:p w14:paraId="6F035FD4" w14:textId="19E750DB" w:rsidR="00695983" w:rsidRPr="002630C3" w:rsidRDefault="00C410B8" w:rsidP="00695983">
      <w:pPr>
        <w:pStyle w:val="Heading4"/>
        <w:rPr>
          <w:szCs w:val="20"/>
        </w:rPr>
      </w:pPr>
      <w:r>
        <w:t>People</w:t>
      </w:r>
      <w:r w:rsidR="00C83EC4">
        <w:t xml:space="preserve"> often </w:t>
      </w:r>
      <w:r w:rsidR="00695983">
        <w:t>relied on residents</w:t>
      </w:r>
      <w:r w:rsidR="00695983" w:rsidRPr="002630C3">
        <w:rPr>
          <w:szCs w:val="20"/>
        </w:rPr>
        <w:t xml:space="preserve"> </w:t>
      </w:r>
      <w:r w:rsidR="00695983">
        <w:rPr>
          <w:szCs w:val="20"/>
        </w:rPr>
        <w:t xml:space="preserve">to </w:t>
      </w:r>
      <w:r w:rsidR="002A0422">
        <w:rPr>
          <w:szCs w:val="20"/>
        </w:rPr>
        <w:t>imagine what was possible</w:t>
      </w:r>
      <w:r>
        <w:rPr>
          <w:szCs w:val="20"/>
        </w:rPr>
        <w:t xml:space="preserve"> to</w:t>
      </w:r>
      <w:r w:rsidR="00695983">
        <w:rPr>
          <w:szCs w:val="20"/>
        </w:rPr>
        <w:t xml:space="preserve"> </w:t>
      </w:r>
      <w:r w:rsidR="00A45F5D">
        <w:rPr>
          <w:szCs w:val="20"/>
        </w:rPr>
        <w:t>improve</w:t>
      </w:r>
      <w:r w:rsidR="00695983">
        <w:rPr>
          <w:szCs w:val="20"/>
        </w:rPr>
        <w:t xml:space="preserve"> connectivity</w:t>
      </w:r>
    </w:p>
    <w:p w14:paraId="6F80285F" w14:textId="030FB683" w:rsidR="00695983" w:rsidRDefault="00695983" w:rsidP="00695983">
      <w:r w:rsidRPr="0064187F">
        <w:t>Staff</w:t>
      </w:r>
      <w:r w:rsidR="00C410B8">
        <w:t>, and some friends and family,</w:t>
      </w:r>
      <w:r w:rsidRPr="0064187F">
        <w:t xml:space="preserve"> frequently expressed that the drive to improve connectivity should come from residents themselves, and if this wasn’t happening, then change wasn’t necessary. </w:t>
      </w:r>
      <w:r>
        <w:t>When staff were asked if they felt residents would like or would benefit from increased connectivity the response was often that</w:t>
      </w:r>
      <w:r w:rsidRPr="00D316F5">
        <w:rPr>
          <w:i/>
          <w:iCs/>
        </w:rPr>
        <w:t xml:space="preserve"> </w:t>
      </w:r>
      <w:r>
        <w:t>“</w:t>
      </w:r>
      <w:r w:rsidRPr="001B408A">
        <w:t>they haven’t asked for it</w:t>
      </w:r>
      <w:r>
        <w:t>”</w:t>
      </w:r>
      <w:r w:rsidRPr="001B408A">
        <w:t>,</w:t>
      </w:r>
      <w:r>
        <w:rPr>
          <w:i/>
          <w:iCs/>
        </w:rPr>
        <w:t xml:space="preserve"> </w:t>
      </w:r>
      <w:r w:rsidRPr="00C366B1">
        <w:t xml:space="preserve">so opportunities </w:t>
      </w:r>
      <w:r w:rsidR="00B06128">
        <w:t>to improve</w:t>
      </w:r>
      <w:r w:rsidRPr="00C366B1">
        <w:t xml:space="preserve"> connectivity were not explored. </w:t>
      </w:r>
    </w:p>
    <w:p w14:paraId="4520F22C" w14:textId="2DFBB2F1" w:rsidR="00695983" w:rsidRDefault="00695983" w:rsidP="00695983">
      <w:r>
        <w:t xml:space="preserve">This reliance on residents to express their own needs meant that lack of requests or complaints led staff to assume connectivity was not an issue. However, residents often weren’t the best people to articulate </w:t>
      </w:r>
      <w:r w:rsidR="005E4119">
        <w:t xml:space="preserve">the </w:t>
      </w:r>
      <w:r>
        <w:t>s</w:t>
      </w:r>
      <w:r w:rsidR="005E4119">
        <w:t xml:space="preserve">olutions that might meet </w:t>
      </w:r>
      <w:r>
        <w:t>their needs. Many struggled to imagine what was possible, or even to identify that they had unmet needs at all.</w:t>
      </w:r>
    </w:p>
    <w:p w14:paraId="1BF74B0B" w14:textId="5E13D9CF" w:rsidR="00695983" w:rsidRPr="00AD54F2" w:rsidRDefault="00695983" w:rsidP="00A811CD">
      <w:pPr>
        <w:ind w:left="720"/>
        <w:rPr>
          <w:i/>
        </w:rPr>
      </w:pPr>
      <w:r w:rsidRPr="00AD54F2">
        <w:rPr>
          <w:i/>
        </w:rPr>
        <w:t>“I don’t feel that connected but I don’t know if I should really…</w:t>
      </w:r>
      <w:r w:rsidR="00B8659C">
        <w:rPr>
          <w:i/>
        </w:rPr>
        <w:t xml:space="preserve"> </w:t>
      </w:r>
      <w:r w:rsidRPr="00AD54F2">
        <w:rPr>
          <w:i/>
        </w:rPr>
        <w:t>I just don’t expect it I suppose”</w:t>
      </w:r>
      <w:r w:rsidR="009C5518" w:rsidRPr="00AD54F2">
        <w:rPr>
          <w:i/>
        </w:rPr>
        <w:t xml:space="preserve"> </w:t>
      </w:r>
      <w:r w:rsidRPr="00AD54F2">
        <w:rPr>
          <w:i/>
        </w:rPr>
        <w:t xml:space="preserve">- </w:t>
      </w:r>
      <w:r w:rsidR="0023020D" w:rsidRPr="00AD54F2">
        <w:rPr>
          <w:b/>
        </w:rPr>
        <w:t>Hayley</w:t>
      </w:r>
      <w:r w:rsidRPr="00AD54F2">
        <w:rPr>
          <w:b/>
        </w:rPr>
        <w:t xml:space="preserve">, </w:t>
      </w:r>
      <w:r w:rsidR="00C95FCE" w:rsidRPr="00AD54F2">
        <w:rPr>
          <w:b/>
        </w:rPr>
        <w:t xml:space="preserve">Resident, </w:t>
      </w:r>
      <w:r w:rsidR="00A72D99">
        <w:rPr>
          <w:b/>
          <w:bCs/>
        </w:rPr>
        <w:t>chain-managed</w:t>
      </w:r>
      <w:r w:rsidR="00BF532F">
        <w:rPr>
          <w:b/>
          <w:bCs/>
        </w:rPr>
        <w:t xml:space="preserve"> care home in </w:t>
      </w:r>
      <w:r w:rsidRPr="002C732E">
        <w:rPr>
          <w:b/>
          <w:bCs/>
        </w:rPr>
        <w:t>England</w:t>
      </w:r>
    </w:p>
    <w:p w14:paraId="0DA6C509" w14:textId="53883B0F" w:rsidR="00695983" w:rsidRPr="0053381F" w:rsidRDefault="00695983" w:rsidP="00695983">
      <w:r>
        <w:t xml:space="preserve">Residents, particularly </w:t>
      </w:r>
      <w:r w:rsidR="62F9EE9A">
        <w:t>older people</w:t>
      </w:r>
      <w:r>
        <w:t>, often had limited knowledge about the technology and opportunities for connectivity available to them, so would struggle to identify changes which could make improvements to their lives.</w:t>
      </w:r>
    </w:p>
    <w:p w14:paraId="51E1B160" w14:textId="7F848F3D" w:rsidR="00695983" w:rsidRDefault="00695983" w:rsidP="00A811CD">
      <w:pPr>
        <w:ind w:left="720"/>
        <w:rPr>
          <w:b/>
          <w:bCs/>
          <w:iCs/>
        </w:rPr>
      </w:pPr>
      <w:r w:rsidRPr="00AD54F2">
        <w:rPr>
          <w:i/>
        </w:rPr>
        <w:t>“The thing about them not complaining about anything does not mean that they're not missing something. It is just that they are not even aware that those things exist”</w:t>
      </w:r>
      <w:r w:rsidRPr="00AC674C">
        <w:t xml:space="preserve"> – </w:t>
      </w:r>
      <w:r w:rsidRPr="00AD54F2">
        <w:rPr>
          <w:b/>
        </w:rPr>
        <w:t>Family Member</w:t>
      </w:r>
      <w:r w:rsidR="005B0C81">
        <w:rPr>
          <w:b/>
          <w:bCs/>
          <w:iCs/>
        </w:rPr>
        <w:t xml:space="preserve"> whose</w:t>
      </w:r>
      <w:r w:rsidR="007654E4">
        <w:rPr>
          <w:b/>
          <w:bCs/>
          <w:iCs/>
        </w:rPr>
        <w:t xml:space="preserve"> </w:t>
      </w:r>
      <w:r w:rsidR="003E50EC">
        <w:rPr>
          <w:b/>
          <w:bCs/>
          <w:iCs/>
        </w:rPr>
        <w:t>grandparent</w:t>
      </w:r>
      <w:r w:rsidR="00D17B1C">
        <w:rPr>
          <w:b/>
          <w:bCs/>
          <w:iCs/>
        </w:rPr>
        <w:t xml:space="preserve">s are </w:t>
      </w:r>
      <w:r w:rsidR="003E50EC">
        <w:rPr>
          <w:b/>
          <w:bCs/>
          <w:iCs/>
        </w:rPr>
        <w:t>in</w:t>
      </w:r>
      <w:r w:rsidR="00D17B1C">
        <w:rPr>
          <w:b/>
          <w:bCs/>
          <w:iCs/>
        </w:rPr>
        <w:t xml:space="preserve"> a</w:t>
      </w:r>
      <w:r w:rsidR="003E50EC">
        <w:rPr>
          <w:b/>
          <w:bCs/>
          <w:iCs/>
        </w:rPr>
        <w:t xml:space="preserve"> medium-sized chain-managed care home in South England</w:t>
      </w:r>
      <w:r w:rsidR="0049078C">
        <w:rPr>
          <w:b/>
          <w:bCs/>
          <w:iCs/>
        </w:rPr>
        <w:t xml:space="preserve"> </w:t>
      </w:r>
    </w:p>
    <w:p w14:paraId="5A5E982D" w14:textId="4AA77AB2" w:rsidR="008A36F8" w:rsidRDefault="008A36F8" w:rsidP="008A36F8">
      <w:pPr>
        <w:rPr>
          <w:i/>
          <w:iCs/>
        </w:rPr>
      </w:pPr>
      <w:r>
        <w:t xml:space="preserve">Furthermore, residents often felt that if they asked for changes, they would be </w:t>
      </w:r>
      <w:r>
        <w:rPr>
          <w:i/>
          <w:iCs/>
        </w:rPr>
        <w:t>“complaining”</w:t>
      </w:r>
      <w:r>
        <w:t xml:space="preserve"> – something they were reluctant to do as they were so reliant on care staff for their physical health needs. </w:t>
      </w:r>
    </w:p>
    <w:p w14:paraId="7A00CA30" w14:textId="31A63AC0" w:rsidR="008A36F8" w:rsidRDefault="008A36F8" w:rsidP="008A36F8">
      <w:r>
        <w:t>There was also a reliance on family and friends to imagine what might be possible, and to request or make changes themselves. Many of the connectivity ‘bright spots’ we encountered often stemmed from the input of families and friends, rather than staff.</w:t>
      </w:r>
    </w:p>
    <w:p w14:paraId="0B599D75" w14:textId="75AD4715" w:rsidR="008A36F8" w:rsidRDefault="008A36F8" w:rsidP="008A36F8">
      <w:r>
        <w:t xml:space="preserve">For example, one family member described the process of quickly moving his brother-in-law, Sanjay, into a large chain-managed care home in London after he suffered a brain injury and became paralysed. When they moved him in, they discovered the home had almost no communications services as standard. Even Wi-Fi wasn’t included in his room. Sanjay’s brother-in-law had to quickly decide what he was going to need to keep him connected and was solely responsible for implementing it. </w:t>
      </w:r>
    </w:p>
    <w:p w14:paraId="07FA5B76" w14:textId="198924B8" w:rsidR="008A36F8" w:rsidRDefault="008A36F8" w:rsidP="008A36F8">
      <w:r>
        <w:t xml:space="preserve">However, family and friends also faced many of the same challenges as residents, sometimes struggling to identify what was needed and a reluctance to complain or make requests to staff about connectivity. </w:t>
      </w:r>
    </w:p>
    <w:p w14:paraId="2A937C0F" w14:textId="64F8079D" w:rsidR="008A36F8" w:rsidRPr="008A36F8" w:rsidRDefault="008A36F8" w:rsidP="008A36F8">
      <w:pPr>
        <w:rPr>
          <w:color w:val="000000" w:themeColor="text1"/>
        </w:rPr>
      </w:pPr>
      <w:r>
        <w:rPr>
          <w:color w:val="000000" w:themeColor="text1"/>
        </w:rPr>
        <w:t xml:space="preserve">In the friends and family groups, many that had frustrations with the availability of comms services in the care homes admitted that they had not raised these frustrations to the care homes and care staff as they are </w:t>
      </w:r>
      <w:r w:rsidRPr="002C2E73">
        <w:rPr>
          <w:i/>
          <w:color w:val="000000" w:themeColor="text1"/>
        </w:rPr>
        <w:t xml:space="preserve">“too busy as it is”. </w:t>
      </w:r>
      <w:r>
        <w:rPr>
          <w:color w:val="000000" w:themeColor="text1"/>
        </w:rPr>
        <w:t>This leads to care homes not being able to support connectivity efficiently, as they may not be aware that the problems even exist.</w:t>
      </w:r>
    </w:p>
    <w:p w14:paraId="08409F07" w14:textId="57D17CA3" w:rsidR="00EC3129" w:rsidRPr="00EC3129" w:rsidRDefault="00502AB5" w:rsidP="00EC3129">
      <w:pPr>
        <w:pStyle w:val="Heading4"/>
        <w:rPr>
          <w:color w:val="000000" w:themeColor="text1"/>
          <w:szCs w:val="20"/>
        </w:rPr>
      </w:pPr>
      <w:r>
        <w:rPr>
          <w:color w:val="000000" w:themeColor="text1"/>
          <w:szCs w:val="20"/>
        </w:rPr>
        <w:t xml:space="preserve">Some people </w:t>
      </w:r>
      <w:r w:rsidR="00B67C10">
        <w:rPr>
          <w:color w:val="000000" w:themeColor="text1"/>
          <w:szCs w:val="20"/>
        </w:rPr>
        <w:t>were unable</w:t>
      </w:r>
      <w:r w:rsidR="000B421A">
        <w:rPr>
          <w:color w:val="000000" w:themeColor="text1"/>
          <w:szCs w:val="20"/>
        </w:rPr>
        <w:t xml:space="preserve"> to</w:t>
      </w:r>
      <w:r>
        <w:rPr>
          <w:color w:val="000000" w:themeColor="text1"/>
          <w:szCs w:val="20"/>
        </w:rPr>
        <w:t xml:space="preserve"> imagine </w:t>
      </w:r>
      <w:r w:rsidR="0065773C">
        <w:rPr>
          <w:color w:val="000000" w:themeColor="text1"/>
          <w:szCs w:val="20"/>
        </w:rPr>
        <w:t>why improved connectivity mattered</w:t>
      </w:r>
    </w:p>
    <w:p w14:paraId="2DC4BE4E" w14:textId="37E60FB0" w:rsidR="00CC7A52" w:rsidRPr="00CC7A52" w:rsidRDefault="00BF2D26" w:rsidP="00CC7A52">
      <w:r>
        <w:t xml:space="preserve">Many people – and particularly the staff that we spoke to – </w:t>
      </w:r>
      <w:r w:rsidR="007E5A6C">
        <w:t xml:space="preserve">felt that residents wouldn’t necessarily benefit from improved connectivity. </w:t>
      </w:r>
      <w:r w:rsidR="00E136BE">
        <w:t xml:space="preserve">There were </w:t>
      </w:r>
      <w:r w:rsidR="00DB7C3C">
        <w:t>very</w:t>
      </w:r>
      <w:r w:rsidR="00E136BE">
        <w:t xml:space="preserve"> few </w:t>
      </w:r>
      <w:r w:rsidR="00232CDD">
        <w:t>example</w:t>
      </w:r>
      <w:r w:rsidR="002B4ADA">
        <w:t>s</w:t>
      </w:r>
      <w:r w:rsidR="00232CDD">
        <w:t xml:space="preserve"> </w:t>
      </w:r>
      <w:r w:rsidR="00DB7C3C">
        <w:t xml:space="preserve">for people </w:t>
      </w:r>
      <w:r w:rsidR="00232CDD">
        <w:t xml:space="preserve">to </w:t>
      </w:r>
      <w:r w:rsidR="00DB7C3C">
        <w:t>draw on that demonstrated</w:t>
      </w:r>
      <w:r w:rsidR="00E136BE">
        <w:t xml:space="preserve"> </w:t>
      </w:r>
      <w:r w:rsidR="00763EBA">
        <w:t xml:space="preserve">the </w:t>
      </w:r>
      <w:r w:rsidR="003B7C35">
        <w:t xml:space="preserve">quality of life improvements that improved connectivity could enable, </w:t>
      </w:r>
      <w:r w:rsidR="00970DB1">
        <w:t xml:space="preserve">whether that be </w:t>
      </w:r>
      <w:r w:rsidR="00532160">
        <w:t>from</w:t>
      </w:r>
      <w:r w:rsidR="00970DB1">
        <w:t xml:space="preserve"> people in their organisations, communications providers or </w:t>
      </w:r>
      <w:r w:rsidR="00403F3E">
        <w:t>external regulators</w:t>
      </w:r>
      <w:r w:rsidR="00532160">
        <w:t>.</w:t>
      </w:r>
      <w:r w:rsidR="00CF53D1">
        <w:t xml:space="preserve"> </w:t>
      </w:r>
    </w:p>
    <w:p w14:paraId="08A79B7A" w14:textId="3B16349E" w:rsidR="00421E64" w:rsidRDefault="008C5FB1" w:rsidP="00207072">
      <w:r>
        <w:t>Many</w:t>
      </w:r>
      <w:r w:rsidR="00695983">
        <w:t xml:space="preserve"> homes thought what they were currently offering was already good enough</w:t>
      </w:r>
      <w:r>
        <w:t xml:space="preserve">, despite </w:t>
      </w:r>
      <w:r w:rsidR="00532160">
        <w:t xml:space="preserve">significant </w:t>
      </w:r>
      <w:r>
        <w:t>evidence of unmet need.</w:t>
      </w:r>
      <w:r w:rsidR="00695983">
        <w:t xml:space="preserve"> C</w:t>
      </w:r>
      <w:r w:rsidR="00695983" w:rsidRPr="00574466">
        <w:t xml:space="preserve">are home staff often ranked </w:t>
      </w:r>
      <w:r w:rsidR="00C83CF2">
        <w:t xml:space="preserve">the connectivity in </w:t>
      </w:r>
      <w:r w:rsidR="00695983">
        <w:t>their home</w:t>
      </w:r>
      <w:r w:rsidR="00695983" w:rsidRPr="00574466">
        <w:t xml:space="preserve"> as ‘above average’ despite </w:t>
      </w:r>
      <w:r w:rsidR="00695983">
        <w:t xml:space="preserve">reporting </w:t>
      </w:r>
      <w:r w:rsidR="00695983" w:rsidRPr="00574466">
        <w:t>issues such as inconsistent internet connection, or staff not knowing how to enable residents to join social groups on Zoom.</w:t>
      </w:r>
    </w:p>
    <w:p w14:paraId="147F00BA" w14:textId="123D5672" w:rsidR="008D5CC0" w:rsidRPr="008D5CC0" w:rsidRDefault="00695983" w:rsidP="008D5CC0">
      <w:pPr>
        <w:ind w:left="720"/>
        <w:rPr>
          <w:i/>
          <w:iCs/>
        </w:rPr>
      </w:pPr>
      <w:r w:rsidRPr="00AD54F2">
        <w:rPr>
          <w:i/>
        </w:rPr>
        <w:t xml:space="preserve">“I’ve been receiving the Zoom invitations from </w:t>
      </w:r>
      <w:r w:rsidR="008E4CCF">
        <w:rPr>
          <w:i/>
        </w:rPr>
        <w:t>Robert’</w:t>
      </w:r>
      <w:r w:rsidRPr="00AD54F2">
        <w:rPr>
          <w:i/>
        </w:rPr>
        <w:t>s ‘Men’s Den’ group for him to join them on a group call, but I don’t know how to use Zoom in that way, so he hasn’t joined. I guess this call now is a test run for me”</w:t>
      </w:r>
      <w:r w:rsidRPr="00FD2CEE">
        <w:rPr>
          <w:i/>
        </w:rPr>
        <w:t xml:space="preserve"> – </w:t>
      </w:r>
      <w:r w:rsidRPr="00AD54F2">
        <w:rPr>
          <w:b/>
        </w:rPr>
        <w:t xml:space="preserve">Care support worker, </w:t>
      </w:r>
      <w:r w:rsidR="00A963DB">
        <w:rPr>
          <w:b/>
          <w:bCs/>
        </w:rPr>
        <w:t xml:space="preserve">medium sized chain-managed care home in </w:t>
      </w:r>
      <w:r w:rsidRPr="00A963DB">
        <w:rPr>
          <w:b/>
          <w:bCs/>
        </w:rPr>
        <w:t>Wales</w:t>
      </w:r>
    </w:p>
    <w:p w14:paraId="2E14B0ED" w14:textId="32268DB1" w:rsidR="00716744" w:rsidRPr="00716744" w:rsidRDefault="001B68E0" w:rsidP="00716744">
      <w:r>
        <w:t xml:space="preserve">Some staff </w:t>
      </w:r>
      <w:r w:rsidR="00E618C5">
        <w:t>also spoke about being put off by a lack o</w:t>
      </w:r>
      <w:r w:rsidR="00547DF0">
        <w:t>f immediate appetite f</w:t>
      </w:r>
      <w:r w:rsidR="008D1D32">
        <w:t xml:space="preserve">rom residents </w:t>
      </w:r>
      <w:r w:rsidR="00313F02">
        <w:t xml:space="preserve">for improved connectivity. </w:t>
      </w:r>
      <w:r w:rsidR="00383CC6">
        <w:t xml:space="preserve">One care support </w:t>
      </w:r>
      <w:r w:rsidR="00991E73">
        <w:t>worker suggested</w:t>
      </w:r>
      <w:r w:rsidR="008B5437">
        <w:t xml:space="preserve"> that </w:t>
      </w:r>
      <w:r w:rsidR="00DB050A">
        <w:t>if</w:t>
      </w:r>
      <w:r w:rsidR="008B5437">
        <w:t xml:space="preserve"> the elderly residents in the home could access better communications services and technology, they wouldn’t take it up or see the benefit.</w:t>
      </w:r>
    </w:p>
    <w:p w14:paraId="5E073667" w14:textId="652C10BA" w:rsidR="008B5437" w:rsidRPr="008B5437" w:rsidRDefault="008B5437" w:rsidP="008B5437">
      <w:pPr>
        <w:ind w:left="720"/>
        <w:rPr>
          <w:i/>
          <w:iCs/>
        </w:rPr>
      </w:pPr>
      <w:r w:rsidRPr="00AD54F2">
        <w:rPr>
          <w:i/>
        </w:rPr>
        <w:t xml:space="preserve">“Even if you try to help them with tech, residents don’t realise enough how important it is” </w:t>
      </w:r>
      <w:r w:rsidR="000B557D" w:rsidRPr="00AD54F2">
        <w:rPr>
          <w:i/>
        </w:rPr>
        <w:t>–</w:t>
      </w:r>
      <w:r w:rsidRPr="00AD54F2">
        <w:rPr>
          <w:i/>
        </w:rPr>
        <w:t xml:space="preserve"> </w:t>
      </w:r>
      <w:r w:rsidRPr="00AD54F2">
        <w:rPr>
          <w:b/>
        </w:rPr>
        <w:t xml:space="preserve">Care support worker, </w:t>
      </w:r>
      <w:r w:rsidR="000E6359">
        <w:rPr>
          <w:b/>
          <w:bCs/>
        </w:rPr>
        <w:t>large chain-managed care home in London</w:t>
      </w:r>
    </w:p>
    <w:p w14:paraId="52761C3B" w14:textId="588FC1AD" w:rsidR="00D753DC" w:rsidRPr="00D753DC" w:rsidRDefault="006670A3" w:rsidP="00D753DC">
      <w:r>
        <w:t>However</w:t>
      </w:r>
      <w:r w:rsidR="006155B8">
        <w:t>, others recognised that it</w:t>
      </w:r>
      <w:r w:rsidR="004A177C">
        <w:t xml:space="preserve"> was often necessary to persevere </w:t>
      </w:r>
      <w:r w:rsidR="00354943">
        <w:t>through a ‘transition period</w:t>
      </w:r>
      <w:r w:rsidR="00AB6282">
        <w:t>’</w:t>
      </w:r>
      <w:r w:rsidR="00354943">
        <w:t xml:space="preserve"> </w:t>
      </w:r>
      <w:r w:rsidR="004A177C">
        <w:t xml:space="preserve">to help </w:t>
      </w:r>
      <w:r w:rsidR="00120F9D">
        <w:t>residents benefit from comms services and devices</w:t>
      </w:r>
      <w:r w:rsidR="00354943">
        <w:t xml:space="preserve">, and </w:t>
      </w:r>
      <w:r w:rsidR="009B6053">
        <w:t xml:space="preserve">a lack of initial interest was not a </w:t>
      </w:r>
      <w:r w:rsidR="00A56D18">
        <w:t>valid</w:t>
      </w:r>
      <w:r w:rsidR="009B6053">
        <w:t xml:space="preserve"> reason</w:t>
      </w:r>
      <w:r w:rsidR="006155B8">
        <w:t xml:space="preserve"> </w:t>
      </w:r>
      <w:r w:rsidR="00EC2E1F">
        <w:t xml:space="preserve">not to work on connectivity. </w:t>
      </w:r>
    </w:p>
    <w:p w14:paraId="674B8A6D" w14:textId="761381F7" w:rsidR="00E91A6C" w:rsidRPr="00E91A6C" w:rsidRDefault="00695983" w:rsidP="7FF07D5A">
      <w:pPr>
        <w:rPr>
          <w:b/>
          <w:bCs/>
        </w:rPr>
      </w:pPr>
      <w:r>
        <w:t>There was also little understanding that connectivity could act as a point of difference to other homes. An exception to this was a</w:t>
      </w:r>
      <w:r w:rsidR="005F2C2A">
        <w:t xml:space="preserve"> medium sized</w:t>
      </w:r>
      <w:r w:rsidR="00F9313D">
        <w:t xml:space="preserve"> independent care</w:t>
      </w:r>
      <w:r>
        <w:t xml:space="preserve"> home in </w:t>
      </w:r>
      <w:r w:rsidRPr="00F9313D">
        <w:t>Wales</w:t>
      </w:r>
      <w:r>
        <w:t xml:space="preserve"> which had recognised that connectivity could offer a competitive edge against other nearby homes and had </w:t>
      </w:r>
      <w:r w:rsidR="00EB1782">
        <w:t xml:space="preserve">negotiated </w:t>
      </w:r>
      <w:r w:rsidR="001B3D40">
        <w:t xml:space="preserve">an </w:t>
      </w:r>
      <w:r>
        <w:t>increase</w:t>
      </w:r>
      <w:r w:rsidR="001B3D40">
        <w:t>d</w:t>
      </w:r>
      <w:r>
        <w:t xml:space="preserve"> budget for their broadband package</w:t>
      </w:r>
      <w:r w:rsidR="001B3D40">
        <w:t xml:space="preserve"> with the home’s owner</w:t>
      </w:r>
      <w:r w:rsidRPr="7FF07D5A">
        <w:rPr>
          <w:b/>
          <w:bCs/>
        </w:rPr>
        <w:t>.</w:t>
      </w:r>
    </w:p>
    <w:p w14:paraId="4F6DD79C" w14:textId="5835D512" w:rsidR="002870A0" w:rsidRPr="002870A0" w:rsidRDefault="002870A0" w:rsidP="00695983">
      <w:pPr>
        <w:rPr>
          <w:szCs w:val="20"/>
        </w:rPr>
      </w:pPr>
      <w:r w:rsidRPr="00617475">
        <w:rPr>
          <w:szCs w:val="20"/>
        </w:rPr>
        <w:t xml:space="preserve">Some care home staff and managers were </w:t>
      </w:r>
      <w:r>
        <w:rPr>
          <w:szCs w:val="20"/>
        </w:rPr>
        <w:t>worried</w:t>
      </w:r>
      <w:r w:rsidRPr="00617475">
        <w:rPr>
          <w:szCs w:val="20"/>
        </w:rPr>
        <w:t xml:space="preserve"> about residents being </w:t>
      </w:r>
      <w:r w:rsidRPr="009A5472">
        <w:rPr>
          <w:i/>
          <w:szCs w:val="20"/>
        </w:rPr>
        <w:t>too</w:t>
      </w:r>
      <w:r w:rsidRPr="00617475">
        <w:rPr>
          <w:szCs w:val="20"/>
        </w:rPr>
        <w:t xml:space="preserve"> digitally connected</w:t>
      </w:r>
      <w:r>
        <w:rPr>
          <w:szCs w:val="20"/>
        </w:rPr>
        <w:t xml:space="preserve">. This included concerns that residents, particularly younger individuals in homes for adults with learning disabilities, would withdraw from communal activities, instead spending all their time in their rooms on devices. </w:t>
      </w:r>
      <w:r w:rsidRPr="00617475">
        <w:rPr>
          <w:szCs w:val="20"/>
        </w:rPr>
        <w:t xml:space="preserve"> </w:t>
      </w:r>
    </w:p>
    <w:p w14:paraId="580A73E7" w14:textId="234EF422" w:rsidR="009558DD" w:rsidRPr="009558DD" w:rsidRDefault="00A57225" w:rsidP="009558DD">
      <w:pPr>
        <w:pStyle w:val="Heading4"/>
      </w:pPr>
      <w:r>
        <w:t xml:space="preserve">People struggled to imagine all the necessary components of connectivity </w:t>
      </w:r>
      <w:r w:rsidR="009D0216">
        <w:t>needed</w:t>
      </w:r>
      <w:r>
        <w:t xml:space="preserve"> to </w:t>
      </w:r>
      <w:r w:rsidR="00422ED8">
        <w:t xml:space="preserve">enable connection </w:t>
      </w:r>
    </w:p>
    <w:p w14:paraId="797F11C2" w14:textId="5B175C67" w:rsidR="00775F7A" w:rsidRDefault="00FC39F3" w:rsidP="00775F7A">
      <w:r>
        <w:t>On top of failing to</w:t>
      </w:r>
      <w:r w:rsidR="00775F7A">
        <w:t xml:space="preserve"> imagin</w:t>
      </w:r>
      <w:r>
        <w:t>e</w:t>
      </w:r>
      <w:r w:rsidR="00775F7A">
        <w:t xml:space="preserve"> why </w:t>
      </w:r>
      <w:r w:rsidR="009E1338">
        <w:t>connection</w:t>
      </w:r>
      <w:r w:rsidR="00775F7A">
        <w:t xml:space="preserve"> mattered, people also struggled to imagine the necessary components that would be required to better meet residents’ connection needs. </w:t>
      </w:r>
    </w:p>
    <w:p w14:paraId="1BA98AF8" w14:textId="3354DC98" w:rsidR="00775F7A" w:rsidRDefault="00775F7A" w:rsidP="00775F7A">
      <w:r>
        <w:t>As this report outline</w:t>
      </w:r>
      <w:r w:rsidR="00B772D7">
        <w:t>s</w:t>
      </w:r>
      <w:r>
        <w:t>, this included</w:t>
      </w:r>
      <w:r w:rsidR="006B103B">
        <w:t>:</w:t>
      </w:r>
      <w:r>
        <w:t xml:space="preserve"> </w:t>
      </w:r>
      <w:r w:rsidR="00FC39F3">
        <w:t>identifying that they would need a</w:t>
      </w:r>
      <w:r w:rsidR="008F01B9">
        <w:t xml:space="preserve"> </w:t>
      </w:r>
      <w:r w:rsidR="00FC39F3">
        <w:t>different deal from a communications provider</w:t>
      </w:r>
      <w:r w:rsidR="00905AEF">
        <w:t>;</w:t>
      </w:r>
      <w:r w:rsidR="00FC39F3">
        <w:t xml:space="preserve"> </w:t>
      </w:r>
      <w:r w:rsidR="00905AEF">
        <w:t>having the time, attitude</w:t>
      </w:r>
      <w:r w:rsidR="00DC6396">
        <w:t>,</w:t>
      </w:r>
      <w:r w:rsidR="00905AEF">
        <w:t xml:space="preserve"> and confidence </w:t>
      </w:r>
      <w:r w:rsidR="009602C4">
        <w:t xml:space="preserve">to </w:t>
      </w:r>
      <w:r w:rsidR="00BE1123">
        <w:t>make the best use of</w:t>
      </w:r>
      <w:r w:rsidR="009602C4">
        <w:t xml:space="preserve"> technology; and </w:t>
      </w:r>
      <w:r w:rsidR="005A7CB9">
        <w:t>recognising that there were ways to overcome barriers deriving from space and place</w:t>
      </w:r>
      <w:r w:rsidR="00040E4D">
        <w:t>, or attitude.</w:t>
      </w:r>
      <w:r w:rsidR="006E6B88">
        <w:t xml:space="preserve"> </w:t>
      </w:r>
      <w:r w:rsidR="00E13589">
        <w:t xml:space="preserve">Many </w:t>
      </w:r>
      <w:r w:rsidR="008567B3">
        <w:t xml:space="preserve">staff </w:t>
      </w:r>
      <w:r w:rsidR="00A5572A">
        <w:t>also</w:t>
      </w:r>
      <w:r w:rsidR="008567B3">
        <w:t xml:space="preserve"> </w:t>
      </w:r>
      <w:r w:rsidR="00E13589">
        <w:t xml:space="preserve">failed to see the utility </w:t>
      </w:r>
      <w:r w:rsidR="008567B3">
        <w:t xml:space="preserve">of </w:t>
      </w:r>
      <w:r w:rsidR="00D73DC1">
        <w:t>the technology they had.</w:t>
      </w:r>
    </w:p>
    <w:p w14:paraId="1AE542CB" w14:textId="5A3CE2A9" w:rsidR="00D74A2C" w:rsidRDefault="005D0DB9" w:rsidP="00356BF3">
      <w:r>
        <w:t>The sharing of b</w:t>
      </w:r>
      <w:r w:rsidR="00695983">
        <w:t>est practi</w:t>
      </w:r>
      <w:r w:rsidR="48630217">
        <w:t>c</w:t>
      </w:r>
      <w:r w:rsidR="00695983">
        <w:t xml:space="preserve">e between care homes with regards to communications services was not widely promoted, </w:t>
      </w:r>
      <w:r w:rsidR="00223029">
        <w:t>which</w:t>
      </w:r>
      <w:r w:rsidR="00695983">
        <w:t xml:space="preserve"> meant care home staff often struggled to know what was possible or build on the learning and ideas from </w:t>
      </w:r>
      <w:r w:rsidR="006B25A7">
        <w:t>elsewhere</w:t>
      </w:r>
      <w:r w:rsidR="00695983">
        <w:t>.</w:t>
      </w:r>
      <w:r w:rsidR="002D76AA">
        <w:t xml:space="preserve"> This became clear in the </w:t>
      </w:r>
      <w:r w:rsidR="00EF3DA8">
        <w:t xml:space="preserve">care staff focus groups when staff </w:t>
      </w:r>
      <w:r w:rsidR="00655339">
        <w:t xml:space="preserve">from different homes </w:t>
      </w:r>
      <w:r w:rsidR="00EF3DA8">
        <w:t xml:space="preserve">would </w:t>
      </w:r>
      <w:r w:rsidR="00D74A2C">
        <w:t xml:space="preserve">often react positively to what </w:t>
      </w:r>
      <w:r w:rsidR="00B84F96">
        <w:t>others</w:t>
      </w:r>
      <w:r w:rsidR="00D74A2C">
        <w:t xml:space="preserve"> were saying and suggesting – having never </w:t>
      </w:r>
      <w:r w:rsidR="6DACBAB3">
        <w:t xml:space="preserve">discussed </w:t>
      </w:r>
      <w:r w:rsidR="00D74A2C">
        <w:t>these things before.</w:t>
      </w:r>
    </w:p>
    <w:p w14:paraId="6A70700F" w14:textId="7DDDA985" w:rsidR="00B61575" w:rsidRPr="00B61575" w:rsidRDefault="00695983" w:rsidP="00B61575">
      <w:pPr>
        <w:rPr>
          <w:szCs w:val="20"/>
        </w:rPr>
      </w:pPr>
      <w:r>
        <w:rPr>
          <w:szCs w:val="20"/>
        </w:rPr>
        <w:t>Many staff we spoke to simply didn’t know where to begin when thinking about what communication</w:t>
      </w:r>
      <w:r w:rsidR="00A73E05">
        <w:rPr>
          <w:szCs w:val="20"/>
        </w:rPr>
        <w:t xml:space="preserve"> </w:t>
      </w:r>
      <w:r>
        <w:rPr>
          <w:szCs w:val="20"/>
        </w:rPr>
        <w:t xml:space="preserve">technologies </w:t>
      </w:r>
      <w:r w:rsidR="00A73E05">
        <w:rPr>
          <w:szCs w:val="20"/>
        </w:rPr>
        <w:t xml:space="preserve">and devices </w:t>
      </w:r>
      <w:r>
        <w:rPr>
          <w:szCs w:val="20"/>
        </w:rPr>
        <w:t xml:space="preserve">could be used for in their home. </w:t>
      </w:r>
      <w:r w:rsidR="001727BC">
        <w:rPr>
          <w:szCs w:val="20"/>
        </w:rPr>
        <w:t xml:space="preserve">This </w:t>
      </w:r>
      <w:r w:rsidR="0044594B">
        <w:rPr>
          <w:szCs w:val="20"/>
        </w:rPr>
        <w:t xml:space="preserve">was exemplified </w:t>
      </w:r>
      <w:r w:rsidR="008B35E4">
        <w:rPr>
          <w:szCs w:val="20"/>
        </w:rPr>
        <w:t xml:space="preserve">by </w:t>
      </w:r>
      <w:r w:rsidR="000C46A1">
        <w:rPr>
          <w:szCs w:val="20"/>
        </w:rPr>
        <w:t xml:space="preserve">care staff and managers </w:t>
      </w:r>
      <w:r w:rsidR="00630425">
        <w:rPr>
          <w:szCs w:val="20"/>
        </w:rPr>
        <w:t xml:space="preserve">struggling to see the use of </w:t>
      </w:r>
      <w:r w:rsidR="002B2673">
        <w:rPr>
          <w:szCs w:val="20"/>
        </w:rPr>
        <w:t xml:space="preserve">their iPads beyond </w:t>
      </w:r>
      <w:r w:rsidR="003D679B">
        <w:rPr>
          <w:szCs w:val="20"/>
        </w:rPr>
        <w:t xml:space="preserve">video calling </w:t>
      </w:r>
      <w:r w:rsidR="005E5E90">
        <w:rPr>
          <w:szCs w:val="20"/>
        </w:rPr>
        <w:t>residents’</w:t>
      </w:r>
      <w:r w:rsidR="003D679B">
        <w:rPr>
          <w:szCs w:val="20"/>
        </w:rPr>
        <w:t xml:space="preserve"> families. </w:t>
      </w:r>
    </w:p>
    <w:p w14:paraId="53136545" w14:textId="69516333" w:rsidR="00C97295" w:rsidRDefault="00C97295" w:rsidP="00C97295">
      <w:pPr>
        <w:pStyle w:val="Sectionbreak"/>
      </w:pPr>
      <w:r>
        <w:t>Structural barriers</w:t>
      </w:r>
    </w:p>
    <w:p w14:paraId="1B27FAEC" w14:textId="4C93841D" w:rsidR="0057673F" w:rsidRDefault="0057673F" w:rsidP="0057673F">
      <w:pPr>
        <w:pStyle w:val="Heading1"/>
      </w:pPr>
      <w:r>
        <w:t xml:space="preserve">It wasn’t clear who should be taking responsibility for </w:t>
      </w:r>
      <w:r w:rsidR="00ED377E">
        <w:t xml:space="preserve">improvements </w:t>
      </w:r>
    </w:p>
    <w:p w14:paraId="67D1DD37" w14:textId="634CCE8E" w:rsidR="0057673F" w:rsidRDefault="0057673F" w:rsidP="7FF07D5A">
      <w:pPr>
        <w:rPr>
          <w:color w:val="auto"/>
        </w:rPr>
      </w:pPr>
      <w:r w:rsidRPr="7FF07D5A">
        <w:rPr>
          <w:color w:val="auto"/>
        </w:rPr>
        <w:t xml:space="preserve">From the conversations we had with staff, friends, family and residents it was clear that no one party was consistently taking responsibility for </w:t>
      </w:r>
      <w:r w:rsidR="00AA536F">
        <w:rPr>
          <w:color w:val="auto"/>
        </w:rPr>
        <w:t>improving connectivity, both in terms of</w:t>
      </w:r>
      <w:r w:rsidRPr="7FF07D5A">
        <w:rPr>
          <w:color w:val="auto"/>
        </w:rPr>
        <w:t xml:space="preserve"> imagining what was possible, </w:t>
      </w:r>
      <w:r w:rsidR="00AA536F">
        <w:rPr>
          <w:color w:val="auto"/>
        </w:rPr>
        <w:t>and</w:t>
      </w:r>
      <w:r w:rsidRPr="7FF07D5A">
        <w:rPr>
          <w:color w:val="auto"/>
        </w:rPr>
        <w:t xml:space="preserve"> for pushing for the changes needed to get there. </w:t>
      </w:r>
    </w:p>
    <w:p w14:paraId="79206AA2" w14:textId="0602D374" w:rsidR="0057673F" w:rsidRDefault="0057673F" w:rsidP="7FF07D5A">
      <w:pPr>
        <w:rPr>
          <w:color w:val="auto"/>
        </w:rPr>
      </w:pPr>
      <w:r w:rsidRPr="7FF07D5A">
        <w:rPr>
          <w:color w:val="auto"/>
        </w:rPr>
        <w:t xml:space="preserve">As the </w:t>
      </w:r>
      <w:r w:rsidR="00F133EE" w:rsidRPr="7FF07D5A">
        <w:rPr>
          <w:color w:val="auto"/>
        </w:rPr>
        <w:t>previous</w:t>
      </w:r>
      <w:r w:rsidRPr="7FF07D5A">
        <w:rPr>
          <w:color w:val="auto"/>
        </w:rPr>
        <w:t xml:space="preserve"> evidence shows, </w:t>
      </w:r>
      <w:r w:rsidR="00CB345A">
        <w:rPr>
          <w:color w:val="auto"/>
        </w:rPr>
        <w:t>there were a range of reasons why each group</w:t>
      </w:r>
      <w:r w:rsidRPr="7FF07D5A">
        <w:rPr>
          <w:color w:val="auto"/>
        </w:rPr>
        <w:t xml:space="preserve"> struggled to </w:t>
      </w:r>
      <w:r w:rsidR="00CB345A">
        <w:rPr>
          <w:color w:val="auto"/>
        </w:rPr>
        <w:t>assume</w:t>
      </w:r>
      <w:r w:rsidRPr="7FF07D5A">
        <w:rPr>
          <w:color w:val="auto"/>
        </w:rPr>
        <w:t xml:space="preserve"> responsibility</w:t>
      </w:r>
      <w:r w:rsidR="00CB345A">
        <w:rPr>
          <w:color w:val="auto"/>
        </w:rPr>
        <w:t xml:space="preserve">: </w:t>
      </w:r>
      <w:r w:rsidRPr="7FF07D5A">
        <w:rPr>
          <w:color w:val="auto"/>
        </w:rPr>
        <w:t xml:space="preserve">  </w:t>
      </w:r>
    </w:p>
    <w:p w14:paraId="6BA7B904" w14:textId="77777777" w:rsidR="0057673F" w:rsidRPr="002C2989" w:rsidRDefault="0057673F" w:rsidP="0057673F">
      <w:pPr>
        <w:pStyle w:val="ListParagraph"/>
        <w:numPr>
          <w:ilvl w:val="0"/>
          <w:numId w:val="16"/>
        </w:numPr>
        <w:rPr>
          <w:b/>
        </w:rPr>
      </w:pPr>
      <w:r>
        <w:rPr>
          <w:b/>
        </w:rPr>
        <w:t xml:space="preserve">Residents </w:t>
      </w:r>
      <w:r>
        <w:t xml:space="preserve">were often relied on to provide the inspiration for making changes, but they were often not aware of what was possible, or even of their own unmet need. </w:t>
      </w:r>
    </w:p>
    <w:p w14:paraId="1C71CB83" w14:textId="29B1E0FB" w:rsidR="0057673F" w:rsidRDefault="0057673F" w:rsidP="0057673F">
      <w:pPr>
        <w:pStyle w:val="ListParagraph"/>
        <w:numPr>
          <w:ilvl w:val="0"/>
          <w:numId w:val="16"/>
        </w:numPr>
      </w:pPr>
      <w:r w:rsidRPr="00876788">
        <w:rPr>
          <w:b/>
        </w:rPr>
        <w:t>Care staff</w:t>
      </w:r>
      <w:r w:rsidRPr="002759B6">
        <w:t xml:space="preserve"> are closest to the residents, and t</w:t>
      </w:r>
      <w:r w:rsidR="00A940C5">
        <w:t>herefore</w:t>
      </w:r>
      <w:r w:rsidRPr="002759B6">
        <w:t xml:space="preserve"> best placed to understand their needs. </w:t>
      </w:r>
      <w:r>
        <w:t xml:space="preserve">However, they often relied on residents, friends and family to drive improvement around connectivity, or felt that this was not part of their role. </w:t>
      </w:r>
    </w:p>
    <w:p w14:paraId="54991A35" w14:textId="60BB6545" w:rsidR="0057673F" w:rsidRPr="006D4D08" w:rsidRDefault="0057673F" w:rsidP="0057673F">
      <w:pPr>
        <w:pStyle w:val="ListParagraph"/>
        <w:numPr>
          <w:ilvl w:val="0"/>
          <w:numId w:val="16"/>
        </w:numPr>
      </w:pPr>
      <w:r w:rsidRPr="00876788">
        <w:rPr>
          <w:b/>
        </w:rPr>
        <w:t>Care home managers</w:t>
      </w:r>
      <w:r w:rsidRPr="002759B6">
        <w:t xml:space="preserve"> and those who work in head office for the care companies often have oversight of the decisions made around communications packages and services</w:t>
      </w:r>
      <w:r>
        <w:t xml:space="preserve">, but </w:t>
      </w:r>
      <w:r w:rsidR="00FF1B6C">
        <w:t>they could be</w:t>
      </w:r>
      <w:r>
        <w:t xml:space="preserve"> slow to make changes to connectivity, or to spot where changes were needed.  </w:t>
      </w:r>
    </w:p>
    <w:p w14:paraId="108F573F" w14:textId="77777777" w:rsidR="0057673F" w:rsidRDefault="0057673F" w:rsidP="0057673F">
      <w:pPr>
        <w:pStyle w:val="ListParagraph"/>
        <w:numPr>
          <w:ilvl w:val="0"/>
          <w:numId w:val="16"/>
        </w:numPr>
      </w:pPr>
      <w:r>
        <w:rPr>
          <w:b/>
        </w:rPr>
        <w:t>Communications service and technology providers</w:t>
      </w:r>
      <w:r w:rsidRPr="002759B6">
        <w:t xml:space="preserve"> offer the kinds of services </w:t>
      </w:r>
      <w:r>
        <w:t xml:space="preserve">and products </w:t>
      </w:r>
      <w:r w:rsidRPr="002759B6">
        <w:t xml:space="preserve">that can transform the level of connectivity in care homes. </w:t>
      </w:r>
      <w:r>
        <w:t>However, there was little mention from anyone we spoke to of these companies playing a role in driving best practice, or proactively trying to work out what homes might need or benefit from.</w:t>
      </w:r>
    </w:p>
    <w:p w14:paraId="6612C641" w14:textId="77777777" w:rsidR="0057673F" w:rsidRPr="00320D1F" w:rsidRDefault="0057673F" w:rsidP="0057673F">
      <w:pPr>
        <w:pStyle w:val="ListParagraph"/>
        <w:numPr>
          <w:ilvl w:val="0"/>
          <w:numId w:val="16"/>
        </w:numPr>
      </w:pPr>
      <w:r w:rsidRPr="00A318AC">
        <w:rPr>
          <w:b/>
        </w:rPr>
        <w:t>Regulators</w:t>
      </w:r>
      <w:r>
        <w:t xml:space="preserve"> are able to hold companies accountable to certain standards when it comes to connectivity in care homes. However, there is currently a lack of criteria concerning connectivity in care, and thus a lack of measurement as a result. This means there’s a lack of innovation and drive to meet certain standards.</w:t>
      </w:r>
    </w:p>
    <w:p w14:paraId="794C988E" w14:textId="77777777" w:rsidR="0057673F" w:rsidRPr="002759B6" w:rsidRDefault="0057673F" w:rsidP="0057673F">
      <w:pPr>
        <w:pStyle w:val="ListParagraph"/>
        <w:numPr>
          <w:ilvl w:val="0"/>
          <w:numId w:val="16"/>
        </w:numPr>
      </w:pPr>
      <w:r w:rsidRPr="7FF07D5A">
        <w:rPr>
          <w:b/>
          <w:bCs/>
        </w:rPr>
        <w:t>Friends and family</w:t>
      </w:r>
      <w:r>
        <w:t xml:space="preserve"> of those in care are often the ones looking after the residents’ finances and making other key decisions about their lives. However, they too may not be the best party to supply imagination. </w:t>
      </w:r>
    </w:p>
    <w:p w14:paraId="0A8583D7" w14:textId="3EF1FD58" w:rsidR="0057673F" w:rsidRDefault="0057673F" w:rsidP="0057673F">
      <w:pPr>
        <w:rPr>
          <w:color w:val="000000" w:themeColor="text1"/>
          <w:szCs w:val="20"/>
        </w:rPr>
      </w:pPr>
      <w:r>
        <w:rPr>
          <w:noProof/>
        </w:rPr>
        <w:t>As a result of this lack of clarity, the</w:t>
      </w:r>
      <w:r>
        <w:rPr>
          <w:color w:val="auto"/>
          <w:szCs w:val="20"/>
        </w:rPr>
        <w:t xml:space="preserve"> responsibility taken for imagining how best to keep residents connected varied arbitrarily from home to home, or there was reliance on a few ‘bright spots’</w:t>
      </w:r>
      <w:r w:rsidR="00627C82">
        <w:rPr>
          <w:color w:val="auto"/>
          <w:szCs w:val="20"/>
        </w:rPr>
        <w:t xml:space="preserve"> – individual</w:t>
      </w:r>
      <w:r w:rsidR="00BA5A35">
        <w:rPr>
          <w:color w:val="auto"/>
          <w:szCs w:val="20"/>
        </w:rPr>
        <w:t xml:space="preserve"> people</w:t>
      </w:r>
      <w:r w:rsidR="00627C82">
        <w:rPr>
          <w:color w:val="auto"/>
          <w:szCs w:val="20"/>
        </w:rPr>
        <w:t xml:space="preserve"> who were willing to take </w:t>
      </w:r>
      <w:r w:rsidR="00BA5A35">
        <w:rPr>
          <w:color w:val="auto"/>
          <w:szCs w:val="20"/>
        </w:rPr>
        <w:t xml:space="preserve">on </w:t>
      </w:r>
      <w:r w:rsidR="00627C82">
        <w:rPr>
          <w:color w:val="auto"/>
          <w:szCs w:val="20"/>
        </w:rPr>
        <w:t>responsibility</w:t>
      </w:r>
      <w:r>
        <w:rPr>
          <w:color w:val="auto"/>
          <w:szCs w:val="20"/>
        </w:rPr>
        <w:t xml:space="preserve">. </w:t>
      </w:r>
    </w:p>
    <w:p w14:paraId="4A1AE3F6" w14:textId="135E31C9" w:rsidR="00695983" w:rsidRDefault="008F0158" w:rsidP="00695983">
      <w:pPr>
        <w:pStyle w:val="Heading1"/>
      </w:pPr>
      <w:r>
        <w:t>Lack of measurement means there’s nothing for homes to aim for</w:t>
      </w:r>
    </w:p>
    <w:p w14:paraId="04A83AA6" w14:textId="6C93C7BF" w:rsidR="00695983" w:rsidRDefault="00FA740B" w:rsidP="00695983">
      <w:r>
        <w:t>There</w:t>
      </w:r>
      <w:r w:rsidR="00695983">
        <w:t xml:space="preserve"> is currently no minimum requirement for connectivity in care homes</w:t>
      </w:r>
      <w:r>
        <w:t>, meaning</w:t>
      </w:r>
      <w:r w:rsidR="00695983">
        <w:t xml:space="preserve"> there is nothing for </w:t>
      </w:r>
      <w:r>
        <w:t xml:space="preserve">care homes </w:t>
      </w:r>
      <w:r w:rsidR="00695983">
        <w:t>to aim fo</w:t>
      </w:r>
      <w:r w:rsidR="00D52450">
        <w:t>r</w:t>
      </w:r>
      <w:r w:rsidR="00B0522B">
        <w:t>,</w:t>
      </w:r>
      <w:r w:rsidR="00D52450">
        <w:t xml:space="preserve"> or </w:t>
      </w:r>
      <w:r w:rsidR="00695983">
        <w:t>be formally assessed against</w:t>
      </w:r>
      <w:r w:rsidR="00D52450">
        <w:t>.</w:t>
      </w:r>
      <w:r w:rsidR="001A3F7C">
        <w:t xml:space="preserve"> There are </w:t>
      </w:r>
      <w:r w:rsidR="00BA3476">
        <w:t xml:space="preserve">exceptions to this, </w:t>
      </w:r>
      <w:r w:rsidR="00B601C5">
        <w:t>for example</w:t>
      </w:r>
      <w:r w:rsidR="00C724ED">
        <w:t>,</w:t>
      </w:r>
      <w:r w:rsidR="00BA3476">
        <w:t xml:space="preserve"> the Care </w:t>
      </w:r>
      <w:r w:rsidR="00FD77AB">
        <w:t>Inspectorate</w:t>
      </w:r>
      <w:r w:rsidR="00BA3476">
        <w:t xml:space="preserve"> in Scotland’s recent report details connectivity as </w:t>
      </w:r>
      <w:r w:rsidR="00FD77AB">
        <w:t>one of the main provisions to excellent care</w:t>
      </w:r>
      <w:r w:rsidR="00DF1FBF">
        <w:t>.</w:t>
      </w:r>
      <w:r w:rsidR="00FD77AB">
        <w:rPr>
          <w:rStyle w:val="FootnoteReference"/>
        </w:rPr>
        <w:footnoteReference w:id="7"/>
      </w:r>
      <w:r w:rsidR="00DF1FBF">
        <w:t xml:space="preserve"> </w:t>
      </w:r>
      <w:r w:rsidR="00DF1FBF">
        <w:rPr>
          <w:rStyle w:val="FootnoteReference"/>
        </w:rPr>
        <w:footnoteReference w:id="8"/>
      </w:r>
    </w:p>
    <w:p w14:paraId="44DEA375" w14:textId="6CD04848" w:rsidR="00695983" w:rsidRDefault="00D718BD" w:rsidP="00695983">
      <w:r>
        <w:t>However,</w:t>
      </w:r>
      <w:r w:rsidDel="00D718BD">
        <w:t xml:space="preserve"> </w:t>
      </w:r>
      <w:r w:rsidR="0898D5DD">
        <w:t xml:space="preserve">for </w:t>
      </w:r>
      <w:r>
        <w:t>the most part, a</w:t>
      </w:r>
      <w:r w:rsidR="00695983">
        <w:t xml:space="preserve"> lack of formal guidance for connectivity makes it even harder for people to imagine what is possible or be able to identify that something is missing in current provision. </w:t>
      </w:r>
    </w:p>
    <w:p w14:paraId="2C319F57" w14:textId="70D50BFF" w:rsidR="00695983" w:rsidRDefault="00695983" w:rsidP="00695983">
      <w:r>
        <w:t xml:space="preserve">This lack of measurement means connectivity comes far down the list of priorities for </w:t>
      </w:r>
      <w:r w:rsidR="00CA792C">
        <w:t xml:space="preserve">many </w:t>
      </w:r>
      <w:r w:rsidR="00174E90">
        <w:t>homes</w:t>
      </w:r>
      <w:r>
        <w:t>.</w:t>
      </w:r>
    </w:p>
    <w:p w14:paraId="09037B8E" w14:textId="794442C7" w:rsidR="00355E1A" w:rsidRDefault="00695983" w:rsidP="00355E1A">
      <w:r>
        <w:t>When we asked managers about the</w:t>
      </w:r>
      <w:r w:rsidR="00FA6A19">
        <w:t>ir</w:t>
      </w:r>
      <w:r>
        <w:t xml:space="preserve"> care homes’ priorities people’s physical care needs were</w:t>
      </w:r>
      <w:r w:rsidR="00093761">
        <w:t xml:space="preserve"> </w:t>
      </w:r>
      <w:r w:rsidR="00C57243">
        <w:t xml:space="preserve">understandably </w:t>
      </w:r>
      <w:r>
        <w:t>placed at the top</w:t>
      </w:r>
      <w:r w:rsidR="00355E1A">
        <w:t xml:space="preserve">: </w:t>
      </w:r>
      <w:r w:rsidR="00355E1A" w:rsidRPr="00733C1D">
        <w:rPr>
          <w:i/>
          <w:iCs/>
        </w:rPr>
        <w:t xml:space="preserve">“Our [priority] is </w:t>
      </w:r>
      <w:r w:rsidR="00B70EB0">
        <w:rPr>
          <w:i/>
        </w:rPr>
        <w:t>to</w:t>
      </w:r>
      <w:r w:rsidR="00355E1A" w:rsidRPr="00733C1D">
        <w:rPr>
          <w:i/>
          <w:iCs/>
        </w:rPr>
        <w:t xml:space="preserve"> provide the best clinical outcome”.</w:t>
      </w:r>
    </w:p>
    <w:p w14:paraId="06BA8C4C" w14:textId="5B001A34" w:rsidR="00695983" w:rsidRDefault="00D707D4" w:rsidP="00695983">
      <w:r>
        <w:t xml:space="preserve">People’s connection needs were usually an afterthought, if </w:t>
      </w:r>
      <w:r w:rsidR="00937D45">
        <w:t>they</w:t>
      </w:r>
      <w:r>
        <w:t xml:space="preserve"> factored in at all.</w:t>
      </w:r>
      <w:r w:rsidR="00C124D8">
        <w:t xml:space="preserve"> This will be explored further in</w:t>
      </w:r>
      <w:r w:rsidR="001D48C6">
        <w:t xml:space="preserve"> the </w:t>
      </w:r>
      <w:r w:rsidR="00721C18">
        <w:t xml:space="preserve">next section. </w:t>
      </w:r>
    </w:p>
    <w:p w14:paraId="3DA50239" w14:textId="77777777" w:rsidR="00695983" w:rsidRPr="00E63202" w:rsidRDefault="00695983" w:rsidP="00695983">
      <w:pPr>
        <w:pStyle w:val="Heading4"/>
      </w:pPr>
      <w:r w:rsidRPr="00E63202">
        <w:t xml:space="preserve">Staff </w:t>
      </w:r>
      <w:r>
        <w:t>are often un</w:t>
      </w:r>
      <w:r w:rsidRPr="00E63202">
        <w:t xml:space="preserve">aware of what </w:t>
      </w:r>
      <w:r>
        <w:t>‘</w:t>
      </w:r>
      <w:r w:rsidRPr="00E63202">
        <w:t>good</w:t>
      </w:r>
      <w:r>
        <w:t>’ looks like</w:t>
      </w:r>
      <w:r w:rsidRPr="00E63202">
        <w:t xml:space="preserve"> </w:t>
      </w:r>
    </w:p>
    <w:p w14:paraId="7E530A89" w14:textId="51C7853A" w:rsidR="00695983" w:rsidRDefault="003179C1" w:rsidP="00695983">
      <w:pPr>
        <w:rPr>
          <w:szCs w:val="20"/>
        </w:rPr>
      </w:pPr>
      <w:r>
        <w:rPr>
          <w:szCs w:val="20"/>
        </w:rPr>
        <w:t xml:space="preserve">Care home staff we spoke to often had </w:t>
      </w:r>
      <w:r w:rsidR="00851514">
        <w:rPr>
          <w:szCs w:val="20"/>
        </w:rPr>
        <w:t>no standard</w:t>
      </w:r>
      <w:r>
        <w:rPr>
          <w:szCs w:val="20"/>
        </w:rPr>
        <w:t xml:space="preserve"> to </w:t>
      </w:r>
      <w:r w:rsidR="008D6FB2">
        <w:rPr>
          <w:szCs w:val="20"/>
        </w:rPr>
        <w:t>compare their home to</w:t>
      </w:r>
      <w:r w:rsidR="00AB4556">
        <w:rPr>
          <w:szCs w:val="20"/>
        </w:rPr>
        <w:t>, so t</w:t>
      </w:r>
      <w:r w:rsidR="00695983">
        <w:rPr>
          <w:szCs w:val="20"/>
        </w:rPr>
        <w:t>here was a</w:t>
      </w:r>
      <w:r w:rsidR="00695983" w:rsidRPr="00214F30">
        <w:rPr>
          <w:szCs w:val="20"/>
        </w:rPr>
        <w:t xml:space="preserve"> tendency </w:t>
      </w:r>
      <w:r w:rsidR="00695983">
        <w:rPr>
          <w:szCs w:val="20"/>
        </w:rPr>
        <w:t xml:space="preserve">to </w:t>
      </w:r>
      <w:r w:rsidR="00695983" w:rsidRPr="00214F30">
        <w:rPr>
          <w:szCs w:val="20"/>
        </w:rPr>
        <w:t xml:space="preserve">overestimate the current </w:t>
      </w:r>
      <w:r w:rsidR="00695983">
        <w:rPr>
          <w:szCs w:val="20"/>
        </w:rPr>
        <w:t>state of connectivity in their homes. Many saw their homes as more developed than most and were therefore</w:t>
      </w:r>
      <w:r w:rsidR="00695983" w:rsidRPr="00214F30">
        <w:rPr>
          <w:szCs w:val="20"/>
        </w:rPr>
        <w:t xml:space="preserve"> </w:t>
      </w:r>
      <w:r w:rsidR="00695983">
        <w:rPr>
          <w:szCs w:val="20"/>
        </w:rPr>
        <w:t>less likely to be the ones driving for improvement.</w:t>
      </w:r>
    </w:p>
    <w:p w14:paraId="22CA726C" w14:textId="5468B21D" w:rsidR="00D42D98" w:rsidRDefault="00695983" w:rsidP="00D42D98">
      <w:pPr>
        <w:rPr>
          <w:color w:val="000000" w:themeColor="text1"/>
          <w:szCs w:val="20"/>
        </w:rPr>
      </w:pPr>
      <w:r w:rsidRPr="00164CEF">
        <w:rPr>
          <w:color w:val="000000" w:themeColor="text1"/>
          <w:szCs w:val="20"/>
        </w:rPr>
        <w:t xml:space="preserve">Many care home staff described the </w:t>
      </w:r>
      <w:r w:rsidR="00757D98">
        <w:rPr>
          <w:color w:val="000000" w:themeColor="text1"/>
          <w:szCs w:val="20"/>
        </w:rPr>
        <w:t>degree of connectivity</w:t>
      </w:r>
      <w:r w:rsidRPr="00164CEF">
        <w:rPr>
          <w:color w:val="000000" w:themeColor="text1"/>
          <w:szCs w:val="20"/>
        </w:rPr>
        <w:t xml:space="preserve"> in their care home as close to </w:t>
      </w:r>
      <w:r w:rsidR="00670BD9">
        <w:rPr>
          <w:color w:val="000000" w:themeColor="text1"/>
          <w:szCs w:val="20"/>
        </w:rPr>
        <w:t>‘</w:t>
      </w:r>
      <w:r w:rsidRPr="00164CEF">
        <w:rPr>
          <w:color w:val="000000" w:themeColor="text1"/>
          <w:szCs w:val="20"/>
        </w:rPr>
        <w:t>cutting edge</w:t>
      </w:r>
      <w:r w:rsidR="00670BD9">
        <w:rPr>
          <w:color w:val="000000" w:themeColor="text1"/>
          <w:szCs w:val="20"/>
        </w:rPr>
        <w:t>’, in some cases</w:t>
      </w:r>
      <w:r w:rsidRPr="00164CEF">
        <w:rPr>
          <w:color w:val="000000" w:themeColor="text1"/>
          <w:szCs w:val="20"/>
        </w:rPr>
        <w:t xml:space="preserve"> despite </w:t>
      </w:r>
      <w:r w:rsidR="00670BD9">
        <w:rPr>
          <w:color w:val="000000" w:themeColor="text1"/>
          <w:szCs w:val="20"/>
        </w:rPr>
        <w:t>a</w:t>
      </w:r>
      <w:r w:rsidR="00CA42A0">
        <w:rPr>
          <w:color w:val="000000" w:themeColor="text1"/>
          <w:szCs w:val="20"/>
        </w:rPr>
        <w:t xml:space="preserve"> </w:t>
      </w:r>
      <w:r w:rsidR="000E611C">
        <w:rPr>
          <w:color w:val="000000" w:themeColor="text1"/>
          <w:szCs w:val="20"/>
        </w:rPr>
        <w:t>lack</w:t>
      </w:r>
      <w:r w:rsidR="00CA42A0">
        <w:rPr>
          <w:color w:val="000000" w:themeColor="text1"/>
          <w:szCs w:val="20"/>
        </w:rPr>
        <w:t xml:space="preserve"> of</w:t>
      </w:r>
      <w:r>
        <w:rPr>
          <w:color w:val="000000" w:themeColor="text1"/>
          <w:szCs w:val="20"/>
        </w:rPr>
        <w:t xml:space="preserve"> </w:t>
      </w:r>
      <w:r w:rsidRPr="00164CEF">
        <w:rPr>
          <w:color w:val="000000" w:themeColor="text1"/>
          <w:szCs w:val="20"/>
        </w:rPr>
        <w:t xml:space="preserve">basic provision such as internet connection available throughout the whole home. Some saw </w:t>
      </w:r>
      <w:r>
        <w:rPr>
          <w:color w:val="000000" w:themeColor="text1"/>
          <w:szCs w:val="20"/>
        </w:rPr>
        <w:t>having</w:t>
      </w:r>
      <w:r w:rsidRPr="00164CEF">
        <w:rPr>
          <w:color w:val="000000" w:themeColor="text1"/>
          <w:szCs w:val="20"/>
        </w:rPr>
        <w:t xml:space="preserve"> </w:t>
      </w:r>
      <w:r w:rsidR="0011463E">
        <w:rPr>
          <w:color w:val="000000" w:themeColor="text1"/>
          <w:szCs w:val="20"/>
        </w:rPr>
        <w:t>members of the team</w:t>
      </w:r>
      <w:r w:rsidRPr="00164CEF">
        <w:rPr>
          <w:color w:val="000000" w:themeColor="text1"/>
          <w:szCs w:val="20"/>
        </w:rPr>
        <w:t xml:space="preserve"> who were able to support residents on Zoom calls as </w:t>
      </w:r>
      <w:r w:rsidR="00BB0F84">
        <w:rPr>
          <w:color w:val="000000" w:themeColor="text1"/>
          <w:szCs w:val="20"/>
        </w:rPr>
        <w:t>evidence</w:t>
      </w:r>
      <w:r w:rsidRPr="00164CEF">
        <w:rPr>
          <w:color w:val="000000" w:themeColor="text1"/>
          <w:szCs w:val="20"/>
        </w:rPr>
        <w:t xml:space="preserve"> of </w:t>
      </w:r>
      <w:r w:rsidR="007148D5">
        <w:rPr>
          <w:color w:val="000000" w:themeColor="text1"/>
          <w:szCs w:val="20"/>
        </w:rPr>
        <w:t>the</w:t>
      </w:r>
      <w:r>
        <w:rPr>
          <w:color w:val="000000" w:themeColor="text1"/>
          <w:szCs w:val="20"/>
        </w:rPr>
        <w:t xml:space="preserve"> home’s </w:t>
      </w:r>
      <w:r w:rsidR="00482692">
        <w:rPr>
          <w:color w:val="000000" w:themeColor="text1"/>
          <w:szCs w:val="20"/>
        </w:rPr>
        <w:t xml:space="preserve">sufficient state of connectivity. </w:t>
      </w:r>
    </w:p>
    <w:p w14:paraId="0432E161" w14:textId="0285FBC9" w:rsidR="004F1DEE" w:rsidRDefault="00A42826" w:rsidP="00D42D98">
      <w:pPr>
        <w:rPr>
          <w:color w:val="000000" w:themeColor="text1"/>
          <w:szCs w:val="20"/>
        </w:rPr>
      </w:pPr>
      <w:r>
        <w:rPr>
          <w:color w:val="000000" w:themeColor="text1"/>
          <w:szCs w:val="20"/>
        </w:rPr>
        <w:t xml:space="preserve">When pressed on the issue of connection, care home staff were quick to emphasise the importance of keeping residents connected </w:t>
      </w:r>
      <w:r w:rsidR="00376EF9">
        <w:rPr>
          <w:color w:val="000000" w:themeColor="text1"/>
          <w:szCs w:val="20"/>
        </w:rPr>
        <w:t xml:space="preserve">and contributing to </w:t>
      </w:r>
      <w:r>
        <w:rPr>
          <w:color w:val="000000" w:themeColor="text1"/>
          <w:szCs w:val="20"/>
        </w:rPr>
        <w:t>the outside world</w:t>
      </w:r>
      <w:r w:rsidR="00E41BA3">
        <w:rPr>
          <w:color w:val="000000" w:themeColor="text1"/>
          <w:szCs w:val="20"/>
        </w:rPr>
        <w:t>:</w:t>
      </w:r>
      <w:r w:rsidR="005C6B47">
        <w:rPr>
          <w:color w:val="000000" w:themeColor="text1"/>
          <w:szCs w:val="20"/>
        </w:rPr>
        <w:t xml:space="preserve"> </w:t>
      </w:r>
      <w:r w:rsidR="00ED0A36" w:rsidRPr="00733C1D">
        <w:rPr>
          <w:i/>
          <w:iCs/>
          <w:color w:val="000000" w:themeColor="text1"/>
          <w:szCs w:val="20"/>
        </w:rPr>
        <w:t>“We try to encourage interaction with the outside world”</w:t>
      </w:r>
      <w:r w:rsidR="00E41BA3" w:rsidRPr="00733C1D">
        <w:rPr>
          <w:i/>
          <w:iCs/>
          <w:color w:val="000000" w:themeColor="text1"/>
          <w:szCs w:val="20"/>
        </w:rPr>
        <w:t>.</w:t>
      </w:r>
    </w:p>
    <w:p w14:paraId="41188699" w14:textId="4E80F82E" w:rsidR="00D63E4B" w:rsidRPr="006C35B7" w:rsidRDefault="005C6B47" w:rsidP="00D63E4B">
      <w:pPr>
        <w:rPr>
          <w:color w:val="000000" w:themeColor="text1"/>
          <w:szCs w:val="20"/>
        </w:rPr>
      </w:pPr>
      <w:r>
        <w:rPr>
          <w:color w:val="000000" w:themeColor="text1"/>
          <w:szCs w:val="20"/>
        </w:rPr>
        <w:t xml:space="preserve">But </w:t>
      </w:r>
      <w:r w:rsidR="002B7E9B">
        <w:rPr>
          <w:color w:val="000000" w:themeColor="text1"/>
          <w:szCs w:val="20"/>
        </w:rPr>
        <w:t>for</w:t>
      </w:r>
      <w:r>
        <w:rPr>
          <w:color w:val="000000" w:themeColor="text1"/>
          <w:szCs w:val="20"/>
        </w:rPr>
        <w:t xml:space="preserve"> the most part, </w:t>
      </w:r>
      <w:r w:rsidR="00E41BA3">
        <w:rPr>
          <w:color w:val="000000" w:themeColor="text1"/>
          <w:szCs w:val="20"/>
        </w:rPr>
        <w:t>care home staff</w:t>
      </w:r>
      <w:r>
        <w:rPr>
          <w:color w:val="000000" w:themeColor="text1"/>
          <w:szCs w:val="20"/>
        </w:rPr>
        <w:t xml:space="preserve"> weren’t helped to imagine what </w:t>
      </w:r>
      <w:r w:rsidR="00E77C36">
        <w:rPr>
          <w:color w:val="000000" w:themeColor="text1"/>
          <w:szCs w:val="20"/>
        </w:rPr>
        <w:t>could be possible</w:t>
      </w:r>
      <w:r w:rsidR="00D36418">
        <w:rPr>
          <w:color w:val="000000" w:themeColor="text1"/>
          <w:szCs w:val="20"/>
        </w:rPr>
        <w:t xml:space="preserve"> and weren’t </w:t>
      </w:r>
      <w:r w:rsidR="0048323A">
        <w:rPr>
          <w:color w:val="000000" w:themeColor="text1"/>
          <w:szCs w:val="20"/>
        </w:rPr>
        <w:t xml:space="preserve">empowered to </w:t>
      </w:r>
      <w:r w:rsidR="00C9454E">
        <w:rPr>
          <w:color w:val="000000" w:themeColor="text1"/>
          <w:szCs w:val="20"/>
        </w:rPr>
        <w:t xml:space="preserve">be able to </w:t>
      </w:r>
      <w:r w:rsidR="0048323A">
        <w:rPr>
          <w:color w:val="000000" w:themeColor="text1"/>
          <w:szCs w:val="20"/>
        </w:rPr>
        <w:t xml:space="preserve">prioritise </w:t>
      </w:r>
      <w:r w:rsidR="00AE4313">
        <w:rPr>
          <w:color w:val="000000" w:themeColor="text1"/>
          <w:szCs w:val="20"/>
        </w:rPr>
        <w:t>connectivity</w:t>
      </w:r>
      <w:r w:rsidR="0048323A">
        <w:rPr>
          <w:color w:val="000000" w:themeColor="text1"/>
          <w:szCs w:val="20"/>
        </w:rPr>
        <w:t xml:space="preserve"> </w:t>
      </w:r>
      <w:r w:rsidR="00843A3B">
        <w:rPr>
          <w:color w:val="000000" w:themeColor="text1"/>
          <w:szCs w:val="20"/>
        </w:rPr>
        <w:t>in their day-to-day caring role.</w:t>
      </w:r>
    </w:p>
    <w:p w14:paraId="04D5C8BB" w14:textId="4C820227" w:rsidR="00CD5583" w:rsidRDefault="00CD5583" w:rsidP="00CD5583">
      <w:pPr>
        <w:pStyle w:val="Heading1"/>
      </w:pPr>
      <w:r>
        <w:t>C</w:t>
      </w:r>
      <w:r w:rsidRPr="00CD5583">
        <w:t xml:space="preserve">ommunications and technology providers </w:t>
      </w:r>
    </w:p>
    <w:p w14:paraId="65FE1416" w14:textId="77A4B58D" w:rsidR="00D63E4B" w:rsidRDefault="00D63E4B" w:rsidP="00D63E4B">
      <w:r>
        <w:t xml:space="preserve">As evidenced above, most care homes we spoke to were </w:t>
      </w:r>
      <w:r w:rsidRPr="006E4D43">
        <w:t>struggling to make connectivity a priority</w:t>
      </w:r>
      <w:r>
        <w:t xml:space="preserve"> due to a lack of imagination about why this was important or what was needed to make changes.  </w:t>
      </w:r>
      <w:r w:rsidRPr="006E4D43">
        <w:t xml:space="preserve"> </w:t>
      </w:r>
    </w:p>
    <w:p w14:paraId="5F558494" w14:textId="71DE3EA4" w:rsidR="00D63E4B" w:rsidRDefault="00D63E4B" w:rsidP="00D63E4B">
      <w:r>
        <w:t xml:space="preserve">This manifested clearly in homes’ engagement with the communications </w:t>
      </w:r>
      <w:r w:rsidR="001D31AC">
        <w:t>and technology</w:t>
      </w:r>
      <w:r>
        <w:t xml:space="preserve"> market. Though almost all the homes we spoke to had access to basic communications services, they did not </w:t>
      </w:r>
      <w:r w:rsidR="004A4C58">
        <w:t>regularly</w:t>
      </w:r>
      <w:r w:rsidR="00AC1A3F">
        <w:t xml:space="preserve"> engage wit</w:t>
      </w:r>
      <w:r w:rsidR="007D26EF">
        <w:t>h</w:t>
      </w:r>
      <w:r>
        <w:t xml:space="preserve"> the market to </w:t>
      </w:r>
      <w:r w:rsidR="007D26EF">
        <w:t>investigate whether</w:t>
      </w:r>
      <w:r>
        <w:t xml:space="preserve"> they were getting a good deal, or to discover if services that would better meet residents’ needs were available.  </w:t>
      </w:r>
    </w:p>
    <w:p w14:paraId="6ECC13E1" w14:textId="69D24BDF" w:rsidR="00D63E4B" w:rsidRDefault="00D63E4B" w:rsidP="00D63E4B">
      <w:r>
        <w:t xml:space="preserve">When they did </w:t>
      </w:r>
      <w:r w:rsidR="00F52B90">
        <w:t xml:space="preserve">investigate </w:t>
      </w:r>
      <w:r>
        <w:t>the market, staff also struggled to know where to look for the best deals or what the ‘right’ deal was. According to those we spoke to, proactive guidance from providers on what kinds of deals would work in which contexts, and why the right deal mattered, was also absent.</w:t>
      </w:r>
    </w:p>
    <w:p w14:paraId="26239115" w14:textId="77777777" w:rsidR="00D63E4B" w:rsidRDefault="00D63E4B" w:rsidP="00D63E4B">
      <w:pPr>
        <w:pStyle w:val="Heading4"/>
        <w:rPr>
          <w:b w:val="0"/>
          <w:color w:val="000000" w:themeColor="text1"/>
          <w:szCs w:val="20"/>
        </w:rPr>
      </w:pPr>
      <w:r w:rsidRPr="008727CE">
        <w:t xml:space="preserve">Care homes </w:t>
      </w:r>
      <w:r>
        <w:rPr>
          <w:color w:val="000000" w:themeColor="text1"/>
          <w:szCs w:val="20"/>
        </w:rPr>
        <w:t>rarely assessed their connectivity needs and engaged with the market</w:t>
      </w:r>
    </w:p>
    <w:p w14:paraId="3D818D4C" w14:textId="4D3FA2B5" w:rsidR="00D63E4B" w:rsidRPr="0097354D" w:rsidRDefault="00D63E4B" w:rsidP="00D63E4B">
      <w:pPr>
        <w:rPr>
          <w:b/>
          <w:color w:val="000000" w:themeColor="text1"/>
          <w:szCs w:val="20"/>
        </w:rPr>
      </w:pPr>
      <w:r w:rsidRPr="0097354D">
        <w:rPr>
          <w:bCs/>
          <w:color w:val="000000" w:themeColor="text1"/>
          <w:szCs w:val="20"/>
        </w:rPr>
        <w:t xml:space="preserve">Many </w:t>
      </w:r>
      <w:r>
        <w:rPr>
          <w:bCs/>
          <w:color w:val="000000" w:themeColor="text1"/>
          <w:szCs w:val="20"/>
        </w:rPr>
        <w:t xml:space="preserve">care </w:t>
      </w:r>
      <w:r w:rsidRPr="0097354D">
        <w:rPr>
          <w:bCs/>
          <w:color w:val="000000" w:themeColor="text1"/>
          <w:szCs w:val="20"/>
        </w:rPr>
        <w:t>staff</w:t>
      </w:r>
      <w:r w:rsidR="00E07776">
        <w:rPr>
          <w:bCs/>
          <w:color w:val="000000" w:themeColor="text1"/>
          <w:szCs w:val="20"/>
        </w:rPr>
        <w:t xml:space="preserve"> and</w:t>
      </w:r>
      <w:r>
        <w:rPr>
          <w:bCs/>
          <w:color w:val="000000" w:themeColor="text1"/>
          <w:szCs w:val="20"/>
        </w:rPr>
        <w:t xml:space="preserve"> managers</w:t>
      </w:r>
      <w:r w:rsidRPr="0097354D">
        <w:rPr>
          <w:bCs/>
          <w:color w:val="000000" w:themeColor="text1"/>
          <w:szCs w:val="20"/>
        </w:rPr>
        <w:t xml:space="preserve"> </w:t>
      </w:r>
      <w:r>
        <w:rPr>
          <w:bCs/>
          <w:color w:val="000000" w:themeColor="text1"/>
          <w:szCs w:val="20"/>
        </w:rPr>
        <w:t xml:space="preserve">that </w:t>
      </w:r>
      <w:r w:rsidRPr="0097354D">
        <w:rPr>
          <w:bCs/>
          <w:color w:val="000000" w:themeColor="text1"/>
          <w:szCs w:val="20"/>
        </w:rPr>
        <w:t xml:space="preserve">we spoke to only engaged with the market on rare occasions and </w:t>
      </w:r>
      <w:r>
        <w:rPr>
          <w:bCs/>
          <w:color w:val="000000" w:themeColor="text1"/>
          <w:szCs w:val="20"/>
        </w:rPr>
        <w:t>didn’t</w:t>
      </w:r>
      <w:r w:rsidRPr="0097354D">
        <w:rPr>
          <w:bCs/>
          <w:color w:val="000000" w:themeColor="text1"/>
          <w:szCs w:val="20"/>
        </w:rPr>
        <w:t xml:space="preserve"> </w:t>
      </w:r>
      <w:r>
        <w:rPr>
          <w:bCs/>
          <w:color w:val="000000" w:themeColor="text1"/>
          <w:szCs w:val="20"/>
        </w:rPr>
        <w:t>regularly</w:t>
      </w:r>
      <w:r w:rsidRPr="0097354D">
        <w:rPr>
          <w:bCs/>
          <w:color w:val="000000" w:themeColor="text1"/>
          <w:szCs w:val="20"/>
        </w:rPr>
        <w:t xml:space="preserve"> assess </w:t>
      </w:r>
      <w:r>
        <w:rPr>
          <w:bCs/>
          <w:color w:val="000000" w:themeColor="text1"/>
          <w:szCs w:val="20"/>
        </w:rPr>
        <w:t>whether residents’</w:t>
      </w:r>
      <w:r w:rsidRPr="0097354D">
        <w:rPr>
          <w:bCs/>
          <w:color w:val="000000" w:themeColor="text1"/>
          <w:szCs w:val="20"/>
        </w:rPr>
        <w:t xml:space="preserve"> need</w:t>
      </w:r>
      <w:r>
        <w:rPr>
          <w:bCs/>
          <w:color w:val="000000" w:themeColor="text1"/>
          <w:szCs w:val="20"/>
        </w:rPr>
        <w:t xml:space="preserve"> for connectivity was changing. </w:t>
      </w:r>
    </w:p>
    <w:p w14:paraId="2E167F11" w14:textId="4756B74B" w:rsidR="00D63E4B" w:rsidRDefault="00D63E4B" w:rsidP="00D63E4B">
      <w:pPr>
        <w:rPr>
          <w:bCs/>
          <w:color w:val="000000" w:themeColor="text1"/>
          <w:szCs w:val="20"/>
        </w:rPr>
      </w:pPr>
      <w:r>
        <w:rPr>
          <w:bCs/>
          <w:color w:val="000000" w:themeColor="text1"/>
          <w:szCs w:val="20"/>
        </w:rPr>
        <w:t>Lots of the</w:t>
      </w:r>
      <w:r w:rsidRPr="0097354D">
        <w:rPr>
          <w:bCs/>
          <w:color w:val="000000" w:themeColor="text1"/>
          <w:szCs w:val="20"/>
        </w:rPr>
        <w:t xml:space="preserve"> homes </w:t>
      </w:r>
      <w:r>
        <w:rPr>
          <w:bCs/>
          <w:color w:val="000000" w:themeColor="text1"/>
          <w:szCs w:val="20"/>
        </w:rPr>
        <w:t xml:space="preserve">we spoke to </w:t>
      </w:r>
      <w:r w:rsidRPr="0097354D">
        <w:rPr>
          <w:bCs/>
          <w:color w:val="000000" w:themeColor="text1"/>
          <w:szCs w:val="20"/>
        </w:rPr>
        <w:t xml:space="preserve">were on a domestic </w:t>
      </w:r>
      <w:r>
        <w:rPr>
          <w:bCs/>
          <w:color w:val="000000" w:themeColor="text1"/>
          <w:szCs w:val="20"/>
        </w:rPr>
        <w:t xml:space="preserve">rather than business </w:t>
      </w:r>
      <w:r w:rsidRPr="0097354D">
        <w:rPr>
          <w:bCs/>
          <w:color w:val="000000" w:themeColor="text1"/>
          <w:szCs w:val="20"/>
        </w:rPr>
        <w:t>network</w:t>
      </w:r>
      <w:r>
        <w:rPr>
          <w:bCs/>
          <w:color w:val="000000" w:themeColor="text1"/>
          <w:szCs w:val="20"/>
        </w:rPr>
        <w:t xml:space="preserve"> – meant for single family use rather than an entire care home. These networks often</w:t>
      </w:r>
      <w:r w:rsidRPr="0097354D">
        <w:rPr>
          <w:bCs/>
          <w:color w:val="000000" w:themeColor="text1"/>
          <w:szCs w:val="20"/>
        </w:rPr>
        <w:t xml:space="preserve"> no longer met staff or residents’ needs, but they had no</w:t>
      </w:r>
      <w:r>
        <w:rPr>
          <w:bCs/>
          <w:color w:val="000000" w:themeColor="text1"/>
          <w:szCs w:val="20"/>
        </w:rPr>
        <w:t xml:space="preserve"> idea that there were better options out there. </w:t>
      </w:r>
    </w:p>
    <w:p w14:paraId="30157C94" w14:textId="0D71D8A9" w:rsidR="00D63E4B" w:rsidRPr="006E6060" w:rsidRDefault="00D63E4B" w:rsidP="00D63E4B">
      <w:pPr>
        <w:ind w:left="720"/>
        <w:rPr>
          <w:i/>
        </w:rPr>
      </w:pPr>
      <w:r w:rsidRPr="006E6060">
        <w:rPr>
          <w:i/>
        </w:rPr>
        <w:t xml:space="preserve">“I don’t know what’s out there…I’m a nurse not an IT expert” – </w:t>
      </w:r>
      <w:r w:rsidRPr="006E6060">
        <w:rPr>
          <w:b/>
        </w:rPr>
        <w:t>Care home manager</w:t>
      </w:r>
      <w:r w:rsidRPr="006E6060" w:rsidDel="00D63E4B">
        <w:rPr>
          <w:b/>
        </w:rPr>
        <w:t xml:space="preserve">, </w:t>
      </w:r>
      <w:r w:rsidR="004018BD">
        <w:rPr>
          <w:b/>
          <w:bCs/>
        </w:rPr>
        <w:t>20 bed</w:t>
      </w:r>
      <w:r w:rsidR="00E6256E">
        <w:rPr>
          <w:b/>
          <w:bCs/>
        </w:rPr>
        <w:t xml:space="preserve"> </w:t>
      </w:r>
      <w:r w:rsidR="00E6256E" w:rsidRPr="006250E0">
        <w:rPr>
          <w:b/>
        </w:rPr>
        <w:t>independent</w:t>
      </w:r>
      <w:r w:rsidR="00E6256E">
        <w:rPr>
          <w:b/>
          <w:bCs/>
        </w:rPr>
        <w:t xml:space="preserve"> care home in </w:t>
      </w:r>
      <w:r w:rsidR="00E6256E" w:rsidRPr="004018BD">
        <w:rPr>
          <w:b/>
        </w:rPr>
        <w:t>Scotland</w:t>
      </w:r>
    </w:p>
    <w:p w14:paraId="43590598" w14:textId="1DEE85FF" w:rsidR="00D63E4B" w:rsidRDefault="00D63E4B" w:rsidP="00D63E4B">
      <w:pPr>
        <w:rPr>
          <w:color w:val="000000" w:themeColor="text1"/>
          <w:szCs w:val="20"/>
        </w:rPr>
      </w:pPr>
      <w:r>
        <w:rPr>
          <w:color w:val="000000" w:themeColor="text1"/>
          <w:szCs w:val="20"/>
        </w:rPr>
        <w:t>Th</w:t>
      </w:r>
      <w:r w:rsidR="0078796F">
        <w:rPr>
          <w:color w:val="000000" w:themeColor="text1"/>
          <w:szCs w:val="20"/>
        </w:rPr>
        <w:t>e</w:t>
      </w:r>
      <w:r>
        <w:rPr>
          <w:color w:val="000000" w:themeColor="text1"/>
          <w:szCs w:val="20"/>
        </w:rPr>
        <w:t xml:space="preserve"> home quoted above</w:t>
      </w:r>
      <w:r w:rsidRPr="002140F2">
        <w:rPr>
          <w:color w:val="000000" w:themeColor="text1"/>
          <w:szCs w:val="20"/>
        </w:rPr>
        <w:t xml:space="preserve"> does not have consistent phone and internet connection, and the manager regularly gets offers from service providers but does not have the time</w:t>
      </w:r>
      <w:r>
        <w:rPr>
          <w:color w:val="000000" w:themeColor="text1"/>
          <w:szCs w:val="20"/>
        </w:rPr>
        <w:t xml:space="preserve"> or </w:t>
      </w:r>
      <w:r w:rsidR="003F1385">
        <w:rPr>
          <w:color w:val="000000" w:themeColor="text1"/>
          <w:szCs w:val="20"/>
        </w:rPr>
        <w:t xml:space="preserve">technical </w:t>
      </w:r>
      <w:r>
        <w:rPr>
          <w:color w:val="000000" w:themeColor="text1"/>
          <w:szCs w:val="20"/>
        </w:rPr>
        <w:t>know-how</w:t>
      </w:r>
      <w:r w:rsidRPr="002140F2">
        <w:rPr>
          <w:color w:val="000000" w:themeColor="text1"/>
          <w:szCs w:val="20"/>
        </w:rPr>
        <w:t xml:space="preserve"> to engage with </w:t>
      </w:r>
      <w:r w:rsidR="001739F7">
        <w:rPr>
          <w:color w:val="000000" w:themeColor="text1"/>
          <w:szCs w:val="20"/>
        </w:rPr>
        <w:t>them</w:t>
      </w:r>
      <w:r w:rsidRPr="002140F2">
        <w:rPr>
          <w:color w:val="000000" w:themeColor="text1"/>
          <w:szCs w:val="20"/>
        </w:rPr>
        <w:t xml:space="preserve">. </w:t>
      </w:r>
    </w:p>
    <w:p w14:paraId="49386B2A" w14:textId="455361D9" w:rsidR="00D63E4B" w:rsidRPr="00F5240C" w:rsidRDefault="00D63E4B" w:rsidP="7FF07D5A">
      <w:pPr>
        <w:ind w:left="720"/>
        <w:rPr>
          <w:i/>
          <w:iCs/>
        </w:rPr>
      </w:pPr>
      <w:r w:rsidRPr="006E6060">
        <w:rPr>
          <w:i/>
        </w:rPr>
        <w:t xml:space="preserve">“There are too many things to do…it’s just not a priority to switch providers” – </w:t>
      </w:r>
      <w:r w:rsidRPr="006E6060">
        <w:rPr>
          <w:b/>
        </w:rPr>
        <w:t xml:space="preserve">Care </w:t>
      </w:r>
      <w:r w:rsidR="00F80E27" w:rsidRPr="006E6060">
        <w:rPr>
          <w:b/>
        </w:rPr>
        <w:t>h</w:t>
      </w:r>
      <w:r w:rsidRPr="006E6060">
        <w:rPr>
          <w:b/>
        </w:rPr>
        <w:t>ome manager</w:t>
      </w:r>
      <w:r w:rsidDel="00D63E4B">
        <w:rPr>
          <w:b/>
        </w:rPr>
        <w:t>,</w:t>
      </w:r>
      <w:r>
        <w:rPr>
          <w:b/>
        </w:rPr>
        <w:t xml:space="preserve"> </w:t>
      </w:r>
      <w:r w:rsidR="004018BD">
        <w:rPr>
          <w:b/>
          <w:bCs/>
        </w:rPr>
        <w:t>20 bed</w:t>
      </w:r>
      <w:r w:rsidR="006250E0">
        <w:rPr>
          <w:b/>
          <w:bCs/>
        </w:rPr>
        <w:t xml:space="preserve"> independent care home in </w:t>
      </w:r>
      <w:r w:rsidR="006250E0" w:rsidRPr="004018BD">
        <w:rPr>
          <w:b/>
        </w:rPr>
        <w:t>Scotland</w:t>
      </w:r>
    </w:p>
    <w:p w14:paraId="14740706" w14:textId="77777777" w:rsidR="00D63E4B" w:rsidRPr="00D04058" w:rsidRDefault="00D63E4B" w:rsidP="00D63E4B">
      <w:pPr>
        <w:rPr>
          <w:szCs w:val="20"/>
        </w:rPr>
      </w:pPr>
      <w:r>
        <w:rPr>
          <w:szCs w:val="20"/>
        </w:rPr>
        <w:t xml:space="preserve">As mentioned, it’s important to note that many of the managers and frontline staff weren’t involved in making these decisions and the idea of assessing need and getting a new deal felt entirely out of their hands. </w:t>
      </w:r>
    </w:p>
    <w:p w14:paraId="423E1FB6" w14:textId="13593F45" w:rsidR="00D63E4B" w:rsidRPr="002972ED" w:rsidRDefault="00D63E4B" w:rsidP="7FF07D5A">
      <w:pPr>
        <w:rPr>
          <w:color w:val="000000" w:themeColor="text1"/>
        </w:rPr>
      </w:pPr>
      <w:r w:rsidRPr="7FF07D5A">
        <w:rPr>
          <w:color w:val="000000" w:themeColor="text1"/>
        </w:rPr>
        <w:t xml:space="preserve">For example, </w:t>
      </w:r>
      <w:r w:rsidR="6EAAE7F4" w:rsidRPr="7FF07D5A">
        <w:rPr>
          <w:color w:val="000000" w:themeColor="text1"/>
        </w:rPr>
        <w:t>one</w:t>
      </w:r>
      <w:r w:rsidRPr="7FF07D5A">
        <w:rPr>
          <w:color w:val="000000" w:themeColor="text1"/>
        </w:rPr>
        <w:t xml:space="preserve"> care home</w:t>
      </w:r>
      <w:r w:rsidRPr="7FF07D5A" w:rsidDel="00D63E4B">
        <w:rPr>
          <w:color w:val="000000" w:themeColor="text1"/>
        </w:rPr>
        <w:t xml:space="preserve"> </w:t>
      </w:r>
      <w:r w:rsidRPr="7FF07D5A">
        <w:rPr>
          <w:color w:val="000000" w:themeColor="text1"/>
        </w:rPr>
        <w:t>was still using dial up internet as the company owning the home chose not to upgrade to regular broadband and Wi-Fi</w:t>
      </w:r>
      <w:r w:rsidR="001A1428">
        <w:rPr>
          <w:color w:val="000000" w:themeColor="text1"/>
        </w:rPr>
        <w:t>. The manager of this home felt</w:t>
      </w:r>
      <w:r w:rsidRPr="7FF07D5A">
        <w:rPr>
          <w:color w:val="000000" w:themeColor="text1"/>
        </w:rPr>
        <w:t xml:space="preserve"> the only way to make changes and engage with the market more was to change owners. </w:t>
      </w:r>
    </w:p>
    <w:p w14:paraId="64535B3D" w14:textId="7612C253" w:rsidR="00D63E4B" w:rsidRPr="002972ED" w:rsidRDefault="00D63E4B" w:rsidP="7FF07D5A">
      <w:pPr>
        <w:ind w:left="720"/>
        <w:rPr>
          <w:i/>
          <w:iCs/>
        </w:rPr>
      </w:pPr>
      <w:r w:rsidRPr="0021711E">
        <w:rPr>
          <w:i/>
        </w:rPr>
        <w:t xml:space="preserve">“We can’t make any changes to that. It [dial-up internet] is locked down and we cannot add Wi-Fi to the place” – </w:t>
      </w:r>
      <w:r w:rsidRPr="0021711E">
        <w:rPr>
          <w:b/>
        </w:rPr>
        <w:t>Care home manager</w:t>
      </w:r>
      <w:r w:rsidDel="00D63E4B">
        <w:rPr>
          <w:b/>
        </w:rPr>
        <w:t xml:space="preserve">, </w:t>
      </w:r>
      <w:r w:rsidR="00272DBC">
        <w:rPr>
          <w:b/>
          <w:bCs/>
        </w:rPr>
        <w:t>small trust-funded care home in Northern Ireland</w:t>
      </w:r>
    </w:p>
    <w:p w14:paraId="6CE00FFE" w14:textId="77777777" w:rsidR="00D63E4B" w:rsidRPr="00B42E21" w:rsidRDefault="00D63E4B" w:rsidP="00D63E4B">
      <w:pPr>
        <w:pStyle w:val="Heading4"/>
        <w:rPr>
          <w:szCs w:val="20"/>
        </w:rPr>
      </w:pPr>
      <w:r w:rsidRPr="00F81C70">
        <w:t xml:space="preserve">Providers weren’t </w:t>
      </w:r>
      <w:r w:rsidRPr="001F3C35">
        <w:rPr>
          <w:szCs w:val="20"/>
        </w:rPr>
        <w:t xml:space="preserve">always doing enough to support care homes  </w:t>
      </w:r>
    </w:p>
    <w:p w14:paraId="6AD2857F" w14:textId="2C95479B" w:rsidR="00D63E4B" w:rsidRPr="008826F8" w:rsidRDefault="00D63E4B" w:rsidP="00D63E4B">
      <w:r w:rsidRPr="008826F8">
        <w:t xml:space="preserve">When we </w:t>
      </w:r>
      <w:r w:rsidR="004E31DA">
        <w:t>spoke</w:t>
      </w:r>
      <w:r w:rsidRPr="008826F8">
        <w:t xml:space="preserve"> to staff who </w:t>
      </w:r>
      <w:r w:rsidRPr="004E31DA">
        <w:rPr>
          <w:i/>
        </w:rPr>
        <w:t>were</w:t>
      </w:r>
      <w:r w:rsidRPr="008826F8">
        <w:t xml:space="preserve"> responsible for </w:t>
      </w:r>
      <w:r>
        <w:t xml:space="preserve">arranging their care home’s connectivity, many were unsure which of the options available to them were most suitable. </w:t>
      </w:r>
    </w:p>
    <w:p w14:paraId="29584DA7" w14:textId="6662C983" w:rsidR="00D63E4B" w:rsidRPr="007603E6" w:rsidRDefault="00D63E4B" w:rsidP="00D63E4B">
      <w:r>
        <w:t xml:space="preserve">For example, staff </w:t>
      </w:r>
      <w:r w:rsidR="008F4804">
        <w:t>were often</w:t>
      </w:r>
      <w:r>
        <w:t xml:space="preserve"> unsure which broadband speed was most appropriate for their </w:t>
      </w:r>
      <w:r w:rsidR="002151AD">
        <w:t>residents’</w:t>
      </w:r>
      <w:r>
        <w:t xml:space="preserve"> needs. One care home owner who had worked in care for many years and whose home was on a ‘lease</w:t>
      </w:r>
      <w:r w:rsidR="1DB4C7F5">
        <w:t>d</w:t>
      </w:r>
      <w:r>
        <w:t xml:space="preserve"> line’ felt that the majority of staff </w:t>
      </w:r>
      <w:r w:rsidR="005F14B8">
        <w:t>in the care sector</w:t>
      </w:r>
      <w:r>
        <w:t xml:space="preserve"> would struggle to identify the correct deal, or to ask the right questions of a provider when </w:t>
      </w:r>
      <w:r w:rsidR="005F14B8">
        <w:t>shopping for</w:t>
      </w:r>
      <w:r>
        <w:t xml:space="preserve"> a new deal. </w:t>
      </w:r>
    </w:p>
    <w:p w14:paraId="3BA7C487" w14:textId="061D5489" w:rsidR="005938C2" w:rsidRPr="005938C2" w:rsidRDefault="00D63E4B" w:rsidP="00550582">
      <w:pPr>
        <w:ind w:left="720"/>
        <w:rPr>
          <w:i/>
          <w:iCs/>
        </w:rPr>
      </w:pPr>
      <w:r w:rsidRPr="0021711E">
        <w:rPr>
          <w:i/>
        </w:rPr>
        <w:t xml:space="preserve">“Because I’ve got connections and I’ve learned an awful lot, I’m able to leverage that – but the majority of [care homes] are left floundering in a marketplace for comms which is a mess” – </w:t>
      </w:r>
      <w:r w:rsidRPr="0021711E">
        <w:rPr>
          <w:b/>
        </w:rPr>
        <w:t>Care home owner</w:t>
      </w:r>
      <w:r w:rsidDel="00D63E4B">
        <w:rPr>
          <w:b/>
        </w:rPr>
        <w:t>,</w:t>
      </w:r>
      <w:r>
        <w:rPr>
          <w:b/>
        </w:rPr>
        <w:t xml:space="preserve"> </w:t>
      </w:r>
      <w:r w:rsidR="008A5A46">
        <w:rPr>
          <w:b/>
          <w:bCs/>
        </w:rPr>
        <w:t>large independent home in West England</w:t>
      </w:r>
    </w:p>
    <w:p w14:paraId="2E2B461C" w14:textId="0DA1A77F" w:rsidR="00D63E4B" w:rsidRPr="0027720A" w:rsidRDefault="00D63E4B" w:rsidP="00D63E4B">
      <w:r>
        <w:rPr>
          <w:bCs/>
          <w:color w:val="000000" w:themeColor="text1"/>
          <w:szCs w:val="20"/>
        </w:rPr>
        <w:t>Frontline s</w:t>
      </w:r>
      <w:r w:rsidRPr="008F229A">
        <w:rPr>
          <w:bCs/>
          <w:color w:val="000000" w:themeColor="text1"/>
          <w:szCs w:val="20"/>
        </w:rPr>
        <w:t xml:space="preserve">taff </w:t>
      </w:r>
      <w:r>
        <w:rPr>
          <w:bCs/>
          <w:color w:val="000000" w:themeColor="text1"/>
          <w:szCs w:val="20"/>
        </w:rPr>
        <w:t xml:space="preserve">similarly </w:t>
      </w:r>
      <w:r w:rsidRPr="008F229A">
        <w:rPr>
          <w:bCs/>
          <w:color w:val="000000" w:themeColor="text1"/>
          <w:szCs w:val="20"/>
        </w:rPr>
        <w:t xml:space="preserve">struggled to identify the right price for </w:t>
      </w:r>
      <w:r>
        <w:rPr>
          <w:bCs/>
          <w:color w:val="000000" w:themeColor="text1"/>
          <w:szCs w:val="20"/>
        </w:rPr>
        <w:t>communications</w:t>
      </w:r>
      <w:r w:rsidRPr="008F229A">
        <w:rPr>
          <w:bCs/>
          <w:color w:val="000000" w:themeColor="text1"/>
          <w:szCs w:val="20"/>
        </w:rPr>
        <w:t xml:space="preserve"> services</w:t>
      </w:r>
      <w:r>
        <w:rPr>
          <w:bCs/>
          <w:color w:val="000000" w:themeColor="text1"/>
          <w:szCs w:val="20"/>
        </w:rPr>
        <w:t>.</w:t>
      </w:r>
      <w:r>
        <w:rPr>
          <w:b/>
          <w:color w:val="000000" w:themeColor="text1"/>
          <w:szCs w:val="20"/>
        </w:rPr>
        <w:t xml:space="preserve"> </w:t>
      </w:r>
      <w:r w:rsidRPr="00F26419">
        <w:t xml:space="preserve">One raised concerns over not knowing </w:t>
      </w:r>
      <w:r w:rsidRPr="00E825C4">
        <w:rPr>
          <w:i/>
          <w:iCs/>
        </w:rPr>
        <w:t>“how much is too much”,</w:t>
      </w:r>
      <w:r>
        <w:t xml:space="preserve"> and some experts pointed out that </w:t>
      </w:r>
      <w:r w:rsidRPr="008A56FB">
        <w:rPr>
          <w:i/>
          <w:iCs/>
        </w:rPr>
        <w:t>“good deals”</w:t>
      </w:r>
      <w:r>
        <w:t xml:space="preserve"> were time limited and difficult </w:t>
      </w:r>
      <w:r w:rsidR="001F6ADE">
        <w:t>for</w:t>
      </w:r>
      <w:r>
        <w:t xml:space="preserve"> busy care home staff</w:t>
      </w:r>
      <w:r w:rsidR="001F6ADE">
        <w:t xml:space="preserve"> to take advantage of</w:t>
      </w:r>
      <w:r>
        <w:t xml:space="preserve">. </w:t>
      </w:r>
    </w:p>
    <w:p w14:paraId="4D2D7C8F" w14:textId="798530A8" w:rsidR="00D63E4B" w:rsidRPr="00B2671C" w:rsidRDefault="00955B1B" w:rsidP="00D63E4B">
      <w:r>
        <w:t>It is worth noting that some</w:t>
      </w:r>
      <w:r w:rsidR="00D63E4B">
        <w:t xml:space="preserve"> of the homes we spoke to were able to see where, for example, they were eligible for discounts by dint of being a care home. </w:t>
      </w:r>
      <w:r w:rsidR="4FE9079B">
        <w:t>One</w:t>
      </w:r>
      <w:r w:rsidR="00D63E4B">
        <w:t xml:space="preserve"> care home</w:t>
      </w:r>
      <w:r w:rsidDel="00D63E4B">
        <w:t xml:space="preserve"> </w:t>
      </w:r>
      <w:r w:rsidR="00D63E4B">
        <w:t xml:space="preserve">spoke about getting a better deal on their TV licence payments so that they didn’t have to pay a fee for each room. </w:t>
      </w:r>
    </w:p>
    <w:p w14:paraId="6510525D" w14:textId="05A89DC3" w:rsidR="00D63E4B" w:rsidRDefault="00D63E4B" w:rsidP="00D63E4B">
      <w:r>
        <w:t xml:space="preserve">However, when changes to communication services were made, the choice of these deals often seemed arbitrary rather than as a response to a comprehensive understanding of current (and future) resident need. At one home, they had increased their broadband budget, but staff were unsure as to how and why this decision was made. </w:t>
      </w:r>
    </w:p>
    <w:p w14:paraId="3E34A083" w14:textId="385CC50F" w:rsidR="00D63E4B" w:rsidRDefault="00D63E4B" w:rsidP="00D63E4B">
      <w:r>
        <w:rPr>
          <w:szCs w:val="20"/>
        </w:rPr>
        <w:t>The difficulties care homes faced in selecting the right provision</w:t>
      </w:r>
      <w:r w:rsidRPr="00453113">
        <w:rPr>
          <w:szCs w:val="20"/>
        </w:rPr>
        <w:t xml:space="preserve"> suggests </w:t>
      </w:r>
      <w:r>
        <w:rPr>
          <w:szCs w:val="20"/>
        </w:rPr>
        <w:t>providers of connectivity services</w:t>
      </w:r>
      <w:r w:rsidRPr="00453113">
        <w:rPr>
          <w:szCs w:val="20"/>
        </w:rPr>
        <w:t xml:space="preserve"> </w:t>
      </w:r>
      <w:r>
        <w:rPr>
          <w:szCs w:val="20"/>
        </w:rPr>
        <w:t>could be doing more.</w:t>
      </w:r>
      <w:r w:rsidRPr="00453113">
        <w:rPr>
          <w:szCs w:val="20"/>
        </w:rPr>
        <w:t xml:space="preserve"> </w:t>
      </w:r>
      <w:r>
        <w:rPr>
          <w:szCs w:val="20"/>
        </w:rPr>
        <w:t xml:space="preserve">Care home providers and staff struggle to know what good looks like in terms of connectivity, and often have little time to shop around and explore what is out there. Providers of communication technologies and connectivity services have the opportunity to model best practice for care homes, provide support to on the ground staff, and more proactively reach out and offer suitable services. </w:t>
      </w:r>
    </w:p>
    <w:p w14:paraId="68DD9CFE" w14:textId="77777777" w:rsidR="00D63E4B" w:rsidRPr="00D63E4B" w:rsidRDefault="00D63E4B" w:rsidP="00D63E4B">
      <w:pPr>
        <w:rPr>
          <w:szCs w:val="20"/>
        </w:rPr>
      </w:pPr>
    </w:p>
    <w:p w14:paraId="032F7BC9" w14:textId="5B5118AB" w:rsidR="00695983" w:rsidRPr="00C412A3" w:rsidRDefault="00EE2F86" w:rsidP="00C97295">
      <w:pPr>
        <w:pStyle w:val="Sectionbreak"/>
        <w:rPr>
          <w:i/>
        </w:rPr>
      </w:pPr>
      <w:r>
        <w:t xml:space="preserve">Practical barriers </w:t>
      </w:r>
    </w:p>
    <w:p w14:paraId="143BC72D" w14:textId="66023B6A" w:rsidR="00695983" w:rsidRDefault="00695983" w:rsidP="00C97295">
      <w:pPr>
        <w:pStyle w:val="Heading1"/>
        <w:rPr>
          <w:szCs w:val="20"/>
        </w:rPr>
      </w:pPr>
      <w:r>
        <w:t xml:space="preserve">Staff knowledge, attitudes, and confidence </w:t>
      </w:r>
    </w:p>
    <w:p w14:paraId="1163D3FC" w14:textId="23C2A83A" w:rsidR="007C4F82" w:rsidRDefault="00695983" w:rsidP="00695983">
      <w:pPr>
        <w:rPr>
          <w:szCs w:val="20"/>
        </w:rPr>
      </w:pPr>
      <w:r w:rsidRPr="00DF5590">
        <w:rPr>
          <w:szCs w:val="20"/>
        </w:rPr>
        <w:t>Frontline staff are closest to residents</w:t>
      </w:r>
      <w:r>
        <w:rPr>
          <w:szCs w:val="20"/>
        </w:rPr>
        <w:t>. They are around them day in</w:t>
      </w:r>
      <w:r w:rsidR="00561D5E">
        <w:rPr>
          <w:szCs w:val="20"/>
        </w:rPr>
        <w:t>,</w:t>
      </w:r>
      <w:r>
        <w:rPr>
          <w:szCs w:val="20"/>
        </w:rPr>
        <w:t xml:space="preserve"> day out</w:t>
      </w:r>
      <w:r w:rsidR="00261D3A">
        <w:rPr>
          <w:szCs w:val="20"/>
        </w:rPr>
        <w:t xml:space="preserve">, constantly working to support and care for them. </w:t>
      </w:r>
      <w:r w:rsidR="00164C5B">
        <w:rPr>
          <w:szCs w:val="20"/>
        </w:rPr>
        <w:t>The</w:t>
      </w:r>
      <w:r w:rsidR="00A62671">
        <w:rPr>
          <w:szCs w:val="20"/>
        </w:rPr>
        <w:t>y have</w:t>
      </w:r>
      <w:r w:rsidR="00164C5B">
        <w:rPr>
          <w:szCs w:val="20"/>
        </w:rPr>
        <w:t xml:space="preserve"> a huge amount </w:t>
      </w:r>
      <w:r w:rsidR="00A62671">
        <w:rPr>
          <w:szCs w:val="20"/>
        </w:rPr>
        <w:t xml:space="preserve">of insight </w:t>
      </w:r>
      <w:r w:rsidR="00164C5B">
        <w:rPr>
          <w:szCs w:val="20"/>
        </w:rPr>
        <w:t xml:space="preserve">into </w:t>
      </w:r>
      <w:r w:rsidR="00A62671">
        <w:rPr>
          <w:szCs w:val="20"/>
        </w:rPr>
        <w:t>resident</w:t>
      </w:r>
      <w:r w:rsidR="00E67AD0">
        <w:rPr>
          <w:szCs w:val="20"/>
        </w:rPr>
        <w:t>s’</w:t>
      </w:r>
      <w:r w:rsidR="00A62671">
        <w:rPr>
          <w:szCs w:val="20"/>
        </w:rPr>
        <w:t xml:space="preserve"> </w:t>
      </w:r>
      <w:r w:rsidR="00164C5B">
        <w:rPr>
          <w:szCs w:val="20"/>
        </w:rPr>
        <w:t>lives</w:t>
      </w:r>
      <w:r w:rsidR="00A62671">
        <w:rPr>
          <w:szCs w:val="20"/>
        </w:rPr>
        <w:t xml:space="preserve">, </w:t>
      </w:r>
      <w:r w:rsidR="0006108D">
        <w:rPr>
          <w:szCs w:val="20"/>
        </w:rPr>
        <w:t xml:space="preserve">something </w:t>
      </w:r>
      <w:r w:rsidR="00A62671">
        <w:rPr>
          <w:szCs w:val="20"/>
        </w:rPr>
        <w:t xml:space="preserve">demonstrated </w:t>
      </w:r>
      <w:r w:rsidR="003249C5">
        <w:rPr>
          <w:szCs w:val="20"/>
        </w:rPr>
        <w:t>by</w:t>
      </w:r>
      <w:r w:rsidR="00A62671">
        <w:rPr>
          <w:szCs w:val="20"/>
        </w:rPr>
        <w:t xml:space="preserve"> the </w:t>
      </w:r>
      <w:r w:rsidR="00A5196A">
        <w:rPr>
          <w:szCs w:val="20"/>
        </w:rPr>
        <w:t>numerous personal stories and anecdotes we heard</w:t>
      </w:r>
      <w:r w:rsidR="0006108D">
        <w:rPr>
          <w:szCs w:val="20"/>
        </w:rPr>
        <w:t xml:space="preserve"> throughout this research.</w:t>
      </w:r>
    </w:p>
    <w:p w14:paraId="515E4204" w14:textId="66499016" w:rsidR="00EF5565" w:rsidRPr="00EF5565" w:rsidRDefault="00A5196A" w:rsidP="00EF5565">
      <w:pPr>
        <w:rPr>
          <w:szCs w:val="20"/>
        </w:rPr>
      </w:pPr>
      <w:r>
        <w:rPr>
          <w:szCs w:val="20"/>
        </w:rPr>
        <w:t>As a result, frontline staff</w:t>
      </w:r>
      <w:r w:rsidR="00695983">
        <w:rPr>
          <w:szCs w:val="20"/>
        </w:rPr>
        <w:t xml:space="preserve"> </w:t>
      </w:r>
      <w:r w:rsidR="00BD253F">
        <w:rPr>
          <w:szCs w:val="20"/>
        </w:rPr>
        <w:t xml:space="preserve">are uniquely placed </w:t>
      </w:r>
      <w:r w:rsidR="00F14D0C">
        <w:rPr>
          <w:szCs w:val="20"/>
        </w:rPr>
        <w:t>to be</w:t>
      </w:r>
      <w:r w:rsidR="00695983">
        <w:rPr>
          <w:szCs w:val="20"/>
        </w:rPr>
        <w:t xml:space="preserve"> able to understand residents’ needs</w:t>
      </w:r>
      <w:r w:rsidR="00C82046">
        <w:rPr>
          <w:szCs w:val="20"/>
        </w:rPr>
        <w:t xml:space="preserve"> – including their connectivity needs.</w:t>
      </w:r>
      <w:r w:rsidR="00D5190A">
        <w:rPr>
          <w:szCs w:val="20"/>
        </w:rPr>
        <w:t xml:space="preserve"> </w:t>
      </w:r>
      <w:r w:rsidR="00F54E7A">
        <w:rPr>
          <w:szCs w:val="20"/>
        </w:rPr>
        <w:t>Staff’s</w:t>
      </w:r>
      <w:r w:rsidR="00695983">
        <w:rPr>
          <w:szCs w:val="20"/>
        </w:rPr>
        <w:t xml:space="preserve"> proximity to residents means they are the people who are often compelled to support them by doing </w:t>
      </w:r>
      <w:r w:rsidR="008E0D6D">
        <w:rPr>
          <w:szCs w:val="20"/>
        </w:rPr>
        <w:t xml:space="preserve">tasks </w:t>
      </w:r>
      <w:r w:rsidR="00695983">
        <w:rPr>
          <w:szCs w:val="20"/>
        </w:rPr>
        <w:t xml:space="preserve">like </w:t>
      </w:r>
      <w:r w:rsidR="00695983" w:rsidRPr="001A5A09">
        <w:rPr>
          <w:szCs w:val="20"/>
        </w:rPr>
        <w:t>arranging</w:t>
      </w:r>
      <w:r w:rsidR="00695983">
        <w:rPr>
          <w:szCs w:val="20"/>
        </w:rPr>
        <w:t xml:space="preserve"> or receiving</w:t>
      </w:r>
      <w:r w:rsidR="00695983" w:rsidRPr="001A5A09">
        <w:rPr>
          <w:szCs w:val="20"/>
        </w:rPr>
        <w:t xml:space="preserve"> calls</w:t>
      </w:r>
      <w:r w:rsidR="00F54E7A">
        <w:rPr>
          <w:szCs w:val="20"/>
        </w:rPr>
        <w:t xml:space="preserve">, </w:t>
      </w:r>
      <w:r w:rsidR="00DD3A54">
        <w:rPr>
          <w:szCs w:val="20"/>
        </w:rPr>
        <w:t>and</w:t>
      </w:r>
      <w:r w:rsidR="00F54E7A">
        <w:rPr>
          <w:szCs w:val="20"/>
        </w:rPr>
        <w:t xml:space="preserve"> who </w:t>
      </w:r>
      <w:r w:rsidR="00DD3A54">
        <w:rPr>
          <w:szCs w:val="20"/>
        </w:rPr>
        <w:t>can</w:t>
      </w:r>
      <w:r w:rsidR="00FB2896">
        <w:rPr>
          <w:szCs w:val="20"/>
        </w:rPr>
        <w:t xml:space="preserve"> identify when there are opportunities for residents to get more from connectivity. </w:t>
      </w:r>
    </w:p>
    <w:p w14:paraId="2A87E038" w14:textId="4F380853" w:rsidR="00042721" w:rsidRPr="00042721" w:rsidRDefault="00A359EA" w:rsidP="00042721">
      <w:pPr>
        <w:rPr>
          <w:szCs w:val="20"/>
        </w:rPr>
      </w:pPr>
      <w:r>
        <w:rPr>
          <w:szCs w:val="20"/>
        </w:rPr>
        <w:t xml:space="preserve">Despite this, staff in general </w:t>
      </w:r>
      <w:r w:rsidR="00CA5846">
        <w:rPr>
          <w:szCs w:val="20"/>
        </w:rPr>
        <w:t xml:space="preserve">did not see connectivity as a core part of their </w:t>
      </w:r>
      <w:r w:rsidR="00B5371D">
        <w:rPr>
          <w:szCs w:val="20"/>
        </w:rPr>
        <w:t>role</w:t>
      </w:r>
      <w:r w:rsidR="00C82046">
        <w:rPr>
          <w:szCs w:val="20"/>
        </w:rPr>
        <w:t xml:space="preserve">. They often lacked the </w:t>
      </w:r>
      <w:r w:rsidR="00F454C9">
        <w:rPr>
          <w:szCs w:val="20"/>
        </w:rPr>
        <w:t xml:space="preserve">knowledge, </w:t>
      </w:r>
      <w:r w:rsidR="008B1966">
        <w:rPr>
          <w:szCs w:val="20"/>
        </w:rPr>
        <w:t>attitude,</w:t>
      </w:r>
      <w:r w:rsidR="00F454C9">
        <w:rPr>
          <w:szCs w:val="20"/>
        </w:rPr>
        <w:t xml:space="preserve"> or confidence to prioritise connectivity</w:t>
      </w:r>
      <w:r w:rsidR="006960D3">
        <w:rPr>
          <w:szCs w:val="20"/>
        </w:rPr>
        <w:t xml:space="preserve">, and the majority we spoke to were not taking an active role in supporting residents with their connectivity needs. </w:t>
      </w:r>
    </w:p>
    <w:p w14:paraId="3EA2EBCC" w14:textId="7C558F78" w:rsidR="000E3172" w:rsidRPr="000E3172" w:rsidRDefault="00343067" w:rsidP="000E3172">
      <w:pPr>
        <w:rPr>
          <w:szCs w:val="20"/>
        </w:rPr>
      </w:pPr>
      <w:r>
        <w:rPr>
          <w:szCs w:val="20"/>
        </w:rPr>
        <w:t xml:space="preserve">This was not because they were not </w:t>
      </w:r>
      <w:r w:rsidR="00BE078F">
        <w:rPr>
          <w:szCs w:val="20"/>
        </w:rPr>
        <w:t xml:space="preserve">committed or effective </w:t>
      </w:r>
      <w:r w:rsidR="00D60C3D">
        <w:rPr>
          <w:szCs w:val="20"/>
        </w:rPr>
        <w:t>caregivers</w:t>
      </w:r>
      <w:r w:rsidR="00BE078F">
        <w:rPr>
          <w:szCs w:val="20"/>
        </w:rPr>
        <w:t xml:space="preserve">. </w:t>
      </w:r>
      <w:r w:rsidR="00FC6523">
        <w:rPr>
          <w:szCs w:val="20"/>
        </w:rPr>
        <w:t xml:space="preserve">It was because they were not encouraged </w:t>
      </w:r>
      <w:r w:rsidR="006960D3">
        <w:rPr>
          <w:szCs w:val="20"/>
        </w:rPr>
        <w:t>or empowered</w:t>
      </w:r>
      <w:r w:rsidR="00FC6523">
        <w:rPr>
          <w:szCs w:val="20"/>
        </w:rPr>
        <w:t xml:space="preserve"> to </w:t>
      </w:r>
      <w:r w:rsidR="0048274F">
        <w:rPr>
          <w:szCs w:val="20"/>
        </w:rPr>
        <w:t xml:space="preserve">do so, they had not had training </w:t>
      </w:r>
      <w:r w:rsidR="008803A8">
        <w:rPr>
          <w:szCs w:val="20"/>
        </w:rPr>
        <w:t xml:space="preserve">around it, or felt that other duties were more pressing. </w:t>
      </w:r>
    </w:p>
    <w:p w14:paraId="76128814" w14:textId="7648B3D6" w:rsidR="00E73DC5" w:rsidRPr="00975130" w:rsidRDefault="00E73DC5" w:rsidP="00E73DC5">
      <w:pPr>
        <w:pStyle w:val="Heading4"/>
      </w:pPr>
      <w:r>
        <w:t>Frontline s</w:t>
      </w:r>
      <w:r w:rsidRPr="00975130">
        <w:t xml:space="preserve">taff aren’t </w:t>
      </w:r>
      <w:r>
        <w:t>empowered</w:t>
      </w:r>
      <w:r w:rsidRPr="00975130">
        <w:t xml:space="preserve"> to</w:t>
      </w:r>
      <w:r>
        <w:t xml:space="preserve"> </w:t>
      </w:r>
      <w:r w:rsidRPr="00975130">
        <w:t>make decisions</w:t>
      </w:r>
      <w:r w:rsidR="004D3248">
        <w:t xml:space="preserve"> about </w:t>
      </w:r>
      <w:r w:rsidR="00A573D4">
        <w:t>connectivity</w:t>
      </w:r>
    </w:p>
    <w:p w14:paraId="162B5488" w14:textId="469B0B30" w:rsidR="008066BE" w:rsidRDefault="00E73DC5" w:rsidP="00E73DC5">
      <w:r>
        <w:t xml:space="preserve">In most of the care homes we spoke to there existed a restrictive decision-making structure which didn’t empower frontline staff to feed back to managers and </w:t>
      </w:r>
      <w:r w:rsidR="00A73EC1">
        <w:t>head office</w:t>
      </w:r>
      <w:r>
        <w:t xml:space="preserve"> about what would be best for residents. </w:t>
      </w:r>
    </w:p>
    <w:p w14:paraId="3FFB5E2D" w14:textId="60E6ED52" w:rsidR="00E73DC5" w:rsidRDefault="00E73DC5" w:rsidP="00E73DC5">
      <w:r>
        <w:t>In fact, it was rare that frontline staff would have any role at all in decision-making, despite, as mentioned earlier, their unique position in understanding residents’ needs.</w:t>
      </w:r>
    </w:p>
    <w:p w14:paraId="2958C861" w14:textId="65A22A64" w:rsidR="00E73DC5" w:rsidRDefault="00E73DC5" w:rsidP="00E73DC5">
      <w:pPr>
        <w:rPr>
          <w:color w:val="000000" w:themeColor="text1"/>
          <w:szCs w:val="20"/>
        </w:rPr>
      </w:pPr>
      <w:r w:rsidRPr="008D0CCC">
        <w:rPr>
          <w:color w:val="000000" w:themeColor="text1"/>
          <w:szCs w:val="20"/>
        </w:rPr>
        <w:t>When asked, many staff were unsure what network they were on, or what sort of deal their home had. Decisions on this had been made by ‘head office’</w:t>
      </w:r>
      <w:r w:rsidR="00401AF0">
        <w:rPr>
          <w:color w:val="000000" w:themeColor="text1"/>
          <w:szCs w:val="20"/>
        </w:rPr>
        <w:t xml:space="preserve"> or </w:t>
      </w:r>
      <w:r w:rsidR="006B61F0">
        <w:rPr>
          <w:color w:val="000000" w:themeColor="text1"/>
          <w:szCs w:val="20"/>
        </w:rPr>
        <w:t>the</w:t>
      </w:r>
      <w:r w:rsidR="00401AF0">
        <w:rPr>
          <w:color w:val="000000" w:themeColor="text1"/>
          <w:szCs w:val="20"/>
        </w:rPr>
        <w:t xml:space="preserve"> home’s </w:t>
      </w:r>
      <w:r w:rsidR="00700351">
        <w:rPr>
          <w:color w:val="000000" w:themeColor="text1"/>
          <w:szCs w:val="20"/>
        </w:rPr>
        <w:t>owner</w:t>
      </w:r>
      <w:r w:rsidR="008066BE">
        <w:rPr>
          <w:color w:val="000000" w:themeColor="text1"/>
          <w:szCs w:val="20"/>
        </w:rPr>
        <w:t xml:space="preserve">, </w:t>
      </w:r>
      <w:r w:rsidR="00401AF0">
        <w:rPr>
          <w:color w:val="000000" w:themeColor="text1"/>
          <w:szCs w:val="20"/>
        </w:rPr>
        <w:t>often without consultation with</w:t>
      </w:r>
      <w:r w:rsidR="008066BE">
        <w:rPr>
          <w:color w:val="000000" w:themeColor="text1"/>
          <w:szCs w:val="20"/>
        </w:rPr>
        <w:t xml:space="preserve"> </w:t>
      </w:r>
      <w:r w:rsidR="006B61F0">
        <w:rPr>
          <w:color w:val="000000" w:themeColor="text1"/>
          <w:szCs w:val="20"/>
        </w:rPr>
        <w:t xml:space="preserve">frontline staff. </w:t>
      </w:r>
    </w:p>
    <w:p w14:paraId="6C904777" w14:textId="673FA0C0" w:rsidR="00942B66" w:rsidRPr="00942B66" w:rsidRDefault="00E73DC5" w:rsidP="00942B66">
      <w:pPr>
        <w:ind w:left="720"/>
        <w:rPr>
          <w:i/>
          <w:iCs/>
        </w:rPr>
      </w:pPr>
      <w:r w:rsidRPr="0021711E">
        <w:rPr>
          <w:i/>
        </w:rPr>
        <w:t xml:space="preserve">“Head office deals with that […] I don’t actually know how much our deal costs” – </w:t>
      </w:r>
      <w:r w:rsidRPr="0021711E">
        <w:rPr>
          <w:b/>
        </w:rPr>
        <w:t xml:space="preserve">Care home </w:t>
      </w:r>
      <w:r w:rsidR="0012201C">
        <w:rPr>
          <w:b/>
          <w:bCs/>
        </w:rPr>
        <w:t>manager</w:t>
      </w:r>
      <w:r w:rsidRPr="0021711E">
        <w:rPr>
          <w:b/>
        </w:rPr>
        <w:t xml:space="preserve">, </w:t>
      </w:r>
      <w:r w:rsidR="0012201C">
        <w:rPr>
          <w:b/>
          <w:bCs/>
        </w:rPr>
        <w:t>small</w:t>
      </w:r>
      <w:r w:rsidR="00FD40A5">
        <w:rPr>
          <w:b/>
          <w:bCs/>
        </w:rPr>
        <w:t xml:space="preserve"> independent care home in West</w:t>
      </w:r>
      <w:r w:rsidRPr="0021711E">
        <w:rPr>
          <w:b/>
        </w:rPr>
        <w:t xml:space="preserve"> </w:t>
      </w:r>
      <w:r w:rsidRPr="00FD40A5">
        <w:rPr>
          <w:b/>
        </w:rPr>
        <w:t>England</w:t>
      </w:r>
    </w:p>
    <w:p w14:paraId="39ECB0E9" w14:textId="60861A5C" w:rsidR="006B61F0" w:rsidRDefault="006B61F0" w:rsidP="006B61F0">
      <w:pPr>
        <w:rPr>
          <w:i/>
          <w:iCs/>
        </w:rPr>
      </w:pPr>
      <w:r>
        <w:t>Therefore, even wh</w:t>
      </w:r>
      <w:r w:rsidR="00D7574F">
        <w:t>en staff did recognise that changes were required to improve connectivity</w:t>
      </w:r>
      <w:r w:rsidR="00A573D4">
        <w:t xml:space="preserve">, they were often powerless to make changes. This went beyond making decisions around connectivity to include </w:t>
      </w:r>
      <w:r w:rsidR="00941650">
        <w:t>allocating more resource for training</w:t>
      </w:r>
      <w:r w:rsidR="005A4220">
        <w:t xml:space="preserve"> or getting new devices for residents to use. </w:t>
      </w:r>
    </w:p>
    <w:p w14:paraId="65324ACD" w14:textId="6DACEABA" w:rsidR="006B61F0" w:rsidRPr="0059795F" w:rsidRDefault="006B61F0" w:rsidP="006B61F0">
      <w:pPr>
        <w:ind w:left="720"/>
        <w:rPr>
          <w:i/>
          <w:iCs/>
        </w:rPr>
      </w:pPr>
      <w:r w:rsidRPr="0021711E">
        <w:rPr>
          <w:i/>
        </w:rPr>
        <w:t xml:space="preserve">“Head office makes those decisions. It’s very much dealt with at that level” – </w:t>
      </w:r>
      <w:r w:rsidRPr="0021711E">
        <w:rPr>
          <w:b/>
        </w:rPr>
        <w:t xml:space="preserve">Care home manager, </w:t>
      </w:r>
      <w:r w:rsidR="00273840">
        <w:rPr>
          <w:b/>
          <w:bCs/>
        </w:rPr>
        <w:t xml:space="preserve">small chain-managed care home in South </w:t>
      </w:r>
      <w:r>
        <w:rPr>
          <w:b/>
        </w:rPr>
        <w:t>England</w:t>
      </w:r>
    </w:p>
    <w:p w14:paraId="189D4A26" w14:textId="0BCC6C61" w:rsidR="006B61F0" w:rsidRPr="00E9567C" w:rsidRDefault="00E9567C" w:rsidP="006B61F0">
      <w:r w:rsidRPr="00E9567C">
        <w:t>While staff within the care home might be able to identify a need for an improved network package, many were constrained by decisions made by head office, and wouldn’t be able to directly influence the connectivity within the home.</w:t>
      </w:r>
    </w:p>
    <w:p w14:paraId="39B657B9" w14:textId="33EC1495" w:rsidR="00695983" w:rsidRPr="00B30D5B" w:rsidRDefault="00695983" w:rsidP="00695983">
      <w:pPr>
        <w:pStyle w:val="Heading4"/>
        <w:rPr>
          <w:szCs w:val="20"/>
        </w:rPr>
      </w:pPr>
      <w:r>
        <w:t xml:space="preserve">Staff </w:t>
      </w:r>
      <w:r w:rsidR="00060060">
        <w:t xml:space="preserve">found it difficult to </w:t>
      </w:r>
      <w:r w:rsidR="00670F2E">
        <w:t>dedicate</w:t>
      </w:r>
      <w:r w:rsidR="00060060">
        <w:t xml:space="preserve"> time to connectivity over their other duties  </w:t>
      </w:r>
      <w:r>
        <w:t xml:space="preserve"> </w:t>
      </w:r>
    </w:p>
    <w:p w14:paraId="377A2235" w14:textId="77777777" w:rsidR="00EA737C" w:rsidRDefault="00695983" w:rsidP="00695983">
      <w:pPr>
        <w:rPr>
          <w:szCs w:val="20"/>
        </w:rPr>
      </w:pPr>
      <w:r>
        <w:rPr>
          <w:szCs w:val="20"/>
        </w:rPr>
        <w:t>Most of the staff we spoke to were</w:t>
      </w:r>
      <w:r w:rsidR="00060060">
        <w:rPr>
          <w:szCs w:val="20"/>
        </w:rPr>
        <w:t>,</w:t>
      </w:r>
      <w:r>
        <w:rPr>
          <w:szCs w:val="20"/>
        </w:rPr>
        <w:t xml:space="preserve"> understandably</w:t>
      </w:r>
      <w:r w:rsidR="00060060">
        <w:rPr>
          <w:szCs w:val="20"/>
        </w:rPr>
        <w:t>,</w:t>
      </w:r>
      <w:r>
        <w:rPr>
          <w:szCs w:val="20"/>
        </w:rPr>
        <w:t xml:space="preserve"> primarily concerned with residents’ physical care needs. They needed to know when to administer medicine and how much to give, and to support residents with their mobility</w:t>
      </w:r>
      <w:r w:rsidR="00EA737C">
        <w:rPr>
          <w:szCs w:val="20"/>
        </w:rPr>
        <w:t xml:space="preserve">. </w:t>
      </w:r>
    </w:p>
    <w:p w14:paraId="23503877" w14:textId="1448E95E" w:rsidR="00315CBA" w:rsidRPr="00315CBA" w:rsidRDefault="00EA737C" w:rsidP="00315CBA">
      <w:pPr>
        <w:rPr>
          <w:szCs w:val="20"/>
        </w:rPr>
      </w:pPr>
      <w:r>
        <w:rPr>
          <w:szCs w:val="20"/>
        </w:rPr>
        <w:t>For most homes, however, supporting residents to make the most of connectivity – turning on devices, searching for videos</w:t>
      </w:r>
      <w:r w:rsidR="00695983">
        <w:rPr>
          <w:szCs w:val="20"/>
        </w:rPr>
        <w:t xml:space="preserve"> </w:t>
      </w:r>
      <w:r>
        <w:rPr>
          <w:szCs w:val="20"/>
        </w:rPr>
        <w:t>or troubleshooting issues</w:t>
      </w:r>
      <w:r w:rsidR="00E52FA3">
        <w:rPr>
          <w:szCs w:val="20"/>
        </w:rPr>
        <w:t xml:space="preserve"> </w:t>
      </w:r>
      <w:r w:rsidR="009B6238">
        <w:rPr>
          <w:szCs w:val="20"/>
        </w:rPr>
        <w:t>–</w:t>
      </w:r>
      <w:r w:rsidR="00E52FA3">
        <w:rPr>
          <w:szCs w:val="20"/>
        </w:rPr>
        <w:t xml:space="preserve"> was not seen in the same way. </w:t>
      </w:r>
    </w:p>
    <w:p w14:paraId="798ECF10" w14:textId="4FD4979B" w:rsidR="00B7486F" w:rsidRDefault="00E52FA3" w:rsidP="00B7486F">
      <w:pPr>
        <w:rPr>
          <w:szCs w:val="20"/>
        </w:rPr>
      </w:pPr>
      <w:r>
        <w:rPr>
          <w:szCs w:val="20"/>
        </w:rPr>
        <w:t xml:space="preserve">In general, this was not </w:t>
      </w:r>
      <w:r w:rsidR="004123BB">
        <w:rPr>
          <w:szCs w:val="20"/>
        </w:rPr>
        <w:t xml:space="preserve">because they didn’t want to. Indeed, some staff did </w:t>
      </w:r>
      <w:r w:rsidR="008318E8">
        <w:rPr>
          <w:szCs w:val="20"/>
        </w:rPr>
        <w:t>put connectivity at the heart of their rol</w:t>
      </w:r>
      <w:r w:rsidR="00B7486F">
        <w:rPr>
          <w:szCs w:val="20"/>
        </w:rPr>
        <w:t>e. One staff member from a</w:t>
      </w:r>
      <w:r w:rsidR="001921D7">
        <w:rPr>
          <w:szCs w:val="20"/>
        </w:rPr>
        <w:t>n independent</w:t>
      </w:r>
      <w:r w:rsidR="00B7486F">
        <w:rPr>
          <w:szCs w:val="20"/>
        </w:rPr>
        <w:t xml:space="preserve"> home for working age adults with Learning Disabilities and Autism in </w:t>
      </w:r>
      <w:r w:rsidR="00B7486F" w:rsidRPr="001921D7">
        <w:rPr>
          <w:szCs w:val="20"/>
        </w:rPr>
        <w:t>England</w:t>
      </w:r>
      <w:r w:rsidR="00B7486F">
        <w:rPr>
          <w:szCs w:val="20"/>
        </w:rPr>
        <w:t xml:space="preserve"> told us that she and the other care staff were constantly using their own mobile phones to connect residents to their loved ones during the pandemic – using their own money to pay for mobile data.</w:t>
      </w:r>
      <w:r w:rsidR="006A7561">
        <w:rPr>
          <w:szCs w:val="20"/>
        </w:rPr>
        <w:t xml:space="preserve"> </w:t>
      </w:r>
      <w:r w:rsidR="00D036B8">
        <w:rPr>
          <w:szCs w:val="20"/>
        </w:rPr>
        <w:t xml:space="preserve">However, this was not a </w:t>
      </w:r>
      <w:r w:rsidR="003F2438">
        <w:rPr>
          <w:szCs w:val="20"/>
        </w:rPr>
        <w:t>common finding.</w:t>
      </w:r>
    </w:p>
    <w:p w14:paraId="0EDA21DF" w14:textId="1B6ABCAB" w:rsidR="00887FAD" w:rsidRDefault="003F2438" w:rsidP="00B7486F">
      <w:pPr>
        <w:rPr>
          <w:szCs w:val="20"/>
        </w:rPr>
      </w:pPr>
      <w:r>
        <w:rPr>
          <w:szCs w:val="20"/>
        </w:rPr>
        <w:t xml:space="preserve">Generally, </w:t>
      </w:r>
      <w:r w:rsidR="00A3280D">
        <w:rPr>
          <w:szCs w:val="20"/>
        </w:rPr>
        <w:t>staff</w:t>
      </w:r>
      <w:r w:rsidR="00953C17">
        <w:rPr>
          <w:szCs w:val="20"/>
        </w:rPr>
        <w:t xml:space="preserve"> found it difficult to focus on connectivity for a range of reasons – not least because many couldn’t imagine why it should be a core part of their role. </w:t>
      </w:r>
      <w:r w:rsidR="004256E3">
        <w:rPr>
          <w:szCs w:val="20"/>
        </w:rPr>
        <w:t>Management</w:t>
      </w:r>
      <w:r w:rsidR="00953C17">
        <w:rPr>
          <w:szCs w:val="20"/>
        </w:rPr>
        <w:t xml:space="preserve"> or external organisations like commu</w:t>
      </w:r>
      <w:r w:rsidR="00EE3703">
        <w:rPr>
          <w:szCs w:val="20"/>
        </w:rPr>
        <w:t>nications service providers and regula</w:t>
      </w:r>
      <w:r w:rsidR="00790260">
        <w:rPr>
          <w:szCs w:val="20"/>
        </w:rPr>
        <w:t>tors</w:t>
      </w:r>
      <w:r w:rsidR="00C23B5A">
        <w:rPr>
          <w:szCs w:val="20"/>
        </w:rPr>
        <w:t xml:space="preserve"> also </w:t>
      </w:r>
      <w:r w:rsidR="0060764C">
        <w:rPr>
          <w:szCs w:val="20"/>
        </w:rPr>
        <w:t xml:space="preserve">seldom centred care staff as key </w:t>
      </w:r>
      <w:r w:rsidR="0088277E">
        <w:rPr>
          <w:szCs w:val="20"/>
        </w:rPr>
        <w:t>people in the implementation of connectivity service</w:t>
      </w:r>
      <w:r w:rsidR="00447D61">
        <w:rPr>
          <w:szCs w:val="20"/>
        </w:rPr>
        <w:t xml:space="preserve">s and </w:t>
      </w:r>
      <w:r w:rsidR="00AE760E">
        <w:rPr>
          <w:szCs w:val="20"/>
        </w:rPr>
        <w:t>support of the residents to use them.</w:t>
      </w:r>
    </w:p>
    <w:p w14:paraId="790B0E04" w14:textId="3C82BD31" w:rsidR="00695983" w:rsidRPr="00171F3D" w:rsidRDefault="00695983" w:rsidP="00695983">
      <w:pPr>
        <w:rPr>
          <w:bCs/>
          <w:szCs w:val="20"/>
        </w:rPr>
      </w:pPr>
      <w:r>
        <w:rPr>
          <w:bCs/>
          <w:szCs w:val="20"/>
        </w:rPr>
        <w:t xml:space="preserve">For example, </w:t>
      </w:r>
      <w:r w:rsidR="00977A64">
        <w:rPr>
          <w:bCs/>
          <w:szCs w:val="20"/>
        </w:rPr>
        <w:t xml:space="preserve">we heard about </w:t>
      </w:r>
      <w:r>
        <w:rPr>
          <w:bCs/>
          <w:szCs w:val="20"/>
        </w:rPr>
        <w:t xml:space="preserve">an elderly woman </w:t>
      </w:r>
      <w:r w:rsidR="00977A64">
        <w:rPr>
          <w:bCs/>
          <w:szCs w:val="20"/>
        </w:rPr>
        <w:t xml:space="preserve">whose SIM card </w:t>
      </w:r>
      <w:r w:rsidRPr="00681E4F">
        <w:rPr>
          <w:bCs/>
          <w:szCs w:val="20"/>
        </w:rPr>
        <w:t>kept getting dislodged from her iPad. She couldn’t put it back herself and had to rely on staff to enable her – staff who were already busy and by their own admission ha</w:t>
      </w:r>
      <w:r w:rsidR="00DF4F68">
        <w:rPr>
          <w:bCs/>
          <w:szCs w:val="20"/>
        </w:rPr>
        <w:t>d</w:t>
      </w:r>
      <w:r w:rsidRPr="00681E4F">
        <w:rPr>
          <w:bCs/>
          <w:szCs w:val="20"/>
        </w:rPr>
        <w:t xml:space="preserve"> more pressing priorities</w:t>
      </w:r>
      <w:r>
        <w:rPr>
          <w:bCs/>
          <w:szCs w:val="20"/>
        </w:rPr>
        <w:t xml:space="preserve"> – so she regularly went without the use of her tablet</w:t>
      </w:r>
      <w:r w:rsidRPr="00681E4F">
        <w:rPr>
          <w:bCs/>
          <w:szCs w:val="20"/>
        </w:rPr>
        <w:t>.</w:t>
      </w:r>
    </w:p>
    <w:p w14:paraId="1815BA43" w14:textId="1C69E870" w:rsidR="00695983" w:rsidRPr="0021711E" w:rsidRDefault="00954908" w:rsidP="00D541E0">
      <w:pPr>
        <w:ind w:left="720"/>
        <w:rPr>
          <w:i/>
        </w:rPr>
      </w:pPr>
      <w:r>
        <w:rPr>
          <w:i/>
          <w:iCs/>
        </w:rPr>
        <w:t>“</w:t>
      </w:r>
      <w:r w:rsidR="00695983" w:rsidRPr="0021711E">
        <w:rPr>
          <w:i/>
        </w:rPr>
        <w:t xml:space="preserve">We’ve got mum a tablet with a SIM card in so she can do FaceTime calls… If she puts the tablet down the wrong way and the SIM dislodges, I haven’t got the guarantee that someone knows how to work it, and it’s also dependent on staff availability as </w:t>
      </w:r>
      <w:r w:rsidR="00695983" w:rsidRPr="0021711E">
        <w:rPr>
          <w:i/>
          <w:iCs/>
        </w:rPr>
        <w:t>we</w:t>
      </w:r>
      <w:r>
        <w:rPr>
          <w:i/>
          <w:iCs/>
        </w:rPr>
        <w:t>ll”</w:t>
      </w:r>
      <w:r w:rsidR="00695983" w:rsidRPr="0021711E">
        <w:rPr>
          <w:i/>
        </w:rPr>
        <w:t xml:space="preserve"> – </w:t>
      </w:r>
      <w:r w:rsidR="00695983" w:rsidRPr="00AB51ED">
        <w:rPr>
          <w:b/>
        </w:rPr>
        <w:t>Family member</w:t>
      </w:r>
      <w:r w:rsidR="000E1A5B">
        <w:rPr>
          <w:b/>
          <w:bCs/>
        </w:rPr>
        <w:t xml:space="preserve"> whose mother is in a medium-sized independent care home in the Midlands</w:t>
      </w:r>
    </w:p>
    <w:p w14:paraId="0DC9607C" w14:textId="3B036100" w:rsidR="00695983" w:rsidRPr="001A7460" w:rsidRDefault="00695983" w:rsidP="00695983">
      <w:pPr>
        <w:rPr>
          <w:szCs w:val="20"/>
        </w:rPr>
      </w:pPr>
      <w:r>
        <w:rPr>
          <w:szCs w:val="20"/>
        </w:rPr>
        <w:t xml:space="preserve">It often took some quite extreme shortcomings or issues to arise when it came to connectivity before it was addressed by staff. </w:t>
      </w:r>
    </w:p>
    <w:p w14:paraId="01874047" w14:textId="28260FAC" w:rsidR="00695983" w:rsidRPr="007E0A6E" w:rsidRDefault="00695983" w:rsidP="00D541E0">
      <w:pPr>
        <w:ind w:left="720"/>
        <w:rPr>
          <w:i/>
        </w:rPr>
      </w:pPr>
      <w:r w:rsidRPr="0021711E">
        <w:rPr>
          <w:i/>
        </w:rPr>
        <w:t xml:space="preserve">“If the internet is down for the whole day, that’s when it’s an issue” – </w:t>
      </w:r>
      <w:r w:rsidRPr="0021711E">
        <w:rPr>
          <w:b/>
        </w:rPr>
        <w:t xml:space="preserve">Care support worker, </w:t>
      </w:r>
      <w:r w:rsidR="001921D7">
        <w:rPr>
          <w:b/>
          <w:bCs/>
        </w:rPr>
        <w:t xml:space="preserve">large chain-managed care home in the </w:t>
      </w:r>
      <w:r w:rsidR="00606766" w:rsidRPr="001921D7">
        <w:rPr>
          <w:b/>
          <w:bCs/>
        </w:rPr>
        <w:t>Midlands</w:t>
      </w:r>
    </w:p>
    <w:p w14:paraId="39096B6D" w14:textId="20319A5B" w:rsidR="00695983" w:rsidRDefault="00695983" w:rsidP="00695983">
      <w:r>
        <w:t xml:space="preserve">However, as mentioned above, there were some instances where staff </w:t>
      </w:r>
      <w:r>
        <w:rPr>
          <w:i/>
          <w:iCs/>
        </w:rPr>
        <w:t xml:space="preserve">did </w:t>
      </w:r>
      <w:r>
        <w:t xml:space="preserve">see connectivity as a core part of their role. This was often the case when a particularly passionate staff member, who could imagine the benefits of improved connectivity, acted as a ‘champion’ to improve their service their home provided. </w:t>
      </w:r>
    </w:p>
    <w:p w14:paraId="396B11F6" w14:textId="77777777" w:rsidR="00695983" w:rsidRPr="0021711E" w:rsidRDefault="00695983" w:rsidP="00426715">
      <w:pPr>
        <w:ind w:left="720"/>
        <w:rPr>
          <w:i/>
        </w:rPr>
      </w:pPr>
      <w:r w:rsidRPr="0021711E">
        <w:rPr>
          <w:i/>
        </w:rPr>
        <w:t>“We find that there is variation in terms of digital maturity – some homes won’t have a lot of tech in use and that is what people are used to.”</w:t>
      </w:r>
    </w:p>
    <w:p w14:paraId="5B9CCA48" w14:textId="3246A8DA" w:rsidR="00695983" w:rsidRPr="00881B5C" w:rsidRDefault="00DE416B" w:rsidP="00426715">
      <w:pPr>
        <w:ind w:left="720"/>
        <w:rPr>
          <w:i/>
          <w:iCs/>
        </w:rPr>
      </w:pPr>
      <w:r w:rsidRPr="0021711E">
        <w:rPr>
          <w:i/>
        </w:rPr>
        <w:t>“</w:t>
      </w:r>
      <w:r w:rsidR="00695983" w:rsidRPr="0021711E">
        <w:rPr>
          <w:i/>
        </w:rPr>
        <w:t>Some are quite innovative and often we find it’s because people have worked somewhere else where they were using technology. If they move and they find that’s not the same, then they will become a [digital] champion”</w:t>
      </w:r>
      <w:r w:rsidR="00695983">
        <w:t xml:space="preserve"> </w:t>
      </w:r>
      <w:r w:rsidR="00695983">
        <w:rPr>
          <w:i/>
          <w:iCs/>
        </w:rPr>
        <w:t xml:space="preserve">– </w:t>
      </w:r>
      <w:r w:rsidR="00695983" w:rsidRPr="0021711E">
        <w:rPr>
          <w:b/>
        </w:rPr>
        <w:t>Chief Information Officer, Care-focused technology company</w:t>
      </w:r>
    </w:p>
    <w:p w14:paraId="59DEBD51" w14:textId="50F162FE" w:rsidR="00695983" w:rsidRDefault="00695983" w:rsidP="00695983">
      <w:r>
        <w:t>One small elderly residential home in Scotland also placed connectivity at the heart of their offer and their ethos. They saw the combination of “</w:t>
      </w:r>
      <w:r w:rsidRPr="00386F95">
        <w:rPr>
          <w:i/>
        </w:rPr>
        <w:t>community and digital connection</w:t>
      </w:r>
      <w:r>
        <w:t>” as inextricably linked and a key part of the residents’ quality of life.</w:t>
      </w:r>
    </w:p>
    <w:p w14:paraId="5111B27A" w14:textId="4885A2A5" w:rsidR="00695983" w:rsidRPr="00D56AD1" w:rsidRDefault="00695983" w:rsidP="00E33952">
      <w:pPr>
        <w:ind w:left="720"/>
        <w:rPr>
          <w:i/>
        </w:rPr>
      </w:pPr>
      <w:r w:rsidRPr="00D56AD1">
        <w:rPr>
          <w:i/>
        </w:rPr>
        <w:t xml:space="preserve">“The digital part and the community part are important. And we’re very tech orientated” – </w:t>
      </w:r>
      <w:r w:rsidRPr="00D56AD1">
        <w:rPr>
          <w:b/>
        </w:rPr>
        <w:t xml:space="preserve">Care home manager, </w:t>
      </w:r>
      <w:r w:rsidR="004018BD">
        <w:rPr>
          <w:b/>
          <w:bCs/>
        </w:rPr>
        <w:t>30 bed</w:t>
      </w:r>
      <w:r w:rsidR="001063AD">
        <w:rPr>
          <w:b/>
          <w:bCs/>
        </w:rPr>
        <w:t xml:space="preserve"> independent care home in</w:t>
      </w:r>
      <w:r w:rsidRPr="00D56AD1">
        <w:rPr>
          <w:b/>
          <w:bCs/>
        </w:rPr>
        <w:t xml:space="preserve"> </w:t>
      </w:r>
      <w:r w:rsidRPr="004018BD">
        <w:rPr>
          <w:b/>
        </w:rPr>
        <w:t>Scotland</w:t>
      </w:r>
    </w:p>
    <w:p w14:paraId="2EF8DB4C" w14:textId="77777777" w:rsidR="00695983" w:rsidRPr="004553FF" w:rsidRDefault="00695983" w:rsidP="00695983"/>
    <w:tbl>
      <w:tblPr>
        <w:tblStyle w:val="TableGrid"/>
        <w:tblW w:w="0" w:type="auto"/>
        <w:shd w:val="clear" w:color="auto" w:fill="F2F2F2" w:themeFill="background1" w:themeFillShade="F2"/>
        <w:tblLook w:val="04A0" w:firstRow="1" w:lastRow="0" w:firstColumn="1" w:lastColumn="0" w:noHBand="0" w:noVBand="1"/>
      </w:tblPr>
      <w:tblGrid>
        <w:gridCol w:w="9010"/>
      </w:tblGrid>
      <w:tr w:rsidR="00695983" w14:paraId="12A06594" w14:textId="77777777" w:rsidTr="7FF07D5A">
        <w:tc>
          <w:tcPr>
            <w:tcW w:w="9010" w:type="dxa"/>
            <w:shd w:val="clear" w:color="auto" w:fill="F2F2F2" w:themeFill="background1" w:themeFillShade="F2"/>
          </w:tcPr>
          <w:p w14:paraId="196FC354" w14:textId="40D13E20" w:rsidR="00767247" w:rsidRDefault="00695983" w:rsidP="00767247">
            <w:pPr>
              <w:rPr>
                <w:b/>
                <w:bCs/>
              </w:rPr>
            </w:pPr>
            <w:r w:rsidRPr="00CA2674">
              <w:rPr>
                <w:b/>
                <w:bCs/>
              </w:rPr>
              <w:t xml:space="preserve">Case Study: </w:t>
            </w:r>
            <w:r w:rsidR="0078469A">
              <w:rPr>
                <w:b/>
                <w:bCs/>
              </w:rPr>
              <w:t xml:space="preserve">Dana’s </w:t>
            </w:r>
            <w:r w:rsidR="006501A0">
              <w:rPr>
                <w:b/>
                <w:bCs/>
              </w:rPr>
              <w:t>emphasis on connectivity</w:t>
            </w:r>
            <w:r w:rsidR="002708F1">
              <w:rPr>
                <w:b/>
                <w:bCs/>
              </w:rPr>
              <w:t xml:space="preserve"> </w:t>
            </w:r>
          </w:p>
          <w:p w14:paraId="090DABFC" w14:textId="12F4FB29" w:rsidR="00695983" w:rsidRDefault="5A8619E3" w:rsidP="00125156">
            <w:r>
              <w:t>Dana, t</w:t>
            </w:r>
            <w:r w:rsidR="00695983">
              <w:t xml:space="preserve">he </w:t>
            </w:r>
            <w:r w:rsidR="000F378F">
              <w:t xml:space="preserve">newly-appointed </w:t>
            </w:r>
            <w:r w:rsidR="00695983">
              <w:t xml:space="preserve">manager of </w:t>
            </w:r>
            <w:r w:rsidR="5426E135">
              <w:t>a</w:t>
            </w:r>
            <w:r w:rsidR="001D169D">
              <w:t xml:space="preserve"> </w:t>
            </w:r>
            <w:r w:rsidR="00604812">
              <w:t>20 bed independent</w:t>
            </w:r>
            <w:r w:rsidR="00695983">
              <w:t xml:space="preserve"> care home</w:t>
            </w:r>
            <w:r w:rsidR="00DE0CB7">
              <w:t>,</w:t>
            </w:r>
            <w:r w:rsidR="00695983">
              <w:t xml:space="preserve"> saw connectivity as a key part of her role. </w:t>
            </w:r>
            <w:r w:rsidR="005856E1">
              <w:t>S</w:t>
            </w:r>
            <w:r w:rsidR="00D169C3">
              <w:t>he</w:t>
            </w:r>
            <w:r w:rsidR="00960C87">
              <w:t xml:space="preserve"> felt</w:t>
            </w:r>
            <w:r w:rsidR="00695983">
              <w:t xml:space="preserve"> that providing high quality comm</w:t>
            </w:r>
            <w:r w:rsidR="00CA3305">
              <w:t>unications</w:t>
            </w:r>
            <w:r w:rsidR="00695983">
              <w:t xml:space="preserve"> services and technology, and helping staff to support residents, could make her home stand out from others in the region. She was also aware that the necessary skills to support residents might not come naturally to all of her team, </w:t>
            </w:r>
            <w:r w:rsidR="002205DB">
              <w:t xml:space="preserve">some of whom were significantly older than her </w:t>
            </w:r>
            <w:r w:rsidR="00695983">
              <w:t xml:space="preserve">and </w:t>
            </w:r>
            <w:r w:rsidR="002205DB">
              <w:t xml:space="preserve">had </w:t>
            </w:r>
            <w:r w:rsidR="00695983">
              <w:t xml:space="preserve">a </w:t>
            </w:r>
            <w:r w:rsidR="005E5D8A">
              <w:t xml:space="preserve">different </w:t>
            </w:r>
            <w:r w:rsidR="00695983">
              <w:t xml:space="preserve">professional history. </w:t>
            </w:r>
          </w:p>
          <w:p w14:paraId="6C8B895B" w14:textId="0BCBA214" w:rsidR="00695983" w:rsidRDefault="00695983" w:rsidP="00125156">
            <w:r>
              <w:t>To try and put connection at the heart of her home’s offer, Dana had spoken to the home’s owner and agree</w:t>
            </w:r>
            <w:r w:rsidR="00886213">
              <w:t>d</w:t>
            </w:r>
            <w:r>
              <w:t xml:space="preserve"> to double their budget for broadband. She was also keen to innovate on what staff could help residents to achieve using </w:t>
            </w:r>
            <w:r w:rsidR="00483154">
              <w:t>communications</w:t>
            </w:r>
            <w:r>
              <w:t xml:space="preserve"> services. The home had recently purchased virtual reality headsets, an Amazon </w:t>
            </w:r>
            <w:r w:rsidR="00883503">
              <w:t>E</w:t>
            </w:r>
            <w:r>
              <w:t xml:space="preserve">cho, and attended live streams with local schools. </w:t>
            </w:r>
          </w:p>
          <w:p w14:paraId="40216BB5" w14:textId="28AF28AF" w:rsidR="00695983" w:rsidRPr="00B76ECC" w:rsidRDefault="00695983" w:rsidP="00445BF7">
            <w:pPr>
              <w:ind w:left="720"/>
              <w:rPr>
                <w:b/>
                <w:bCs/>
              </w:rPr>
            </w:pPr>
            <w:r w:rsidRPr="00B76ECC">
              <w:rPr>
                <w:i/>
                <w:iCs/>
              </w:rPr>
              <w:t xml:space="preserve">“If we want to continue our business going forward, we need to compete on </w:t>
            </w:r>
            <w:r>
              <w:rPr>
                <w:i/>
                <w:iCs/>
              </w:rPr>
              <w:t>[the connectivity]</w:t>
            </w:r>
            <w:r w:rsidRPr="00B76ECC">
              <w:rPr>
                <w:i/>
                <w:iCs/>
              </w:rPr>
              <w:t xml:space="preserve"> other people are offering</w:t>
            </w:r>
            <w:r>
              <w:rPr>
                <w:i/>
                <w:iCs/>
              </w:rPr>
              <w:t xml:space="preserve">… </w:t>
            </w:r>
            <w:r w:rsidRPr="00B76ECC">
              <w:rPr>
                <w:i/>
                <w:iCs/>
              </w:rPr>
              <w:t xml:space="preserve">I think moving forwards that’s what residents will look for. It’s very important to invest now” </w:t>
            </w:r>
            <w:r>
              <w:rPr>
                <w:b/>
                <w:bCs/>
              </w:rPr>
              <w:t>Dana, Manager in Wales</w:t>
            </w:r>
          </w:p>
          <w:p w14:paraId="5D2DDE23" w14:textId="77777777" w:rsidR="00695983" w:rsidRPr="00E14DA3" w:rsidRDefault="00695983" w:rsidP="00125156">
            <w:r>
              <w:t xml:space="preserve">Though there were still barriers to helping residents get the most out of communications services – notably the poor reliability of their current package and encouraging staff to persevere when residents didn’t immediately take to new devices – Dana was committed to continuing to improve into the future. </w:t>
            </w:r>
          </w:p>
          <w:p w14:paraId="497E7020" w14:textId="41AA6A15" w:rsidR="00695983" w:rsidRPr="00C37F24" w:rsidRDefault="00695983" w:rsidP="00C37F24">
            <w:pPr>
              <w:ind w:left="720"/>
              <w:rPr>
                <w:b/>
                <w:bCs/>
              </w:rPr>
            </w:pPr>
            <w:r w:rsidRPr="00B76ECC">
              <w:rPr>
                <w:i/>
                <w:iCs/>
              </w:rPr>
              <w:t xml:space="preserve">“[Connectivity] is the most important after our priority bills – it’s something we really need to consider” – </w:t>
            </w:r>
            <w:r>
              <w:rPr>
                <w:b/>
                <w:bCs/>
              </w:rPr>
              <w:t>Dana, Manager in Wales</w:t>
            </w:r>
          </w:p>
        </w:tc>
      </w:tr>
    </w:tbl>
    <w:p w14:paraId="2E658C19" w14:textId="77777777" w:rsidR="00695983" w:rsidRPr="00755FD0" w:rsidRDefault="00695983" w:rsidP="00695983">
      <w:pPr>
        <w:pStyle w:val="Heading4"/>
      </w:pPr>
      <w:r w:rsidRPr="008561B8">
        <w:t xml:space="preserve">Connectivity is not part of </w:t>
      </w:r>
      <w:r>
        <w:t xml:space="preserve">day-to-day </w:t>
      </w:r>
      <w:r w:rsidRPr="008561B8">
        <w:t>conversation</w:t>
      </w:r>
      <w:r>
        <w:t>s</w:t>
      </w:r>
    </w:p>
    <w:p w14:paraId="40403A85" w14:textId="35CD4DA9" w:rsidR="00695983" w:rsidRDefault="008D2043" w:rsidP="00695983">
      <w:r w:rsidRPr="008D2043">
        <w:t>Due to the lack of prioritisation, s</w:t>
      </w:r>
      <w:r w:rsidR="00695983" w:rsidRPr="008D2043">
        <w:t>taff rarely mentioned connectivity</w:t>
      </w:r>
      <w:r w:rsidR="00695983">
        <w:t xml:space="preserve"> as part of their everyday conversation with residents and had sometimes never spoken to them </w:t>
      </w:r>
      <w:r w:rsidR="00695983" w:rsidRPr="00390975">
        <w:t xml:space="preserve">about their </w:t>
      </w:r>
      <w:r w:rsidR="00695983">
        <w:t>connectivity</w:t>
      </w:r>
      <w:r w:rsidR="00695983" w:rsidRPr="00390975">
        <w:t xml:space="preserve"> needs</w:t>
      </w:r>
      <w:r w:rsidR="00EB2A85">
        <w:t xml:space="preserve"> at all</w:t>
      </w:r>
      <w:r w:rsidR="00695983">
        <w:t>. Instead, they often made assumptions about residents’ attitudes based on things like age, or even their body language.</w:t>
      </w:r>
      <w:r w:rsidR="00695983" w:rsidRPr="00390975">
        <w:t xml:space="preserve"> </w:t>
      </w:r>
    </w:p>
    <w:p w14:paraId="7B11D62E" w14:textId="002FED6E" w:rsidR="00695983" w:rsidRPr="00D56AD1" w:rsidRDefault="00695983" w:rsidP="00E33952">
      <w:pPr>
        <w:ind w:left="720"/>
        <w:rPr>
          <w:i/>
        </w:rPr>
      </w:pPr>
      <w:r w:rsidRPr="00D56AD1">
        <w:rPr>
          <w:i/>
        </w:rPr>
        <w:t xml:space="preserve"> “[The residents] don’t need anything else to be honest, you can tell by their demeanour and body language” – </w:t>
      </w:r>
      <w:r w:rsidRPr="00D56AD1">
        <w:rPr>
          <w:b/>
        </w:rPr>
        <w:t xml:space="preserve">Care support worker, </w:t>
      </w:r>
      <w:r w:rsidR="00B500E2">
        <w:rPr>
          <w:b/>
          <w:bCs/>
        </w:rPr>
        <w:t xml:space="preserve">medium-sized private care home in </w:t>
      </w:r>
      <w:r w:rsidRPr="00B500E2">
        <w:rPr>
          <w:b/>
        </w:rPr>
        <w:t>Northern Ireland</w:t>
      </w:r>
    </w:p>
    <w:p w14:paraId="7652A90E" w14:textId="0367FF5D" w:rsidR="00695983" w:rsidRDefault="00C0266B" w:rsidP="00695983">
      <w:r>
        <w:rPr>
          <w:color w:val="000000" w:themeColor="text1"/>
          <w:szCs w:val="20"/>
        </w:rPr>
        <w:t>Another home we spoke to</w:t>
      </w:r>
      <w:r w:rsidR="00E362CB">
        <w:rPr>
          <w:color w:val="000000" w:themeColor="text1"/>
          <w:szCs w:val="20"/>
        </w:rPr>
        <w:t xml:space="preserve"> still uses</w:t>
      </w:r>
      <w:r w:rsidR="00695983" w:rsidRPr="00EB23A2">
        <w:rPr>
          <w:color w:val="000000" w:themeColor="text1"/>
          <w:szCs w:val="20"/>
        </w:rPr>
        <w:t xml:space="preserve"> dial-up internet</w:t>
      </w:r>
      <w:r w:rsidR="00E362CB">
        <w:rPr>
          <w:color w:val="000000" w:themeColor="text1"/>
          <w:szCs w:val="20"/>
        </w:rPr>
        <w:t>,</w:t>
      </w:r>
      <w:r w:rsidR="00695983" w:rsidRPr="00EB23A2">
        <w:rPr>
          <w:color w:val="000000" w:themeColor="text1"/>
          <w:szCs w:val="20"/>
        </w:rPr>
        <w:t xml:space="preserve"> </w:t>
      </w:r>
      <w:r w:rsidR="00E362CB">
        <w:rPr>
          <w:color w:val="000000" w:themeColor="text1"/>
          <w:szCs w:val="20"/>
        </w:rPr>
        <w:t>and</w:t>
      </w:r>
      <w:r w:rsidR="00695983" w:rsidRPr="00EB23A2">
        <w:rPr>
          <w:color w:val="000000" w:themeColor="text1"/>
          <w:szCs w:val="20"/>
        </w:rPr>
        <w:t xml:space="preserve"> residents don’t have access to the internet themselves. </w:t>
      </w:r>
      <w:r w:rsidR="00695983">
        <w:rPr>
          <w:color w:val="000000" w:themeColor="text1"/>
          <w:szCs w:val="20"/>
        </w:rPr>
        <w:t>The manager</w:t>
      </w:r>
      <w:r w:rsidR="00695983" w:rsidRPr="00EB23A2">
        <w:rPr>
          <w:color w:val="000000" w:themeColor="text1"/>
          <w:szCs w:val="20"/>
        </w:rPr>
        <w:t xml:space="preserve"> insisted that none of her residents would be interested in using the internet for entertainment, hobbies, making friends, or connecting beyond the care home.</w:t>
      </w:r>
    </w:p>
    <w:p w14:paraId="685169D4" w14:textId="77777777" w:rsidR="0038736D" w:rsidRDefault="00695983" w:rsidP="00695983">
      <w:r>
        <w:t>However, despite these assumptions, in many cases care home staff had not</w:t>
      </w:r>
      <w:r w:rsidR="006D6BFF">
        <w:t xml:space="preserve"> actually</w:t>
      </w:r>
      <w:r>
        <w:t xml:space="preserve"> discussed </w:t>
      </w:r>
      <w:r w:rsidRPr="00145BC6">
        <w:t>need</w:t>
      </w:r>
      <w:r>
        <w:t xml:space="preserve"> or opportunities for connectivity with residents. This was demonstrated by a conversation with a resident and a care home staff member. </w:t>
      </w:r>
    </w:p>
    <w:p w14:paraId="5C2C7226" w14:textId="6F7E4A56" w:rsidR="00695983" w:rsidRDefault="00695983" w:rsidP="00695983">
      <w:r>
        <w:t>Jack</w:t>
      </w:r>
      <w:r w:rsidRPr="00EB23A2">
        <w:t xml:space="preserve">, </w:t>
      </w:r>
      <w:r w:rsidR="0038736D">
        <w:t xml:space="preserve">who is </w:t>
      </w:r>
      <w:r w:rsidRPr="00535106">
        <w:rPr>
          <w:bCs/>
        </w:rPr>
        <w:t>63</w:t>
      </w:r>
      <w:r w:rsidRPr="00EB23A2">
        <w:t xml:space="preserve">, </w:t>
      </w:r>
      <w:r w:rsidR="006D6BFF">
        <w:t>told us</w:t>
      </w:r>
      <w:r w:rsidRPr="00EB23A2">
        <w:t xml:space="preserve"> that he would like to try online dating after his recent girlfriend passed away</w:t>
      </w:r>
      <w:r w:rsidR="00F5240C">
        <w:t>,</w:t>
      </w:r>
      <w:r>
        <w:t xml:space="preserve"> but that </w:t>
      </w:r>
      <w:r w:rsidRPr="00EB23A2">
        <w:t xml:space="preserve">he struggles with the devices in the care home, such as the iPad, that would allow him to do this. When </w:t>
      </w:r>
      <w:r>
        <w:t>the</w:t>
      </w:r>
      <w:r w:rsidRPr="00EB23A2">
        <w:t xml:space="preserve"> care worker heard him express this need</w:t>
      </w:r>
      <w:r>
        <w:t xml:space="preserve"> during the interview</w:t>
      </w:r>
      <w:r w:rsidRPr="00EB23A2">
        <w:t>, she was surprised and said, “</w:t>
      </w:r>
      <w:r w:rsidR="00EA374E">
        <w:t>Y</w:t>
      </w:r>
      <w:r w:rsidRPr="00EB23A2">
        <w:t>ou’ve never told me that before!”</w:t>
      </w:r>
    </w:p>
    <w:p w14:paraId="70AA348E" w14:textId="4D42FF1A" w:rsidR="00695983" w:rsidRDefault="00695983" w:rsidP="00695983">
      <w:r>
        <w:t xml:space="preserve">In homes where residents’ connectivity needs </w:t>
      </w:r>
      <w:r w:rsidRPr="00E939EB">
        <w:rPr>
          <w:i/>
          <w:iCs/>
        </w:rPr>
        <w:t>are</w:t>
      </w:r>
      <w:r>
        <w:t xml:space="preserve"> prioritised, this kind of issue </w:t>
      </w:r>
      <w:r w:rsidR="00C06BEA">
        <w:t>did not</w:t>
      </w:r>
      <w:r>
        <w:t xml:space="preserve"> arise, because these conversations were a regular part of the care workers’ routine. </w:t>
      </w:r>
    </w:p>
    <w:p w14:paraId="4CAF2C16" w14:textId="6F1F8733" w:rsidR="00695983" w:rsidRPr="00272B99" w:rsidRDefault="00695983" w:rsidP="00E33952">
      <w:pPr>
        <w:ind w:left="720"/>
        <w:rPr>
          <w:i/>
          <w:iCs/>
        </w:rPr>
      </w:pPr>
      <w:r w:rsidRPr="00D56AD1">
        <w:rPr>
          <w:i/>
        </w:rPr>
        <w:t xml:space="preserve">“Just because they’re in a nursing home, doesn’t mean they’re closed off from the rest of the world” – </w:t>
      </w:r>
      <w:r w:rsidRPr="00D56AD1">
        <w:rPr>
          <w:b/>
        </w:rPr>
        <w:t xml:space="preserve">Care home manager, </w:t>
      </w:r>
      <w:r w:rsidR="008B3B57">
        <w:rPr>
          <w:b/>
          <w:bCs/>
        </w:rPr>
        <w:t xml:space="preserve">medium-sized independent care home in </w:t>
      </w:r>
      <w:r w:rsidRPr="008B3B57">
        <w:rPr>
          <w:b/>
          <w:bCs/>
        </w:rPr>
        <w:t>Wales</w:t>
      </w:r>
    </w:p>
    <w:p w14:paraId="773B359C" w14:textId="502E080C" w:rsidR="00695983" w:rsidRPr="00AC5300" w:rsidRDefault="008906D6" w:rsidP="00695983">
      <w:r>
        <w:t>The</w:t>
      </w:r>
      <w:r w:rsidR="00695983">
        <w:t xml:space="preserve"> care home </w:t>
      </w:r>
      <w:r>
        <w:t>quoted above</w:t>
      </w:r>
      <w:r w:rsidR="00695983">
        <w:t xml:space="preserve"> had regular ‘needs assessments’ in which care staff and loved ones would input, based on interactions with the residents, on what their connectivity needs might be. Staff were instructed to look out for these needs in their daily interactions with residents. Some of them may have done this anyway, but the fact it was mandated made sure it was always happening.</w:t>
      </w:r>
    </w:p>
    <w:p w14:paraId="358497E9" w14:textId="77777777" w:rsidR="00695983" w:rsidRPr="00084EC6" w:rsidRDefault="00695983" w:rsidP="00695983">
      <w:pPr>
        <w:pStyle w:val="Heading4"/>
      </w:pPr>
      <w:r w:rsidRPr="00084EC6">
        <w:t xml:space="preserve">Staff </w:t>
      </w:r>
      <w:r>
        <w:t>lack the confidence and skills needed to help connect residents</w:t>
      </w:r>
    </w:p>
    <w:p w14:paraId="3AC49166" w14:textId="77777777" w:rsidR="00695983" w:rsidRDefault="00695983" w:rsidP="00695983">
      <w:pPr>
        <w:rPr>
          <w:szCs w:val="20"/>
        </w:rPr>
      </w:pPr>
      <w:r>
        <w:rPr>
          <w:szCs w:val="20"/>
        </w:rPr>
        <w:t xml:space="preserve">Even if staff did see connectivity as central to their role, and could better imagine about what it could deliver, many of those we spoke to clearly lacked the confidence and skills to enable it. </w:t>
      </w:r>
    </w:p>
    <w:p w14:paraId="220AC209" w14:textId="38B1C575" w:rsidR="00695983" w:rsidRPr="006A3353" w:rsidRDefault="00695983" w:rsidP="00695983">
      <w:pPr>
        <w:rPr>
          <w:i/>
          <w:szCs w:val="20"/>
        </w:rPr>
      </w:pPr>
      <w:r>
        <w:rPr>
          <w:szCs w:val="20"/>
        </w:rPr>
        <w:t xml:space="preserve">The lack of prioritisation mentioned above meant that, in most of the homes we spoke to, there was very little training available. </w:t>
      </w:r>
      <w:r w:rsidR="00663EBE">
        <w:rPr>
          <w:szCs w:val="20"/>
        </w:rPr>
        <w:t xml:space="preserve">Managers and experts </w:t>
      </w:r>
      <w:r w:rsidR="00A449C3">
        <w:rPr>
          <w:szCs w:val="20"/>
        </w:rPr>
        <w:t xml:space="preserve">we spoke to also reported that </w:t>
      </w:r>
      <w:r w:rsidR="004E618C">
        <w:rPr>
          <w:szCs w:val="20"/>
        </w:rPr>
        <w:t>a significant proportion</w:t>
      </w:r>
      <w:r>
        <w:rPr>
          <w:szCs w:val="20"/>
        </w:rPr>
        <w:t xml:space="preserve"> of the workforce</w:t>
      </w:r>
      <w:r w:rsidR="004E618C">
        <w:rPr>
          <w:szCs w:val="20"/>
        </w:rPr>
        <w:t xml:space="preserve"> was</w:t>
      </w:r>
      <w:r>
        <w:rPr>
          <w:szCs w:val="20"/>
        </w:rPr>
        <w:t xml:space="preserve"> older</w:t>
      </w:r>
      <w:r w:rsidR="004E618C">
        <w:rPr>
          <w:szCs w:val="20"/>
        </w:rPr>
        <w:t>,</w:t>
      </w:r>
      <w:r>
        <w:rPr>
          <w:szCs w:val="20"/>
        </w:rPr>
        <w:t xml:space="preserve"> </w:t>
      </w:r>
      <w:r w:rsidR="004A7F31">
        <w:rPr>
          <w:szCs w:val="20"/>
        </w:rPr>
        <w:t xml:space="preserve">and </w:t>
      </w:r>
      <w:r w:rsidR="00727733">
        <w:rPr>
          <w:szCs w:val="20"/>
        </w:rPr>
        <w:t>many staff</w:t>
      </w:r>
      <w:r w:rsidR="00E4750D">
        <w:rPr>
          <w:szCs w:val="20"/>
        </w:rPr>
        <w:t xml:space="preserve"> </w:t>
      </w:r>
      <w:r w:rsidR="006A3353">
        <w:rPr>
          <w:i/>
          <w:iCs/>
          <w:szCs w:val="20"/>
        </w:rPr>
        <w:t>“</w:t>
      </w:r>
      <w:r w:rsidRPr="00015957">
        <w:rPr>
          <w:i/>
          <w:iCs/>
          <w:szCs w:val="20"/>
        </w:rPr>
        <w:t>just don’t wan</w:t>
      </w:r>
      <w:r w:rsidR="00F2230B">
        <w:rPr>
          <w:i/>
          <w:iCs/>
          <w:szCs w:val="20"/>
        </w:rPr>
        <w:t>t to</w:t>
      </w:r>
      <w:r w:rsidRPr="00015957">
        <w:rPr>
          <w:i/>
          <w:iCs/>
          <w:szCs w:val="20"/>
        </w:rPr>
        <w:t xml:space="preserve"> know” </w:t>
      </w:r>
      <w:r>
        <w:rPr>
          <w:szCs w:val="20"/>
        </w:rPr>
        <w:t>about anything to do with technology or communications – anything they saw as secondary to their role.</w:t>
      </w:r>
    </w:p>
    <w:p w14:paraId="6FC652E6" w14:textId="11C6067B" w:rsidR="00695983" w:rsidRDefault="00695983" w:rsidP="00695983">
      <w:pPr>
        <w:rPr>
          <w:color w:val="000000" w:themeColor="text1"/>
          <w:szCs w:val="20"/>
        </w:rPr>
      </w:pPr>
      <w:r>
        <w:rPr>
          <w:color w:val="000000" w:themeColor="text1"/>
          <w:szCs w:val="20"/>
        </w:rPr>
        <w:t>One</w:t>
      </w:r>
      <w:r w:rsidRPr="00D77D83">
        <w:rPr>
          <w:color w:val="000000" w:themeColor="text1"/>
          <w:szCs w:val="20"/>
        </w:rPr>
        <w:t xml:space="preserve"> manager at a care home in England felt that, as many homes were </w:t>
      </w:r>
      <w:r w:rsidR="00EB0F83">
        <w:rPr>
          <w:color w:val="000000" w:themeColor="text1"/>
          <w:szCs w:val="20"/>
        </w:rPr>
        <w:t>small businesse</w:t>
      </w:r>
      <w:r w:rsidRPr="00D77D83">
        <w:rPr>
          <w:color w:val="000000" w:themeColor="text1"/>
          <w:szCs w:val="20"/>
        </w:rPr>
        <w:t xml:space="preserve">s and had an </w:t>
      </w:r>
      <w:r w:rsidRPr="009D6DEE">
        <w:rPr>
          <w:i/>
          <w:iCs/>
          <w:color w:val="000000" w:themeColor="text1"/>
          <w:szCs w:val="20"/>
        </w:rPr>
        <w:t xml:space="preserve">“aging workforce”, </w:t>
      </w:r>
      <w:r w:rsidRPr="00D77D83">
        <w:rPr>
          <w:color w:val="000000" w:themeColor="text1"/>
          <w:szCs w:val="20"/>
        </w:rPr>
        <w:t xml:space="preserve">they lacked the skills to get the most from </w:t>
      </w:r>
      <w:r w:rsidRPr="00517170">
        <w:rPr>
          <w:color w:val="000000" w:themeColor="text1"/>
          <w:szCs w:val="20"/>
        </w:rPr>
        <w:t>comm</w:t>
      </w:r>
      <w:r w:rsidR="00517170" w:rsidRPr="00517170">
        <w:rPr>
          <w:color w:val="000000" w:themeColor="text1"/>
          <w:szCs w:val="20"/>
        </w:rPr>
        <w:t>unication</w:t>
      </w:r>
      <w:r w:rsidR="00211398">
        <w:rPr>
          <w:color w:val="000000" w:themeColor="text1"/>
          <w:szCs w:val="20"/>
        </w:rPr>
        <w:t>s</w:t>
      </w:r>
      <w:r w:rsidR="00517170">
        <w:rPr>
          <w:color w:val="000000" w:themeColor="text1"/>
          <w:szCs w:val="20"/>
        </w:rPr>
        <w:t xml:space="preserve"> services</w:t>
      </w:r>
      <w:r w:rsidR="002A738A">
        <w:rPr>
          <w:color w:val="000000" w:themeColor="text1"/>
          <w:szCs w:val="20"/>
        </w:rPr>
        <w:t>.</w:t>
      </w:r>
    </w:p>
    <w:p w14:paraId="26673D90" w14:textId="2ADE7990" w:rsidR="00695983" w:rsidRPr="00E33952" w:rsidRDefault="00695983" w:rsidP="00E33952">
      <w:pPr>
        <w:ind w:left="720"/>
        <w:rPr>
          <w:i/>
          <w:iCs/>
        </w:rPr>
      </w:pPr>
      <w:r w:rsidRPr="001B1A43">
        <w:rPr>
          <w:i/>
        </w:rPr>
        <w:t xml:space="preserve">“They’re small businesses in every sense of the word… there’s a lack of expertise and understanding of the importance” </w:t>
      </w:r>
      <w:r w:rsidR="00E33952" w:rsidRPr="001B1A43">
        <w:rPr>
          <w:i/>
        </w:rPr>
        <w:t xml:space="preserve">– </w:t>
      </w:r>
      <w:r w:rsidR="00EC3782" w:rsidRPr="001B1A43">
        <w:rPr>
          <w:b/>
        </w:rPr>
        <w:t xml:space="preserve">Care home manager, </w:t>
      </w:r>
      <w:r w:rsidR="00C308D0">
        <w:rPr>
          <w:b/>
          <w:bCs/>
        </w:rPr>
        <w:t xml:space="preserve">large independent care home in West </w:t>
      </w:r>
      <w:r w:rsidR="00EC3782" w:rsidRPr="00C308D0">
        <w:rPr>
          <w:b/>
        </w:rPr>
        <w:t>England</w:t>
      </w:r>
    </w:p>
    <w:p w14:paraId="72CD1E2F" w14:textId="0BDA4636" w:rsidR="00695983" w:rsidRDefault="00695983" w:rsidP="00695983">
      <w:pPr>
        <w:rPr>
          <w:color w:val="000000" w:themeColor="text1"/>
          <w:szCs w:val="20"/>
        </w:rPr>
      </w:pPr>
      <w:r>
        <w:rPr>
          <w:color w:val="000000" w:themeColor="text1"/>
          <w:szCs w:val="20"/>
        </w:rPr>
        <w:t>One family member</w:t>
      </w:r>
      <w:r w:rsidRPr="00D77D83">
        <w:rPr>
          <w:color w:val="000000" w:themeColor="text1"/>
          <w:szCs w:val="20"/>
        </w:rPr>
        <w:t xml:space="preserve"> </w:t>
      </w:r>
      <w:r>
        <w:rPr>
          <w:color w:val="000000" w:themeColor="text1"/>
          <w:szCs w:val="20"/>
        </w:rPr>
        <w:t>was frustrated</w:t>
      </w:r>
      <w:r w:rsidRPr="00D77D83">
        <w:rPr>
          <w:color w:val="000000" w:themeColor="text1"/>
          <w:szCs w:val="20"/>
        </w:rPr>
        <w:t xml:space="preserve"> with the staff at her mother’s care home </w:t>
      </w:r>
      <w:r>
        <w:rPr>
          <w:color w:val="000000" w:themeColor="text1"/>
          <w:szCs w:val="20"/>
        </w:rPr>
        <w:t>as she thought they lacked the requisite skills to keep her connected.</w:t>
      </w:r>
    </w:p>
    <w:p w14:paraId="420BF2ED" w14:textId="74F358C6" w:rsidR="00695983" w:rsidRPr="00EC3782" w:rsidRDefault="00695983" w:rsidP="00EC3782">
      <w:pPr>
        <w:ind w:left="720"/>
        <w:rPr>
          <w:i/>
          <w:iCs/>
        </w:rPr>
      </w:pPr>
      <w:r w:rsidRPr="001B1A43">
        <w:rPr>
          <w:i/>
        </w:rPr>
        <w:t>“It’s down to us [family] to organise anything tech related, there isn’t a skillset for it within the team”</w:t>
      </w:r>
      <w:r w:rsidR="00EC3782" w:rsidRPr="001B1A43">
        <w:rPr>
          <w:i/>
        </w:rPr>
        <w:t xml:space="preserve"> – </w:t>
      </w:r>
      <w:r w:rsidR="00EC3782" w:rsidRPr="00AB51ED">
        <w:rPr>
          <w:b/>
        </w:rPr>
        <w:t>Family member</w:t>
      </w:r>
      <w:r w:rsidR="00D525E8">
        <w:rPr>
          <w:b/>
          <w:bCs/>
        </w:rPr>
        <w:t xml:space="preserve"> whose mother is in</w:t>
      </w:r>
      <w:r w:rsidR="00AB51ED">
        <w:rPr>
          <w:b/>
          <w:bCs/>
        </w:rPr>
        <w:t xml:space="preserve"> a medium-sized independent care home in the Midlands</w:t>
      </w:r>
    </w:p>
    <w:p w14:paraId="635F6215" w14:textId="6A35CE32" w:rsidR="00695983" w:rsidRDefault="00695983" w:rsidP="00695983">
      <w:pPr>
        <w:rPr>
          <w:color w:val="000000" w:themeColor="text1"/>
          <w:szCs w:val="20"/>
        </w:rPr>
      </w:pPr>
      <w:r>
        <w:rPr>
          <w:color w:val="000000" w:themeColor="text1"/>
          <w:szCs w:val="20"/>
        </w:rPr>
        <w:t>Another family member</w:t>
      </w:r>
      <w:r w:rsidRPr="00D77D83">
        <w:rPr>
          <w:color w:val="000000" w:themeColor="text1"/>
        </w:rPr>
        <w:t xml:space="preserve"> reflected on </w:t>
      </w:r>
      <w:r>
        <w:rPr>
          <w:color w:val="000000" w:themeColor="text1"/>
        </w:rPr>
        <w:t>his</w:t>
      </w:r>
      <w:r w:rsidRPr="00D77D83">
        <w:rPr>
          <w:color w:val="000000" w:themeColor="text1"/>
        </w:rPr>
        <w:t xml:space="preserve"> experience trying to have a video call with </w:t>
      </w:r>
      <w:r>
        <w:rPr>
          <w:color w:val="000000" w:themeColor="text1"/>
        </w:rPr>
        <w:t>his</w:t>
      </w:r>
      <w:r w:rsidRPr="00D77D83">
        <w:rPr>
          <w:color w:val="000000" w:themeColor="text1"/>
        </w:rPr>
        <w:t xml:space="preserve"> brother, who is in residential care due to his MS. He highlighted that staff were not able to resolve connectivity issues within the home and had to resort to alternative methods to keep connectivity</w:t>
      </w:r>
      <w:r w:rsidRPr="00D77D83">
        <w:rPr>
          <w:color w:val="000000" w:themeColor="text1"/>
          <w:szCs w:val="20"/>
        </w:rPr>
        <w:t xml:space="preserve"> going</w:t>
      </w:r>
      <w:r>
        <w:rPr>
          <w:color w:val="000000" w:themeColor="text1"/>
          <w:szCs w:val="20"/>
        </w:rPr>
        <w:t>.</w:t>
      </w:r>
    </w:p>
    <w:p w14:paraId="4C4139C5" w14:textId="32CF1071" w:rsidR="00F91E6A" w:rsidRPr="001B1A43" w:rsidRDefault="00F91E6A" w:rsidP="00D004C8">
      <w:pPr>
        <w:ind w:left="720"/>
        <w:rPr>
          <w:i/>
        </w:rPr>
      </w:pPr>
      <w:r w:rsidRPr="001B1A43">
        <w:rPr>
          <w:i/>
        </w:rPr>
        <w:t>“When it works, it works like a dream, but then it cuts off…</w:t>
      </w:r>
      <w:r w:rsidR="00EE3DBB" w:rsidRPr="001B1A43">
        <w:rPr>
          <w:i/>
        </w:rPr>
        <w:t xml:space="preserve"> </w:t>
      </w:r>
      <w:r w:rsidRPr="001B1A43">
        <w:rPr>
          <w:i/>
        </w:rPr>
        <w:t xml:space="preserve">we have to get in touch with staff on their mobile phones to check in on the call” – </w:t>
      </w:r>
      <w:r w:rsidRPr="00854AE8">
        <w:rPr>
          <w:b/>
        </w:rPr>
        <w:t>Family member</w:t>
      </w:r>
      <w:r w:rsidR="00A6567D">
        <w:rPr>
          <w:b/>
          <w:bCs/>
        </w:rPr>
        <w:t xml:space="preserve"> whose brother is in </w:t>
      </w:r>
      <w:r w:rsidR="00854AE8">
        <w:rPr>
          <w:b/>
          <w:bCs/>
        </w:rPr>
        <w:t>a large chain-managed care home in London</w:t>
      </w:r>
    </w:p>
    <w:p w14:paraId="63A6ACFB" w14:textId="77777777" w:rsidR="00695983" w:rsidRPr="00D77D83" w:rsidRDefault="00695983" w:rsidP="00695983">
      <w:pPr>
        <w:rPr>
          <w:color w:val="000000" w:themeColor="text1"/>
          <w:szCs w:val="20"/>
        </w:rPr>
      </w:pPr>
      <w:r>
        <w:rPr>
          <w:color w:val="000000" w:themeColor="text1"/>
          <w:szCs w:val="20"/>
        </w:rPr>
        <w:t>Often, whether the care homes were offering good connectivity was dependent on whether there was one or two younger staff around. Several care home managers spoke about the homes’</w:t>
      </w:r>
      <w:r w:rsidRPr="00D77D83">
        <w:rPr>
          <w:color w:val="000000" w:themeColor="text1"/>
          <w:szCs w:val="20"/>
        </w:rPr>
        <w:t xml:space="preserve"> reliance on the few </w:t>
      </w:r>
      <w:r>
        <w:rPr>
          <w:color w:val="000000" w:themeColor="text1"/>
          <w:szCs w:val="20"/>
        </w:rPr>
        <w:t>“</w:t>
      </w:r>
      <w:r w:rsidRPr="00DC6C1F">
        <w:rPr>
          <w:i/>
          <w:color w:val="000000" w:themeColor="text1"/>
          <w:szCs w:val="20"/>
        </w:rPr>
        <w:t>younger</w:t>
      </w:r>
      <w:r>
        <w:rPr>
          <w:color w:val="000000" w:themeColor="text1"/>
          <w:szCs w:val="20"/>
        </w:rPr>
        <w:t>”</w:t>
      </w:r>
      <w:r w:rsidRPr="00D77D83">
        <w:rPr>
          <w:color w:val="000000" w:themeColor="text1"/>
          <w:szCs w:val="20"/>
        </w:rPr>
        <w:t xml:space="preserve"> and </w:t>
      </w:r>
      <w:r w:rsidRPr="00015957">
        <w:rPr>
          <w:i/>
          <w:iCs/>
          <w:color w:val="000000" w:themeColor="text1"/>
          <w:szCs w:val="20"/>
        </w:rPr>
        <w:t xml:space="preserve">“tech savvy” </w:t>
      </w:r>
      <w:r w:rsidRPr="00D77D83">
        <w:rPr>
          <w:color w:val="000000" w:themeColor="text1"/>
          <w:szCs w:val="20"/>
        </w:rPr>
        <w:t>staff in their home for support and assistance with comms</w:t>
      </w:r>
      <w:r>
        <w:rPr>
          <w:color w:val="000000" w:themeColor="text1"/>
          <w:szCs w:val="20"/>
        </w:rPr>
        <w:t>.</w:t>
      </w:r>
    </w:p>
    <w:p w14:paraId="0C470F0D" w14:textId="1552EDD1" w:rsidR="00695983" w:rsidRPr="00FA5D6E" w:rsidRDefault="00695983" w:rsidP="00695983">
      <w:pPr>
        <w:rPr>
          <w:szCs w:val="20"/>
        </w:rPr>
      </w:pPr>
      <w:r>
        <w:t>Several care staff also reported that they had to learn how to adapt quickly when the pandemic started in order to support residents’ connectivity</w:t>
      </w:r>
      <w:r w:rsidR="007A4A89">
        <w:t xml:space="preserve">. However, some had found </w:t>
      </w:r>
      <w:r>
        <w:t>i</w:t>
      </w:r>
      <w:r w:rsidR="007A4A89">
        <w:t>t</w:t>
      </w:r>
      <w:r>
        <w:t xml:space="preserve"> tricky to balance this with the health and safety priorities of the pandemic. </w:t>
      </w:r>
    </w:p>
    <w:p w14:paraId="1D190E7C" w14:textId="30ED2301" w:rsidR="00695983" w:rsidRDefault="00695983" w:rsidP="00695983">
      <w:r>
        <w:t>Overall, most care</w:t>
      </w:r>
      <w:r w:rsidRPr="007051B5">
        <w:t xml:space="preserve"> staff did not have the necessary skills, confidence, or </w:t>
      </w:r>
      <w:r w:rsidR="00E96DFB">
        <w:t>motivation</w:t>
      </w:r>
      <w:r w:rsidRPr="007051B5">
        <w:t xml:space="preserve"> to put connection at the heart of their offer</w:t>
      </w:r>
      <w:r>
        <w:t>. They struggled</w:t>
      </w:r>
      <w:r w:rsidRPr="007051B5">
        <w:t xml:space="preserve"> get the most out of devices, </w:t>
      </w:r>
      <w:r>
        <w:t>push</w:t>
      </w:r>
      <w:r w:rsidRPr="007051B5">
        <w:t xml:space="preserve"> for better deals, or even </w:t>
      </w:r>
      <w:r>
        <w:t xml:space="preserve">recognise when problems arose. </w:t>
      </w:r>
    </w:p>
    <w:p w14:paraId="3055174D" w14:textId="4030F73B" w:rsidR="00D87E6E" w:rsidRDefault="00695983" w:rsidP="00695983">
      <w:r>
        <w:t>This was compounded by the fact they didn’t think they actually had the power to make a difference.</w:t>
      </w:r>
    </w:p>
    <w:p w14:paraId="247351E1" w14:textId="2C7B3F5E" w:rsidR="00695983" w:rsidRDefault="00695983" w:rsidP="00C97295">
      <w:pPr>
        <w:pStyle w:val="Heading1"/>
      </w:pPr>
      <w:r>
        <w:t>Space and place</w:t>
      </w:r>
    </w:p>
    <w:p w14:paraId="7718E459" w14:textId="180B2CFE" w:rsidR="00695983" w:rsidRDefault="00695983" w:rsidP="00695983">
      <w:pPr>
        <w:rPr>
          <w:szCs w:val="20"/>
        </w:rPr>
      </w:pPr>
      <w:r>
        <w:rPr>
          <w:szCs w:val="20"/>
        </w:rPr>
        <w:t>There are</w:t>
      </w:r>
      <w:r w:rsidR="006F1BD4">
        <w:rPr>
          <w:szCs w:val="20"/>
        </w:rPr>
        <w:t xml:space="preserve"> also</w:t>
      </w:r>
      <w:r>
        <w:rPr>
          <w:szCs w:val="20"/>
        </w:rPr>
        <w:t xml:space="preserve"> real limitations when it comes to buildings, geography, </w:t>
      </w:r>
      <w:r w:rsidR="009E66C3">
        <w:rPr>
          <w:szCs w:val="20"/>
        </w:rPr>
        <w:t>and</w:t>
      </w:r>
      <w:r>
        <w:rPr>
          <w:szCs w:val="20"/>
        </w:rPr>
        <w:t xml:space="preserve"> topographical challenges. Bad or patchy Wi-Fi was often attributed to the home’s proximity to things like forests or hills. For instance, one care home manager we spoke to in </w:t>
      </w:r>
      <w:r w:rsidR="008B3B57">
        <w:rPr>
          <w:szCs w:val="20"/>
        </w:rPr>
        <w:t xml:space="preserve">a small chain-managed care home in South </w:t>
      </w:r>
      <w:r w:rsidRPr="008B3B57">
        <w:rPr>
          <w:szCs w:val="20"/>
        </w:rPr>
        <w:t>England</w:t>
      </w:r>
      <w:r>
        <w:rPr>
          <w:szCs w:val="20"/>
        </w:rPr>
        <w:t xml:space="preserve"> spoke about the trees in a nearby forest causing significant disturbances to their broadband signal.</w:t>
      </w:r>
    </w:p>
    <w:p w14:paraId="6DAAF1AC" w14:textId="4E58A845" w:rsidR="00333BEB" w:rsidRPr="00333BEB" w:rsidRDefault="00E171B5" w:rsidP="00333BEB">
      <w:pPr>
        <w:rPr>
          <w:szCs w:val="20"/>
        </w:rPr>
      </w:pPr>
      <w:r>
        <w:rPr>
          <w:szCs w:val="20"/>
        </w:rPr>
        <w:t xml:space="preserve">However, whilst this was a real issue for some, for many, these things can often be alleviated with the right knowledge and know-how. </w:t>
      </w:r>
      <w:r w:rsidR="00FF6F54">
        <w:rPr>
          <w:szCs w:val="20"/>
        </w:rPr>
        <w:t>For example, t</w:t>
      </w:r>
      <w:r w:rsidR="00E976AC">
        <w:rPr>
          <w:szCs w:val="20"/>
        </w:rPr>
        <w:t xml:space="preserve">he manager of a care home </w:t>
      </w:r>
      <w:r w:rsidR="00297039">
        <w:rPr>
          <w:szCs w:val="20"/>
        </w:rPr>
        <w:t xml:space="preserve">for adults with </w:t>
      </w:r>
      <w:r w:rsidR="001D0BD2">
        <w:rPr>
          <w:szCs w:val="20"/>
        </w:rPr>
        <w:t>autism</w:t>
      </w:r>
      <w:r w:rsidR="00E976AC">
        <w:rPr>
          <w:szCs w:val="20"/>
        </w:rPr>
        <w:t xml:space="preserve"> in a rural part of England explain</w:t>
      </w:r>
      <w:r w:rsidR="00043643">
        <w:rPr>
          <w:szCs w:val="20"/>
        </w:rPr>
        <w:t>ed</w:t>
      </w:r>
      <w:r w:rsidR="00E976AC">
        <w:rPr>
          <w:szCs w:val="20"/>
        </w:rPr>
        <w:t xml:space="preserve"> that </w:t>
      </w:r>
      <w:r w:rsidR="00904B47">
        <w:rPr>
          <w:szCs w:val="20"/>
        </w:rPr>
        <w:t xml:space="preserve">although the geography of the area makes it harder to have consistent internet </w:t>
      </w:r>
      <w:r w:rsidR="00F51C2E">
        <w:rPr>
          <w:szCs w:val="20"/>
        </w:rPr>
        <w:t xml:space="preserve">and landline </w:t>
      </w:r>
      <w:r w:rsidR="00904B47">
        <w:rPr>
          <w:szCs w:val="20"/>
        </w:rPr>
        <w:t>connection in the home, they have found a few ways to reduce the impact of this.</w:t>
      </w:r>
      <w:r w:rsidR="004A7A97">
        <w:rPr>
          <w:szCs w:val="20"/>
        </w:rPr>
        <w:t xml:space="preserve"> They found that having a </w:t>
      </w:r>
      <w:r w:rsidR="00724F65">
        <w:rPr>
          <w:szCs w:val="20"/>
        </w:rPr>
        <w:t>separate</w:t>
      </w:r>
      <w:r w:rsidR="004A7A97">
        <w:rPr>
          <w:szCs w:val="20"/>
        </w:rPr>
        <w:t xml:space="preserve"> Wi-Fi for staff and residents helpful</w:t>
      </w:r>
      <w:r w:rsidR="007D1547">
        <w:rPr>
          <w:szCs w:val="20"/>
        </w:rPr>
        <w:t>, as well as</w:t>
      </w:r>
      <w:r w:rsidR="00F51C2E">
        <w:rPr>
          <w:szCs w:val="20"/>
        </w:rPr>
        <w:t xml:space="preserve"> </w:t>
      </w:r>
      <w:r w:rsidR="00F51C2E" w:rsidRPr="00F51C2E">
        <w:rPr>
          <w:i/>
          <w:iCs/>
          <w:szCs w:val="20"/>
        </w:rPr>
        <w:t>“cables somewhere in the system for anyone that needs a direct line in their room”</w:t>
      </w:r>
      <w:r w:rsidR="00F23195">
        <w:rPr>
          <w:szCs w:val="20"/>
        </w:rPr>
        <w:t>.</w:t>
      </w:r>
      <w:r w:rsidR="00297039">
        <w:rPr>
          <w:szCs w:val="20"/>
        </w:rPr>
        <w:t xml:space="preserve"> </w:t>
      </w:r>
      <w:r w:rsidR="00204E40">
        <w:rPr>
          <w:szCs w:val="20"/>
        </w:rPr>
        <w:t xml:space="preserve">Although the care home is small, with only 6 residents, finding a route to reliable connection </w:t>
      </w:r>
      <w:r w:rsidR="00365028">
        <w:rPr>
          <w:szCs w:val="20"/>
        </w:rPr>
        <w:t>for the residents to have in their rooms was important</w:t>
      </w:r>
      <w:r w:rsidR="00BC5922">
        <w:rPr>
          <w:szCs w:val="20"/>
        </w:rPr>
        <w:t xml:space="preserve"> as they often spend a lot of time in their rooms</w:t>
      </w:r>
      <w:r w:rsidR="00BB0680">
        <w:rPr>
          <w:szCs w:val="20"/>
        </w:rPr>
        <w:t>.</w:t>
      </w:r>
    </w:p>
    <w:p w14:paraId="27D9EB7D" w14:textId="523A5192" w:rsidR="003762E7" w:rsidRPr="00111807" w:rsidRDefault="001D0BD2" w:rsidP="006A15FE">
      <w:pPr>
        <w:ind w:left="720"/>
        <w:rPr>
          <w:i/>
          <w:szCs w:val="20"/>
        </w:rPr>
      </w:pPr>
      <w:r w:rsidRPr="00C02289">
        <w:rPr>
          <w:i/>
          <w:szCs w:val="20"/>
        </w:rPr>
        <w:t>“</w:t>
      </w:r>
      <w:r w:rsidR="00D46D43" w:rsidRPr="00C02289">
        <w:rPr>
          <w:i/>
          <w:szCs w:val="20"/>
        </w:rPr>
        <w:t>Most of our residents don’t want to interact with each other</w:t>
      </w:r>
      <w:r w:rsidR="00AC17C2" w:rsidRPr="00C02289">
        <w:rPr>
          <w:i/>
          <w:szCs w:val="20"/>
        </w:rPr>
        <w:t xml:space="preserve">, they’re quite solitary… </w:t>
      </w:r>
      <w:r w:rsidR="00A86078" w:rsidRPr="00C02289">
        <w:rPr>
          <w:i/>
          <w:szCs w:val="20"/>
        </w:rPr>
        <w:t xml:space="preserve">but that’s why communications services are </w:t>
      </w:r>
      <w:r w:rsidR="00197AD7" w:rsidRPr="00C02289">
        <w:rPr>
          <w:i/>
          <w:szCs w:val="20"/>
        </w:rPr>
        <w:t xml:space="preserve">key for </w:t>
      </w:r>
      <w:r w:rsidR="002E4E45" w:rsidRPr="00C02289">
        <w:rPr>
          <w:i/>
          <w:szCs w:val="20"/>
        </w:rPr>
        <w:t xml:space="preserve">autism and </w:t>
      </w:r>
      <w:r w:rsidR="00492E80" w:rsidRPr="00C02289">
        <w:rPr>
          <w:i/>
          <w:szCs w:val="20"/>
        </w:rPr>
        <w:t xml:space="preserve">the residents here” </w:t>
      </w:r>
      <w:r w:rsidR="006A15FE" w:rsidRPr="00C02289">
        <w:rPr>
          <w:i/>
        </w:rPr>
        <w:t xml:space="preserve">– </w:t>
      </w:r>
      <w:r w:rsidR="00492E80" w:rsidRPr="00C02289">
        <w:rPr>
          <w:b/>
          <w:szCs w:val="20"/>
        </w:rPr>
        <w:t xml:space="preserve">Care home manager, </w:t>
      </w:r>
      <w:r w:rsidR="006F3FEB">
        <w:rPr>
          <w:b/>
          <w:bCs/>
          <w:szCs w:val="20"/>
        </w:rPr>
        <w:t>small</w:t>
      </w:r>
      <w:r w:rsidR="00A44DF3">
        <w:rPr>
          <w:b/>
          <w:bCs/>
          <w:szCs w:val="20"/>
        </w:rPr>
        <w:t xml:space="preserve"> chain-managed care home in South </w:t>
      </w:r>
      <w:r w:rsidR="00492E80" w:rsidRPr="00A44DF3">
        <w:rPr>
          <w:b/>
          <w:bCs/>
          <w:szCs w:val="20"/>
        </w:rPr>
        <w:t>England</w:t>
      </w:r>
      <w:r w:rsidR="00492E80" w:rsidRPr="00492E80">
        <w:rPr>
          <w:i/>
          <w:iCs/>
          <w:szCs w:val="20"/>
        </w:rPr>
        <w:t xml:space="preserve"> </w:t>
      </w:r>
      <w:r w:rsidR="00A86078" w:rsidRPr="00492E80">
        <w:rPr>
          <w:i/>
          <w:szCs w:val="20"/>
        </w:rPr>
        <w:t xml:space="preserve"> </w:t>
      </w:r>
    </w:p>
    <w:p w14:paraId="5C8EED58" w14:textId="77777777" w:rsidR="00695983" w:rsidRPr="00E05B35" w:rsidRDefault="00695983" w:rsidP="00695983">
      <w:pPr>
        <w:pStyle w:val="Heading4"/>
        <w:rPr>
          <w:b w:val="0"/>
          <w:szCs w:val="20"/>
        </w:rPr>
      </w:pPr>
      <w:r w:rsidRPr="00E05B35">
        <w:t>The</w:t>
      </w:r>
      <w:r w:rsidRPr="00B80B3C">
        <w:t>re</w:t>
      </w:r>
      <w:r w:rsidRPr="00E05B35">
        <w:rPr>
          <w:szCs w:val="20"/>
        </w:rPr>
        <w:t xml:space="preserve"> was a lack of effort to </w:t>
      </w:r>
      <w:r>
        <w:rPr>
          <w:szCs w:val="20"/>
        </w:rPr>
        <w:t>determine the impact</w:t>
      </w:r>
      <w:r w:rsidRPr="00E05B35">
        <w:rPr>
          <w:szCs w:val="20"/>
        </w:rPr>
        <w:t xml:space="preserve"> </w:t>
      </w:r>
      <w:r>
        <w:rPr>
          <w:szCs w:val="20"/>
        </w:rPr>
        <w:t xml:space="preserve">of </w:t>
      </w:r>
      <w:r w:rsidRPr="00E05B35">
        <w:rPr>
          <w:szCs w:val="20"/>
        </w:rPr>
        <w:t>structural challenges to good connectivity</w:t>
      </w:r>
      <w:r>
        <w:rPr>
          <w:szCs w:val="20"/>
        </w:rPr>
        <w:t xml:space="preserve"> or find ways to overcome them</w:t>
      </w:r>
    </w:p>
    <w:p w14:paraId="34935498" w14:textId="0AA29046" w:rsidR="00DC0418" w:rsidRPr="00EE084D" w:rsidRDefault="00695983" w:rsidP="00695983">
      <w:r w:rsidRPr="00991C7F">
        <w:t>Myths and misunderstandings</w:t>
      </w:r>
      <w:r>
        <w:t xml:space="preserve"> from staff as to what the root causes of </w:t>
      </w:r>
      <w:r w:rsidR="00747C92">
        <w:t xml:space="preserve">connectivity </w:t>
      </w:r>
      <w:r>
        <w:t xml:space="preserve">problems were and what could be done to fix them proved to be a clear barrier, as did the perception that any changes would be costly and unrealistic. </w:t>
      </w:r>
      <w:r w:rsidR="007A428F">
        <w:t>For example, one</w:t>
      </w:r>
      <w:r w:rsidR="008E23E4">
        <w:t xml:space="preserve"> manager of </w:t>
      </w:r>
      <w:r w:rsidR="003711F6">
        <w:t>a medium-sized independent ca</w:t>
      </w:r>
      <w:r w:rsidR="007A428F">
        <w:t xml:space="preserve">re home in </w:t>
      </w:r>
      <w:r w:rsidR="007A428F" w:rsidRPr="003711F6">
        <w:t>Wales</w:t>
      </w:r>
      <w:r w:rsidR="007A428F">
        <w:t xml:space="preserve"> told us that she’d found a better </w:t>
      </w:r>
      <w:r w:rsidR="00DC0418">
        <w:t>broadband package</w:t>
      </w:r>
      <w:r w:rsidR="006D67D6">
        <w:t xml:space="preserve"> to overcome structural challenges</w:t>
      </w:r>
      <w:r w:rsidR="00DC0418">
        <w:t>, but that she was worried about the price: “</w:t>
      </w:r>
      <w:r w:rsidR="00DC0418">
        <w:rPr>
          <w:i/>
          <w:iCs/>
        </w:rPr>
        <w:t>you’ve got</w:t>
      </w:r>
      <w:r w:rsidR="001D0EA3">
        <w:rPr>
          <w:i/>
          <w:iCs/>
        </w:rPr>
        <w:t xml:space="preserve"> to</w:t>
      </w:r>
      <w:r w:rsidR="00DC0418">
        <w:rPr>
          <w:i/>
          <w:iCs/>
        </w:rPr>
        <w:t xml:space="preserve"> think </w:t>
      </w:r>
      <w:r w:rsidR="00EE084D">
        <w:rPr>
          <w:i/>
          <w:iCs/>
        </w:rPr>
        <w:t>about costings”.</w:t>
      </w:r>
    </w:p>
    <w:p w14:paraId="56C33E60" w14:textId="5E018D5F" w:rsidR="00695983" w:rsidRPr="004E11BA" w:rsidRDefault="00695983" w:rsidP="00695983">
      <w:pPr>
        <w:rPr>
          <w:color w:val="000000" w:themeColor="text1"/>
          <w:szCs w:val="20"/>
        </w:rPr>
      </w:pPr>
      <w:r w:rsidRPr="004E11BA">
        <w:rPr>
          <w:color w:val="000000" w:themeColor="text1"/>
          <w:szCs w:val="20"/>
        </w:rPr>
        <w:t xml:space="preserve">It came to light in many of our interviews that phone networks in the care homes only worked well in the communal spaces in the home, such as lounges and dining rooms, as the homes are old buildings. As a result, residents who were reliant on the communal landline could only take calls from their </w:t>
      </w:r>
      <w:r w:rsidR="00015957">
        <w:rPr>
          <w:color w:val="000000" w:themeColor="text1"/>
          <w:szCs w:val="20"/>
        </w:rPr>
        <w:t>family and friends</w:t>
      </w:r>
      <w:r w:rsidRPr="004E11BA">
        <w:rPr>
          <w:color w:val="000000" w:themeColor="text1"/>
          <w:szCs w:val="20"/>
        </w:rPr>
        <w:t xml:space="preserve"> in spaces that were often noisy and public, and not in the comfort of their own rooms.</w:t>
      </w:r>
    </w:p>
    <w:p w14:paraId="08A44E83" w14:textId="722157AF" w:rsidR="00695983" w:rsidRDefault="00695983" w:rsidP="00695983">
      <w:pPr>
        <w:rPr>
          <w:color w:val="000000" w:themeColor="text1"/>
          <w:szCs w:val="20"/>
        </w:rPr>
      </w:pPr>
      <w:r w:rsidRPr="004E11BA">
        <w:rPr>
          <w:color w:val="000000" w:themeColor="text1"/>
          <w:szCs w:val="20"/>
        </w:rPr>
        <w:t>A resident in an elderly care home in a rural area explained that she could not get mobile network to call her children in her room, and in some instances would have to go outside</w:t>
      </w:r>
      <w:r>
        <w:rPr>
          <w:color w:val="000000" w:themeColor="text1"/>
          <w:szCs w:val="20"/>
        </w:rPr>
        <w:t xml:space="preserve"> to speak to them</w:t>
      </w:r>
      <w:r w:rsidRPr="004E11BA">
        <w:rPr>
          <w:color w:val="000000" w:themeColor="text1"/>
          <w:szCs w:val="20"/>
        </w:rPr>
        <w:t xml:space="preserve">. </w:t>
      </w:r>
    </w:p>
    <w:p w14:paraId="2264BA5A" w14:textId="4A409E23" w:rsidR="00695983" w:rsidRPr="009701F2" w:rsidRDefault="00695983" w:rsidP="009701F2">
      <w:pPr>
        <w:ind w:left="720"/>
        <w:rPr>
          <w:i/>
          <w:iCs/>
        </w:rPr>
      </w:pPr>
      <w:r w:rsidRPr="00C02289">
        <w:rPr>
          <w:i/>
        </w:rPr>
        <w:t>“The phone will work if I go right up to the window [in her room], or onto the decking outside my room”</w:t>
      </w:r>
      <w:r w:rsidR="009701F2" w:rsidRPr="00C02289">
        <w:rPr>
          <w:i/>
        </w:rPr>
        <w:t xml:space="preserve"> </w:t>
      </w:r>
      <w:r w:rsidR="00CA7AE7" w:rsidRPr="00C02289">
        <w:rPr>
          <w:i/>
        </w:rPr>
        <w:t>–</w:t>
      </w:r>
      <w:r w:rsidR="009701F2" w:rsidRPr="00C02289">
        <w:rPr>
          <w:i/>
        </w:rPr>
        <w:t xml:space="preserve"> </w:t>
      </w:r>
      <w:r w:rsidR="00F41C41" w:rsidRPr="00C02289">
        <w:rPr>
          <w:b/>
        </w:rPr>
        <w:t xml:space="preserve">Jess, </w:t>
      </w:r>
      <w:r w:rsidR="00CA7AE7" w:rsidRPr="00C02289">
        <w:rPr>
          <w:b/>
        </w:rPr>
        <w:t xml:space="preserve">Resident, </w:t>
      </w:r>
      <w:r w:rsidR="003711F6">
        <w:rPr>
          <w:b/>
          <w:bCs/>
        </w:rPr>
        <w:t>20 bed</w:t>
      </w:r>
      <w:r w:rsidR="00A83D72">
        <w:rPr>
          <w:b/>
          <w:bCs/>
        </w:rPr>
        <w:t xml:space="preserve"> independent care home in </w:t>
      </w:r>
      <w:r w:rsidR="00A83D72" w:rsidRPr="003711F6">
        <w:rPr>
          <w:b/>
        </w:rPr>
        <w:t>Scotland</w:t>
      </w:r>
    </w:p>
    <w:p w14:paraId="6735B2D4" w14:textId="5B9423C1" w:rsidR="00695983" w:rsidRPr="0025151B" w:rsidRDefault="00695983" w:rsidP="00695983">
      <w:pPr>
        <w:rPr>
          <w:szCs w:val="20"/>
        </w:rPr>
      </w:pPr>
      <w:r>
        <w:rPr>
          <w:szCs w:val="20"/>
        </w:rPr>
        <w:t xml:space="preserve">These barriers, whilst sometimes </w:t>
      </w:r>
      <w:r w:rsidR="0075563A">
        <w:rPr>
          <w:szCs w:val="20"/>
        </w:rPr>
        <w:t>genuinely difficult to overcome</w:t>
      </w:r>
      <w:r>
        <w:rPr>
          <w:szCs w:val="20"/>
        </w:rPr>
        <w:t>, proved to be a hugely limiting factor in what the staff were able to imagine they could provide to residents. If the degree to which they could be connected felt pre-determined, why would they drive for change?</w:t>
      </w:r>
    </w:p>
    <w:p w14:paraId="7712C382" w14:textId="77777777" w:rsidR="00695983" w:rsidRDefault="00695983" w:rsidP="00695983">
      <w:pPr>
        <w:rPr>
          <w:szCs w:val="20"/>
        </w:rPr>
      </w:pPr>
    </w:p>
    <w:p w14:paraId="25E357E7" w14:textId="77777777" w:rsidR="00695983" w:rsidRDefault="00695983" w:rsidP="00695983">
      <w:pPr>
        <w:rPr>
          <w:szCs w:val="20"/>
        </w:rPr>
      </w:pPr>
    </w:p>
    <w:p w14:paraId="3570A68D" w14:textId="77777777" w:rsidR="00695983" w:rsidRDefault="00695983" w:rsidP="00695983">
      <w:pPr>
        <w:rPr>
          <w:szCs w:val="20"/>
        </w:rPr>
      </w:pPr>
    </w:p>
    <w:p w14:paraId="5F5EB534" w14:textId="06C12F9F" w:rsidR="00077AFB" w:rsidRPr="00077AFB" w:rsidRDefault="00535FE1" w:rsidP="00077AFB">
      <w:pPr>
        <w:pStyle w:val="Sectionbreak"/>
      </w:pPr>
      <w:r>
        <w:t xml:space="preserve">4: How </w:t>
      </w:r>
      <w:r w:rsidR="009B5EE3">
        <w:t>we can</w:t>
      </w:r>
      <w:r>
        <w:t xml:space="preserve"> create greater connection</w:t>
      </w:r>
      <w:r w:rsidR="00BE24F5">
        <w:t xml:space="preserve">: </w:t>
      </w:r>
      <w:r w:rsidR="00AD3ACA">
        <w:t>r</w:t>
      </w:r>
      <w:r w:rsidR="00ED37A5">
        <w:t>ecommendations for action</w:t>
      </w:r>
    </w:p>
    <w:p w14:paraId="54599D7F" w14:textId="007297EE" w:rsidR="00592225" w:rsidRPr="00592225" w:rsidRDefault="00592225" w:rsidP="00592225">
      <w:pPr>
        <w:rPr>
          <w:b/>
          <w:bCs/>
          <w:i/>
          <w:iCs/>
        </w:rPr>
      </w:pPr>
      <w:r w:rsidRPr="00592225">
        <w:rPr>
          <w:b/>
          <w:bCs/>
          <w:i/>
          <w:iCs/>
        </w:rPr>
        <w:t xml:space="preserve">We wouldn’t have a home without handrails – </w:t>
      </w:r>
      <w:r w:rsidR="00064897">
        <w:rPr>
          <w:b/>
          <w:bCs/>
          <w:i/>
          <w:iCs/>
        </w:rPr>
        <w:t>should we accept one</w:t>
      </w:r>
      <w:r w:rsidRPr="00592225">
        <w:rPr>
          <w:b/>
          <w:bCs/>
          <w:i/>
          <w:iCs/>
        </w:rPr>
        <w:t xml:space="preserve"> without connectivity?</w:t>
      </w:r>
    </w:p>
    <w:p w14:paraId="36B142B1" w14:textId="09524E60" w:rsidR="00632ED7" w:rsidRDefault="00675BCD" w:rsidP="00C54B62">
      <w:r>
        <w:t xml:space="preserve">All the care homes we </w:t>
      </w:r>
      <w:r w:rsidR="00DC2B41">
        <w:t>spoke to</w:t>
      </w:r>
      <w:r>
        <w:t xml:space="preserve"> were full</w:t>
      </w:r>
      <w:r w:rsidR="00DC2B41">
        <w:t>y</w:t>
      </w:r>
      <w:r>
        <w:t xml:space="preserve"> </w:t>
      </w:r>
      <w:r w:rsidR="00DC2B41">
        <w:t>equipped with</w:t>
      </w:r>
      <w:r>
        <w:t xml:space="preserve"> adaptations to cater for the physical needs of </w:t>
      </w:r>
      <w:r w:rsidR="00DC2B41">
        <w:t xml:space="preserve">their </w:t>
      </w:r>
      <w:r w:rsidR="00632ED7">
        <w:t>residents</w:t>
      </w:r>
      <w:r w:rsidR="00C54B62">
        <w:t xml:space="preserve">. </w:t>
      </w:r>
      <w:r w:rsidR="00632ED7" w:rsidRPr="00632ED7">
        <w:t>They all had handrails, disability ramps, round the clock nursing care, and often sophisticated digital systems to support residents</w:t>
      </w:r>
      <w:r w:rsidR="00F5583D">
        <w:t>’</w:t>
      </w:r>
      <w:r w:rsidR="00632ED7">
        <w:t xml:space="preserve"> </w:t>
      </w:r>
      <w:r w:rsidR="00043551">
        <w:t>nursing</w:t>
      </w:r>
      <w:r w:rsidR="00632ED7">
        <w:t xml:space="preserve"> needs</w:t>
      </w:r>
      <w:r w:rsidR="00632ED7" w:rsidRPr="00632ED7">
        <w:t xml:space="preserve">. </w:t>
      </w:r>
      <w:r w:rsidR="0005614F">
        <w:t xml:space="preserve">These facilities </w:t>
      </w:r>
      <w:r w:rsidR="00F607E4">
        <w:t>were</w:t>
      </w:r>
      <w:r w:rsidR="002B60A3">
        <w:t xml:space="preserve"> viewed as essential and expected.</w:t>
      </w:r>
      <w:r w:rsidR="0005614F">
        <w:t xml:space="preserve"> </w:t>
      </w:r>
      <w:r w:rsidR="00632ED7" w:rsidRPr="00632ED7">
        <w:t xml:space="preserve">However, meeting resident’s connection needs was not seen in the same way. </w:t>
      </w:r>
    </w:p>
    <w:p w14:paraId="34A1F943" w14:textId="1FC75702" w:rsidR="00632ED7" w:rsidRDefault="00632ED7" w:rsidP="000B3966">
      <w:r>
        <w:t>As we’ve evidenced throughout this report</w:t>
      </w:r>
      <w:r w:rsidR="00F5583D">
        <w:t>,</w:t>
      </w:r>
      <w:r>
        <w:t xml:space="preserve"> connectivity </w:t>
      </w:r>
      <w:r w:rsidR="00F5583D">
        <w:t>does</w:t>
      </w:r>
      <w:r w:rsidR="00833047">
        <w:t>,</w:t>
      </w:r>
      <w:r w:rsidR="00F5583D">
        <w:t xml:space="preserve"> and has the </w:t>
      </w:r>
      <w:r w:rsidR="00833047">
        <w:t>potential</w:t>
      </w:r>
      <w:r w:rsidR="00F5583D">
        <w:t xml:space="preserve"> to, play</w:t>
      </w:r>
      <w:r>
        <w:t xml:space="preserve"> a huge role in </w:t>
      </w:r>
      <w:r w:rsidR="00F5583D">
        <w:t xml:space="preserve">the </w:t>
      </w:r>
      <w:r>
        <w:t xml:space="preserve">lives </w:t>
      </w:r>
      <w:r w:rsidR="00F5583D">
        <w:t>of residents</w:t>
      </w:r>
      <w:r w:rsidR="00850EE5">
        <w:t>.</w:t>
      </w:r>
      <w:r>
        <w:t xml:space="preserve"> </w:t>
      </w:r>
      <w:r w:rsidR="00850EE5">
        <w:t>T</w:t>
      </w:r>
      <w:r>
        <w:t xml:space="preserve">he ability to stay connected </w:t>
      </w:r>
      <w:r w:rsidR="00833047">
        <w:t>can</w:t>
      </w:r>
      <w:r>
        <w:t xml:space="preserve"> provide residents with entertainment, a social life and in some cases</w:t>
      </w:r>
      <w:r w:rsidR="00FA0185">
        <w:t>,</w:t>
      </w:r>
      <w:r>
        <w:t xml:space="preserve"> much valued independence </w:t>
      </w:r>
      <w:r w:rsidR="0054522A">
        <w:t xml:space="preserve">– </w:t>
      </w:r>
      <w:r w:rsidR="00867D4B">
        <w:t>exemplified by</w:t>
      </w:r>
      <w:r w:rsidR="0054522A">
        <w:t xml:space="preserve"> Jimmy, who</w:t>
      </w:r>
      <w:r w:rsidR="003E28AB">
        <w:t>se</w:t>
      </w:r>
      <w:r w:rsidR="0054522A">
        <w:t xml:space="preserve"> life has been transformed by the purchase of an </w:t>
      </w:r>
      <w:r w:rsidR="00780AFA">
        <w:t>A</w:t>
      </w:r>
      <w:r w:rsidR="0054522A">
        <w:t xml:space="preserve">mazon </w:t>
      </w:r>
      <w:r w:rsidR="00780AFA">
        <w:t>E</w:t>
      </w:r>
      <w:r w:rsidR="0054522A">
        <w:t>cho</w:t>
      </w:r>
      <w:r w:rsidR="00780AFA">
        <w:t>.</w:t>
      </w:r>
    </w:p>
    <w:p w14:paraId="5A76BD30" w14:textId="071418B6" w:rsidR="007636C3" w:rsidRPr="007636C3" w:rsidRDefault="00533ECD" w:rsidP="007636C3">
      <w:r>
        <w:t>Despite the simplicity of Jimmy’s example</w:t>
      </w:r>
      <w:r w:rsidR="00A7028A">
        <w:t xml:space="preserve">, </w:t>
      </w:r>
      <w:r>
        <w:t xml:space="preserve">most of those we spoke to </w:t>
      </w:r>
      <w:r w:rsidR="00164A7D">
        <w:t xml:space="preserve">weren’t </w:t>
      </w:r>
      <w:r w:rsidR="00CC0C79">
        <w:t>enabled to become connected in the way he was</w:t>
      </w:r>
      <w:r w:rsidR="00902DEA">
        <w:t>.</w:t>
      </w:r>
      <w:r w:rsidR="004356AF">
        <w:t xml:space="preserve"> </w:t>
      </w:r>
      <w:r w:rsidR="00902DEA">
        <w:t>T</w:t>
      </w:r>
      <w:r w:rsidR="00A7028A">
        <w:t xml:space="preserve">here is </w:t>
      </w:r>
      <w:r w:rsidR="00902DEA">
        <w:t xml:space="preserve">still </w:t>
      </w:r>
      <w:r w:rsidR="00A7028A">
        <w:t>a significant gap in support around adults living in residential care when it comes to connectivity.</w:t>
      </w:r>
      <w:r w:rsidR="00670A5F">
        <w:t xml:space="preserve"> Currently, no party seems to demonstrate system-wide commitment to ensuring connectivity needs are being met, and many residents are digitally excluded to some degree</w:t>
      </w:r>
      <w:r w:rsidR="00383054">
        <w:t xml:space="preserve"> as a result</w:t>
      </w:r>
      <w:r w:rsidR="00670A5F">
        <w:t xml:space="preserve">. </w:t>
      </w:r>
    </w:p>
    <w:p w14:paraId="23F35ED5" w14:textId="322B303E" w:rsidR="00084C2A" w:rsidRDefault="00D47348" w:rsidP="00780AFA">
      <w:r>
        <w:t>To bridge</w:t>
      </w:r>
      <w:r w:rsidR="00084C2A">
        <w:t xml:space="preserve"> this </w:t>
      </w:r>
      <w:r>
        <w:t>gap</w:t>
      </w:r>
      <w:r w:rsidR="00591822">
        <w:t>, a</w:t>
      </w:r>
      <w:r w:rsidR="003F4E63">
        <w:t xml:space="preserve"> wide range of c</w:t>
      </w:r>
      <w:r w:rsidR="00084C2A">
        <w:t>hanges are needed in terms of attitudes, behaviours and expectations</w:t>
      </w:r>
      <w:r w:rsidR="00700F44">
        <w:t xml:space="preserve"> </w:t>
      </w:r>
      <w:r w:rsidR="00591822">
        <w:t>across actors within</w:t>
      </w:r>
      <w:r w:rsidR="00084C2A">
        <w:t xml:space="preserve"> the </w:t>
      </w:r>
      <w:r w:rsidR="00FC1F18">
        <w:t>residential care</w:t>
      </w:r>
      <w:r w:rsidR="00591822">
        <w:t xml:space="preserve"> and connectivity space</w:t>
      </w:r>
      <w:r w:rsidR="00700F44">
        <w:t>.</w:t>
      </w:r>
      <w:r w:rsidR="008B2320">
        <w:t xml:space="preserve"> This</w:t>
      </w:r>
      <w:r w:rsidR="00670A5F">
        <w:t xml:space="preserve"> includ</w:t>
      </w:r>
      <w:r w:rsidR="008B2320">
        <w:t>es</w:t>
      </w:r>
      <w:r w:rsidR="00670A5F">
        <w:t xml:space="preserve"> regulators, the co</w:t>
      </w:r>
      <w:r w:rsidR="00EF3EAE">
        <w:t>mmunications</w:t>
      </w:r>
      <w:r w:rsidR="00670A5F">
        <w:t xml:space="preserve"> market and care homes themselves</w:t>
      </w:r>
      <w:r w:rsidR="00084C2A">
        <w:t xml:space="preserve">. </w:t>
      </w:r>
    </w:p>
    <w:p w14:paraId="4BA11681" w14:textId="30197F71" w:rsidR="00084C2A" w:rsidRPr="007D4D0D" w:rsidRDefault="00DC2B41" w:rsidP="7FF07D5A">
      <w:pPr>
        <w:rPr>
          <w:b/>
          <w:bCs/>
          <w:i/>
          <w:iCs/>
        </w:rPr>
      </w:pPr>
      <w:r w:rsidRPr="7FF07D5A">
        <w:rPr>
          <w:b/>
          <w:bCs/>
          <w:i/>
          <w:iCs/>
        </w:rPr>
        <w:t xml:space="preserve">So what </w:t>
      </w:r>
      <w:r w:rsidR="00A12224" w:rsidRPr="7FF07D5A">
        <w:rPr>
          <w:b/>
          <w:bCs/>
          <w:i/>
          <w:iCs/>
        </w:rPr>
        <w:t>changes</w:t>
      </w:r>
      <w:r w:rsidRPr="7FF07D5A">
        <w:rPr>
          <w:b/>
          <w:bCs/>
          <w:i/>
          <w:iCs/>
        </w:rPr>
        <w:t xml:space="preserve"> </w:t>
      </w:r>
      <w:r w:rsidR="5CC45F40" w:rsidRPr="7FF07D5A">
        <w:rPr>
          <w:b/>
          <w:bCs/>
          <w:i/>
          <w:iCs/>
        </w:rPr>
        <w:t xml:space="preserve">could </w:t>
      </w:r>
      <w:r w:rsidRPr="7FF07D5A">
        <w:rPr>
          <w:b/>
          <w:bCs/>
          <w:i/>
          <w:iCs/>
        </w:rPr>
        <w:t xml:space="preserve">be </w:t>
      </w:r>
      <w:r w:rsidR="00A12224" w:rsidRPr="7FF07D5A">
        <w:rPr>
          <w:b/>
          <w:bCs/>
          <w:i/>
          <w:iCs/>
        </w:rPr>
        <w:t>made</w:t>
      </w:r>
      <w:r w:rsidR="00084C2A" w:rsidRPr="7FF07D5A">
        <w:rPr>
          <w:b/>
          <w:bCs/>
          <w:i/>
          <w:iCs/>
        </w:rPr>
        <w:t xml:space="preserve"> to improve the standard of connectivity for care home residents across the UK? </w:t>
      </w:r>
    </w:p>
    <w:p w14:paraId="38D40F56" w14:textId="261A4102" w:rsidR="00675BCD" w:rsidRDefault="0055625E" w:rsidP="00B457F5">
      <w:pPr>
        <w:pStyle w:val="Heading1"/>
      </w:pPr>
      <w:r>
        <w:t>O</w:t>
      </w:r>
      <w:r w:rsidR="00930D48">
        <w:t>verview of the key o</w:t>
      </w:r>
      <w:r>
        <w:t xml:space="preserve">pportunities </w:t>
      </w:r>
    </w:p>
    <w:p w14:paraId="01818E86" w14:textId="326C6F80" w:rsidR="00B457F5" w:rsidRPr="00B457F5" w:rsidRDefault="007177D5" w:rsidP="00B457F5">
      <w:r>
        <w:t xml:space="preserve">There are a number of opportunities </w:t>
      </w:r>
      <w:r w:rsidR="0059382D">
        <w:t xml:space="preserve">to make connectivity a priority for care homes. </w:t>
      </w:r>
      <w:r w:rsidR="000045DB">
        <w:t xml:space="preserve">While care homes themselves have an important role to play, </w:t>
      </w:r>
      <w:r w:rsidR="0083132E">
        <w:t>regulators</w:t>
      </w:r>
      <w:r w:rsidR="000045DB">
        <w:t xml:space="preserve"> and </w:t>
      </w:r>
      <w:r w:rsidR="00E8622C" w:rsidRPr="00E8622C">
        <w:t>communications and technology providers</w:t>
      </w:r>
      <w:r w:rsidR="00D33989">
        <w:t xml:space="preserve"> </w:t>
      </w:r>
      <w:r w:rsidR="000045DB">
        <w:t xml:space="preserve">could </w:t>
      </w:r>
      <w:r w:rsidR="00464E2E">
        <w:t xml:space="preserve">also </w:t>
      </w:r>
      <w:r w:rsidR="000045DB">
        <w:t xml:space="preserve">be doing much more to </w:t>
      </w:r>
      <w:r w:rsidR="0083132E">
        <w:t xml:space="preserve">drive connectivity in residential care. </w:t>
      </w:r>
      <w:r w:rsidR="0059382D">
        <w:t xml:space="preserve"> </w:t>
      </w:r>
    </w:p>
    <w:p w14:paraId="3386BB62" w14:textId="76EFEFD6" w:rsidR="00695983" w:rsidRDefault="00695983" w:rsidP="00B457F5">
      <w:pPr>
        <w:pStyle w:val="Heading3"/>
      </w:pPr>
      <w:r>
        <w:t>Expecting connection</w:t>
      </w:r>
    </w:p>
    <w:p w14:paraId="52CF7FB5" w14:textId="4534C4B1" w:rsidR="00695983" w:rsidRDefault="00695983" w:rsidP="00695983">
      <w:r>
        <w:t xml:space="preserve">Better connectivity – and the resulting improvement in connection </w:t>
      </w:r>
      <w:r w:rsidR="00A514E7">
        <w:t>–</w:t>
      </w:r>
      <w:r>
        <w:t xml:space="preserve"> needs to be seen as a core component of high-quality care. </w:t>
      </w:r>
    </w:p>
    <w:p w14:paraId="7D632C2D" w14:textId="0E24241D" w:rsidR="00695983" w:rsidRDefault="00C1347E" w:rsidP="00695983">
      <w:r>
        <w:t>From our discussions with care home staff, residents and famil</w:t>
      </w:r>
      <w:r w:rsidR="00D6697F">
        <w:t>y members -</w:t>
      </w:r>
      <w:r>
        <w:t xml:space="preserve"> it was clear that there is</w:t>
      </w:r>
      <w:r w:rsidR="00695983">
        <w:t xml:space="preserve"> no single, agreed understanding of what ‘good enough’ connectivity could </w:t>
      </w:r>
      <w:r w:rsidR="00BF63DD">
        <w:t>or</w:t>
      </w:r>
      <w:r w:rsidR="00695983">
        <w:t xml:space="preserve"> should look like. We should aim to get to a point where connectivity is a given - a hygiene factor. This should be understood and taken up by care home staff and management, friends and family, service providers</w:t>
      </w:r>
      <w:r w:rsidR="00EB74B7">
        <w:t xml:space="preserve"> and regulators</w:t>
      </w:r>
      <w:r w:rsidR="00695983">
        <w:t xml:space="preserve">. </w:t>
      </w:r>
    </w:p>
    <w:p w14:paraId="7174D6DD" w14:textId="77777777" w:rsidR="003A636D" w:rsidRDefault="00695983" w:rsidP="00695983">
      <w:r>
        <w:t>There are a wide range of challenges around making this happen - principally in terms of a lack of clarity around who is responsible to make connectivity and connection possible for residents. From what we’ve seen, we cannot rely solely on the care home staff themselves to make this happen.</w:t>
      </w:r>
    </w:p>
    <w:p w14:paraId="5B6041A0" w14:textId="0B9515E0" w:rsidR="00695983" w:rsidRDefault="00695983" w:rsidP="00695983">
      <w:r>
        <w:t>Regulation of the care home industry seems to have a role in setting a standard for connectivity, which is already starting to happen in Scotland</w:t>
      </w:r>
      <w:r w:rsidR="00ED235B">
        <w:t>.</w:t>
      </w:r>
      <w:r w:rsidR="009D6666">
        <w:rPr>
          <w:rStyle w:val="FootnoteReference"/>
        </w:rPr>
        <w:footnoteReference w:id="9"/>
      </w:r>
      <w:r w:rsidR="009D6666">
        <w:t xml:space="preserve"> </w:t>
      </w:r>
      <w:r w:rsidR="009D6666">
        <w:rPr>
          <w:rStyle w:val="FootnoteReference"/>
        </w:rPr>
        <w:footnoteReference w:id="10"/>
      </w:r>
      <w:r>
        <w:t xml:space="preserve"> However, it is expected that this will need to be supported by other players to help shape attitudes and behaviours within the system. These players could include other regulators, technology providers, communications providers, health and social care policy teams and care home networks themselves. </w:t>
      </w:r>
    </w:p>
    <w:p w14:paraId="16C2747D" w14:textId="30B8F7B7" w:rsidR="00695983" w:rsidRDefault="00695983" w:rsidP="00695983">
      <w:r>
        <w:t>There are several opportunities that underl</w:t>
      </w:r>
      <w:r w:rsidR="54A8C725">
        <w:t>ie</w:t>
      </w:r>
      <w:r>
        <w:t xml:space="preserve"> this: </w:t>
      </w:r>
    </w:p>
    <w:p w14:paraId="3CFB9F53" w14:textId="5F0EE8A5" w:rsidR="00695983" w:rsidRDefault="00695983" w:rsidP="008509BC">
      <w:pPr>
        <w:pStyle w:val="ListParagraph"/>
      </w:pPr>
      <w:r>
        <w:t xml:space="preserve">Filling the responsibility gap within the </w:t>
      </w:r>
      <w:r w:rsidR="00CB3A8E">
        <w:t>care system</w:t>
      </w:r>
      <w:r>
        <w:t xml:space="preserve">  </w:t>
      </w:r>
    </w:p>
    <w:p w14:paraId="1C1C0AAC" w14:textId="77777777" w:rsidR="00695983" w:rsidRDefault="00695983" w:rsidP="008509BC">
      <w:pPr>
        <w:pStyle w:val="ListParagraph"/>
      </w:pPr>
      <w:r>
        <w:t xml:space="preserve">Sparking imagination to create a clearer image of what </w:t>
      </w:r>
      <w:r>
        <w:rPr>
          <w:i/>
          <w:iCs/>
        </w:rPr>
        <w:t xml:space="preserve">could </w:t>
      </w:r>
      <w:r>
        <w:t>be</w:t>
      </w:r>
    </w:p>
    <w:p w14:paraId="7AD221F3" w14:textId="77777777" w:rsidR="00695983" w:rsidRDefault="00695983" w:rsidP="008509BC">
      <w:pPr>
        <w:pStyle w:val="ListParagraph"/>
      </w:pPr>
      <w:r>
        <w:t xml:space="preserve">Redefining connectivity to encompass all the necessary elements </w:t>
      </w:r>
    </w:p>
    <w:p w14:paraId="40A68B9B" w14:textId="1561C328" w:rsidR="00B66C7D" w:rsidRDefault="00695983" w:rsidP="00E8622C">
      <w:pPr>
        <w:pStyle w:val="ListParagraph"/>
      </w:pPr>
      <w:r>
        <w:t xml:space="preserve">Improving skills so that care home teams feel able </w:t>
      </w:r>
      <w:r w:rsidR="00EB7AC6">
        <w:t xml:space="preserve">to </w:t>
      </w:r>
      <w:r w:rsidR="00973443">
        <w:t>help keep residents connected</w:t>
      </w:r>
    </w:p>
    <w:p w14:paraId="03FC366E" w14:textId="62BD02F5" w:rsidR="00695983" w:rsidRDefault="00695983" w:rsidP="00695983">
      <w:pPr>
        <w:pStyle w:val="Heading3"/>
      </w:pPr>
      <w:r>
        <w:t>Filling the responsibility gap</w:t>
      </w:r>
    </w:p>
    <w:p w14:paraId="67AD3DD5" w14:textId="4303F1F6" w:rsidR="00695983" w:rsidRDefault="00695983" w:rsidP="00695983">
      <w:r>
        <w:t xml:space="preserve">This report has highlighted that residents, along with their friends and family, are </w:t>
      </w:r>
      <w:r w:rsidR="00BF2934">
        <w:t>often</w:t>
      </w:r>
      <w:r>
        <w:t xml:space="preserve"> asked to be the driving force behind improvements and changes in the connectivity delivered in residential care. But </w:t>
      </w:r>
      <w:r w:rsidR="44B69C16">
        <w:t>residents are</w:t>
      </w:r>
      <w:r>
        <w:t xml:space="preserve"> incredibly limited in the level of change they can drive. They are limited by what they know and experience in life outside of the home</w:t>
      </w:r>
      <w:r w:rsidR="00200F75">
        <w:t>,</w:t>
      </w:r>
      <w:r>
        <w:t xml:space="preserve"> </w:t>
      </w:r>
      <w:r w:rsidR="00200F75">
        <w:t>t</w:t>
      </w:r>
      <w:r>
        <w:t>hey don’t understand the range of needs everyone in care can face</w:t>
      </w:r>
      <w:r w:rsidR="00200F75">
        <w:t xml:space="preserve"> and t</w:t>
      </w:r>
      <w:r>
        <w:t xml:space="preserve">hey don’t know what types of technologies are being developed that could help facilitate independence. </w:t>
      </w:r>
    </w:p>
    <w:p w14:paraId="7C2A08BD" w14:textId="6B01EC48" w:rsidR="00695983" w:rsidRDefault="00EF51FA" w:rsidP="00695983">
      <w:r>
        <w:t xml:space="preserve">Care home staff </w:t>
      </w:r>
      <w:r w:rsidR="00D10780">
        <w:t xml:space="preserve">are often in the position of knowing far more about the needs </w:t>
      </w:r>
      <w:r w:rsidR="00657761">
        <w:t>of residents and current gaps in provision</w:t>
      </w:r>
      <w:r w:rsidR="00E27A34">
        <w:t>. However</w:t>
      </w:r>
      <w:r w:rsidR="00695983">
        <w:t xml:space="preserve">, there are </w:t>
      </w:r>
      <w:r w:rsidR="001546E2">
        <w:t xml:space="preserve">a range of challenges </w:t>
      </w:r>
      <w:r w:rsidR="00F86940">
        <w:t>for staff around</w:t>
      </w:r>
      <w:r w:rsidR="001546E2">
        <w:t xml:space="preserve"> </w:t>
      </w:r>
      <w:r w:rsidR="002F735C">
        <w:t>implementing good connectivity.</w:t>
      </w:r>
      <w:r w:rsidR="00695983">
        <w:t xml:space="preserve"> </w:t>
      </w:r>
      <w:r w:rsidR="002F735C">
        <w:t>P</w:t>
      </w:r>
      <w:r w:rsidR="00695983">
        <w:t xml:space="preserve">hysical health and wellbeing will always be a key priority and is what their past training has focused on. There is also regularly a discrepancy between the frontline staff who have a clear understanding of need, and the decisions about what contracts and services to purchase made my management teams, owners or head office staff. </w:t>
      </w:r>
      <w:r w:rsidR="0027757A">
        <w:t>And, like residents</w:t>
      </w:r>
      <w:r w:rsidR="000A175B">
        <w:t>’</w:t>
      </w:r>
      <w:r w:rsidR="0027757A">
        <w:t xml:space="preserve"> family and friends, staff don’t always know what options are available to better support residents' connectivity needs. </w:t>
      </w:r>
    </w:p>
    <w:p w14:paraId="1AE7CB12" w14:textId="3EBD0957" w:rsidR="00C13CDA" w:rsidRDefault="00695983" w:rsidP="00695983">
      <w:r>
        <w:t xml:space="preserve">The responsibility for improvement and evolution therefore needs to come from outside of individual care homes. A </w:t>
      </w:r>
      <w:r w:rsidR="004B3A75">
        <w:t>party</w:t>
      </w:r>
      <w:r>
        <w:t xml:space="preserve"> or </w:t>
      </w:r>
      <w:r w:rsidR="004B3A75">
        <w:t>parties</w:t>
      </w:r>
      <w:r>
        <w:t xml:space="preserve"> working across the sector needs to drive forward change </w:t>
      </w:r>
      <w:r w:rsidRPr="7FF07D5A">
        <w:rPr>
          <w:i/>
          <w:iCs/>
        </w:rPr>
        <w:t xml:space="preserve">across </w:t>
      </w:r>
      <w:r>
        <w:t xml:space="preserve">the sector and ensure ideas are generated, opportunities are developed and the standard of connectivity as a whole is raised. </w:t>
      </w:r>
    </w:p>
    <w:p w14:paraId="18C65C24" w14:textId="5F1E6210" w:rsidR="00695983" w:rsidRDefault="00695983" w:rsidP="00695983">
      <w:pPr>
        <w:pStyle w:val="Heading3"/>
      </w:pPr>
      <w:r w:rsidRPr="00995742">
        <w:t xml:space="preserve">Sparking imagination </w:t>
      </w:r>
    </w:p>
    <w:p w14:paraId="51C76BED" w14:textId="77777777" w:rsidR="001A5770" w:rsidRDefault="00695983" w:rsidP="00695983">
      <w:r>
        <w:t xml:space="preserve">There is considerable need for inspiration and imagination within the care setting – to show all parties involved what </w:t>
      </w:r>
      <w:r>
        <w:rPr>
          <w:i/>
          <w:iCs/>
        </w:rPr>
        <w:t xml:space="preserve">could </w:t>
      </w:r>
      <w:r>
        <w:t xml:space="preserve">be achieved to improve residents’ quality of life. </w:t>
      </w:r>
    </w:p>
    <w:p w14:paraId="107F097B" w14:textId="2ACCBB04" w:rsidR="006838F9" w:rsidRDefault="002A4ACB" w:rsidP="00695983">
      <w:r>
        <w:t xml:space="preserve">To an extent, </w:t>
      </w:r>
      <w:r w:rsidR="00695983">
        <w:t>The COVID-19 pandemic has started to shift attitudes to connectivity, showing care home management teams and frontline staff what can be done to better connect people to the outside world.</w:t>
      </w:r>
      <w:r w:rsidR="005E20F6">
        <w:rPr>
          <w:noProof/>
        </w:rPr>
        <w:drawing>
          <wp:anchor distT="0" distB="0" distL="114300" distR="114300" simplePos="0" relativeHeight="251658240" behindDoc="0" locked="0" layoutInCell="1" allowOverlap="1" wp14:anchorId="648FFB17" wp14:editId="43E5F036">
            <wp:simplePos x="0" y="0"/>
            <wp:positionH relativeFrom="margin">
              <wp:posOffset>2873375</wp:posOffset>
            </wp:positionH>
            <wp:positionV relativeFrom="paragraph">
              <wp:posOffset>10160</wp:posOffset>
            </wp:positionV>
            <wp:extent cx="2860675" cy="2037080"/>
            <wp:effectExtent l="0" t="0" r="0" b="127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30022"/>
                    <a:stretch/>
                  </pic:blipFill>
                  <pic:spPr bwMode="auto">
                    <a:xfrm>
                      <a:off x="0" y="0"/>
                      <a:ext cx="2860675" cy="203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5A6">
        <w:t xml:space="preserve"> </w:t>
      </w:r>
      <w:r w:rsidR="00695983">
        <w:t xml:space="preserve">However, there is still a huge disparity between what the care home teams themselves can imagine in terms of what is possible, and what could be done by tech innovators with a focus on improving life, </w:t>
      </w:r>
      <w:r w:rsidR="00D70B49">
        <w:t>independence,</w:t>
      </w:r>
      <w:r w:rsidR="00695983">
        <w:t xml:space="preserve"> and health in residential care. </w:t>
      </w:r>
    </w:p>
    <w:p w14:paraId="2AD502EA" w14:textId="6DA8DAE8" w:rsidR="00695983" w:rsidRPr="003E7B02" w:rsidRDefault="00695983" w:rsidP="00695983">
      <w:r>
        <w:t xml:space="preserve">This impacts on the types of contract and products </w:t>
      </w:r>
      <w:r w:rsidR="002A4ACB">
        <w:t>that homes</w:t>
      </w:r>
      <w:r>
        <w:t xml:space="preserve"> purchase from communications providers</w:t>
      </w:r>
      <w:r w:rsidR="00127162">
        <w:t xml:space="preserve">. As </w:t>
      </w:r>
      <w:r w:rsidR="006625C9">
        <w:t xml:space="preserve">this diagram illustrates, </w:t>
      </w:r>
      <w:r w:rsidR="008A2760">
        <w:t xml:space="preserve">even if homes are attempting to improve connectivity, if </w:t>
      </w:r>
      <w:r>
        <w:t xml:space="preserve">they </w:t>
      </w:r>
      <w:r w:rsidR="00692EFC">
        <w:t>can’t imagine</w:t>
      </w:r>
      <w:r w:rsidR="00CD7DAB">
        <w:t xml:space="preserve"> the </w:t>
      </w:r>
      <w:r w:rsidR="00D80BCD">
        <w:t xml:space="preserve">actual </w:t>
      </w:r>
      <w:r w:rsidR="00CD7DAB">
        <w:t xml:space="preserve">extent of unmet connection need </w:t>
      </w:r>
      <w:r w:rsidR="006E1409">
        <w:t xml:space="preserve">they </w:t>
      </w:r>
      <w:r w:rsidR="0079670E">
        <w:t xml:space="preserve">remain </w:t>
      </w:r>
      <w:r w:rsidR="006E1409">
        <w:t>likely</w:t>
      </w:r>
      <w:r w:rsidR="00692EFC">
        <w:t xml:space="preserve"> to </w:t>
      </w:r>
      <w:r w:rsidR="00BF598E">
        <w:t xml:space="preserve">purchase </w:t>
      </w:r>
      <w:r w:rsidR="000B4789">
        <w:t>inappropriate</w:t>
      </w:r>
      <w:r>
        <w:t xml:space="preserve"> contracts </w:t>
      </w:r>
      <w:r w:rsidR="00213196">
        <w:t xml:space="preserve">– e.g. </w:t>
      </w:r>
      <w:r>
        <w:t xml:space="preserve">with bandwidth </w:t>
      </w:r>
      <w:r w:rsidR="001C5A2D">
        <w:t>tha</w:t>
      </w:r>
      <w:r w:rsidR="00E81549">
        <w:t>t</w:t>
      </w:r>
      <w:r w:rsidR="001C5A2D">
        <w:t xml:space="preserve"> can only support a narrow range of activities</w:t>
      </w:r>
      <w:r>
        <w:t xml:space="preserve">. </w:t>
      </w:r>
    </w:p>
    <w:p w14:paraId="6B26D312" w14:textId="5030B636" w:rsidR="00F07418" w:rsidRDefault="00695983" w:rsidP="00695983">
      <w:r>
        <w:t xml:space="preserve">So there is a great opportunity to start to show what is possible, to challenge current ideas of what can be done, and to demonstrate and shape innovation in care delivery. </w:t>
      </w:r>
    </w:p>
    <w:p w14:paraId="768ED298" w14:textId="77777777" w:rsidR="00695983" w:rsidRDefault="00695983" w:rsidP="00695983">
      <w:pPr>
        <w:pStyle w:val="Heading3"/>
      </w:pPr>
      <w:r w:rsidRPr="001500DD">
        <w:t>Redefining connectivity</w:t>
      </w:r>
    </w:p>
    <w:p w14:paraId="6031F625" w14:textId="0E8AF26D" w:rsidR="00695983" w:rsidRDefault="00695983" w:rsidP="00695983">
      <w:r>
        <w:t xml:space="preserve">One significant barrier to progress is that the </w:t>
      </w:r>
      <w:r w:rsidR="00BF4875">
        <w:t xml:space="preserve">current </w:t>
      </w:r>
      <w:r>
        <w:t xml:space="preserve">notion of ‘connectivity’ has quite a narrow scope. It is typically understood as referencing only the devices and contracts that care homes have in place. Is it possible to make a phone call? Can you connect to the Internet? </w:t>
      </w:r>
    </w:p>
    <w:p w14:paraId="77BCDD0D" w14:textId="77777777" w:rsidR="00695983" w:rsidRDefault="00695983" w:rsidP="00695983">
      <w:r>
        <w:t>But this is too limited a definition for what residents need. It is perfectly possible, as was seen throughout this research, for a care home to provide a basic connection, but for the people to be no more connected to the world around them.</w:t>
      </w:r>
    </w:p>
    <w:p w14:paraId="23794658" w14:textId="77777777" w:rsidR="00695983" w:rsidRDefault="00695983" w:rsidP="00695983">
      <w:r>
        <w:t xml:space="preserve">It’s not enough to have the right contracts in place - there are other things that are necessary to a care home delivering connection. </w:t>
      </w:r>
    </w:p>
    <w:p w14:paraId="7E8C52F1" w14:textId="3516A5FE" w:rsidR="00695983" w:rsidRDefault="00695983" w:rsidP="00695983">
      <w:r>
        <w:t xml:space="preserve">In particular, </w:t>
      </w:r>
      <w:r w:rsidR="004B243A">
        <w:t>a new</w:t>
      </w:r>
      <w:r>
        <w:t xml:space="preserve"> definition of connectivity should include: </w:t>
      </w:r>
    </w:p>
    <w:p w14:paraId="6856D17F" w14:textId="2463FDA1" w:rsidR="00695983" w:rsidRDefault="00695983" w:rsidP="005D2D4E">
      <w:pPr>
        <w:pStyle w:val="ListParagraph"/>
      </w:pPr>
      <w:r>
        <w:t>Ability to navigate the comms market – for the people working in care to be able to effectively choose the most appropriate products for the home</w:t>
      </w:r>
      <w:r w:rsidR="004A419F">
        <w:t>.</w:t>
      </w:r>
      <w:r>
        <w:t xml:space="preserve"> </w:t>
      </w:r>
    </w:p>
    <w:p w14:paraId="61F14031" w14:textId="358F475F" w:rsidR="00F07418" w:rsidRDefault="00695983" w:rsidP="00E8622C">
      <w:pPr>
        <w:pStyle w:val="ListParagraph"/>
      </w:pPr>
      <w:r>
        <w:t xml:space="preserve">Staff capability – for staff working throughout care to feel confident supporting residents to engage with technology and communications services. </w:t>
      </w:r>
    </w:p>
    <w:p w14:paraId="297DE6A0" w14:textId="08274E25" w:rsidR="00695983" w:rsidRDefault="00695983" w:rsidP="00695983">
      <w:pPr>
        <w:pStyle w:val="Heading3"/>
      </w:pPr>
      <w:r w:rsidRPr="00B146C1">
        <w:t xml:space="preserve">Improving skills </w:t>
      </w:r>
    </w:p>
    <w:p w14:paraId="5E0551EE" w14:textId="60956ABD" w:rsidR="00695983" w:rsidRDefault="00695983" w:rsidP="00695983">
      <w:r w:rsidRPr="00B146C1">
        <w:t>Th</w:t>
      </w:r>
      <w:r>
        <w:t xml:space="preserve">roughout this work it has been clear that there is a significant skills gap within the care workforce when it comes to communications, technology and connectivity. </w:t>
      </w:r>
    </w:p>
    <w:p w14:paraId="0D24EE15" w14:textId="04B51EC1" w:rsidR="005C3517" w:rsidRPr="005C3517" w:rsidRDefault="00695983" w:rsidP="005C3517">
      <w:r>
        <w:t>Complications and challenges within this opportunity stem from an ageing workforce</w:t>
      </w:r>
      <w:r w:rsidR="00E76DA1">
        <w:t xml:space="preserve"> and</w:t>
      </w:r>
      <w:r>
        <w:t xml:space="preserve"> a minimal amount of training. During the COVID pandemic, a range of interventions ha</w:t>
      </w:r>
      <w:r w:rsidR="00CE66FB">
        <w:t>ve</w:t>
      </w:r>
      <w:r>
        <w:t xml:space="preserve"> been put in place that h</w:t>
      </w:r>
      <w:r w:rsidR="00CE66FB">
        <w:t>ave</w:t>
      </w:r>
      <w:r>
        <w:t xml:space="preserve"> demonstrated the degree to which care home staff need support. The roll out of iPads across the different nations to support with health appointments have reportedly required significant additional ‘tech support’ by the organisations managing the roll out.</w:t>
      </w:r>
    </w:p>
    <w:p w14:paraId="4B50119B" w14:textId="0ABD57AA" w:rsidR="0021063B" w:rsidRDefault="0021063B" w:rsidP="00695983">
      <w:r>
        <w:t xml:space="preserve">Staff could be empowered to both recognise the connectivity needs of residents and </w:t>
      </w:r>
      <w:r w:rsidR="00805943">
        <w:t xml:space="preserve">provide ongoing </w:t>
      </w:r>
      <w:r>
        <w:t>support</w:t>
      </w:r>
      <w:r w:rsidR="00805943">
        <w:t>, but at the moment their ability to help meet their changing connection needs is limited.</w:t>
      </w:r>
      <w:r>
        <w:t xml:space="preserve"> </w:t>
      </w:r>
    </w:p>
    <w:p w14:paraId="15EA9EC3" w14:textId="31C645E3" w:rsidR="00F07418" w:rsidRDefault="000E4D90" w:rsidP="00695983">
      <w:r>
        <w:t>While there are several complications in overcoming this, enhancing the skillset within these teams could have monumental impacts for residents.</w:t>
      </w:r>
    </w:p>
    <w:p w14:paraId="73484C03" w14:textId="0B0A8697" w:rsidR="001929BA" w:rsidRPr="001929BA" w:rsidRDefault="00930D48" w:rsidP="00930D48">
      <w:pPr>
        <w:pStyle w:val="Heading1"/>
      </w:pPr>
      <w:r>
        <w:t>Recommendations</w:t>
      </w:r>
    </w:p>
    <w:p w14:paraId="01F23784" w14:textId="6BB53EE5" w:rsidR="00135C9B" w:rsidRDefault="00135C9B" w:rsidP="00930D48">
      <w:r>
        <w:t xml:space="preserve">To address the above opportunities there are some specific recommendations that </w:t>
      </w:r>
      <w:r w:rsidR="006C0E6F" w:rsidRPr="006C0E6F">
        <w:t>communications and technology providers</w:t>
      </w:r>
      <w:r>
        <w:t>, regulators</w:t>
      </w:r>
      <w:r w:rsidR="00B43678">
        <w:t>,</w:t>
      </w:r>
      <w:r>
        <w:t xml:space="preserve"> and care home decision makers could act upon to improve the standard of connectivity in residential care. </w:t>
      </w:r>
    </w:p>
    <w:p w14:paraId="626FA05D" w14:textId="096632FA" w:rsidR="00AB704C" w:rsidRDefault="00135C9B" w:rsidP="00930D48">
      <w:r>
        <w:t>These recommendations go beyond ensur</w:t>
      </w:r>
      <w:r w:rsidR="00536C16">
        <w:t>ing</w:t>
      </w:r>
      <w:r>
        <w:t xml:space="preserve"> basic provision, such as access to Wi-Fi or phone lines, </w:t>
      </w:r>
      <w:r w:rsidR="00646AD8">
        <w:t xml:space="preserve">to suggesting how these </w:t>
      </w:r>
      <w:r w:rsidR="2F821F67">
        <w:t xml:space="preserve">stakeholders </w:t>
      </w:r>
      <w:r w:rsidR="00536C16">
        <w:t xml:space="preserve">could </w:t>
      </w:r>
      <w:r w:rsidR="00536C16" w:rsidRPr="7FF07D5A">
        <w:rPr>
          <w:b/>
          <w:bCs/>
        </w:rPr>
        <w:t>spark imagination</w:t>
      </w:r>
      <w:r w:rsidR="00536C16">
        <w:t xml:space="preserve"> and support care homes to best</w:t>
      </w:r>
      <w:r w:rsidR="00646AD8">
        <w:t xml:space="preserve"> utilise</w:t>
      </w:r>
      <w:r w:rsidR="008B004D">
        <w:t xml:space="preserve"> </w:t>
      </w:r>
      <w:r w:rsidR="00646AD8">
        <w:t xml:space="preserve">communications services and technologies to meet the varied connection needs of residents throughout the UK. </w:t>
      </w:r>
    </w:p>
    <w:p w14:paraId="4513A952" w14:textId="72A461F7" w:rsidR="00027187" w:rsidRPr="00027187" w:rsidRDefault="00AB704C" w:rsidP="00027187">
      <w:pPr>
        <w:pStyle w:val="Heading3"/>
      </w:pPr>
      <w:r>
        <w:t xml:space="preserve">For </w:t>
      </w:r>
      <w:r w:rsidR="008350B8" w:rsidRPr="008350B8">
        <w:t>communications and technology providers</w:t>
      </w:r>
    </w:p>
    <w:p w14:paraId="35C9505A" w14:textId="6A6E987C" w:rsidR="00FF34D7" w:rsidRDefault="001C64D8" w:rsidP="00FF34D7">
      <w:r>
        <w:t>It</w:t>
      </w:r>
      <w:r w:rsidR="00F564A6">
        <w:t xml:space="preserve"> is</w:t>
      </w:r>
      <w:r>
        <w:t xml:space="preserve"> communications and tech</w:t>
      </w:r>
      <w:r w:rsidR="00695F74">
        <w:t>nology</w:t>
      </w:r>
      <w:r>
        <w:t xml:space="preserve"> providers that have the biggest opportunity to spark imagination around </w:t>
      </w:r>
      <w:r w:rsidR="004C56AC">
        <w:t xml:space="preserve">connectivity within the residential care sector. </w:t>
      </w:r>
    </w:p>
    <w:p w14:paraId="613CB929" w14:textId="50C8AA63" w:rsidR="00F061CD" w:rsidRPr="00F061CD" w:rsidRDefault="00CB3AF1" w:rsidP="00F061CD">
      <w:r>
        <w:t xml:space="preserve">Regulators and care </w:t>
      </w:r>
      <w:r w:rsidR="007D1AD1">
        <w:t>homes</w:t>
      </w:r>
      <w:r>
        <w:t xml:space="preserve"> will </w:t>
      </w:r>
      <w:r w:rsidR="006C5C4F">
        <w:t xml:space="preserve">likely </w:t>
      </w:r>
      <w:r>
        <w:t>struggle to i</w:t>
      </w:r>
      <w:r w:rsidR="00223BF0">
        <w:t xml:space="preserve">dentify what is possible to best meet the varied and </w:t>
      </w:r>
      <w:r w:rsidR="00496B65">
        <w:t>often</w:t>
      </w:r>
      <w:r w:rsidR="00223BF0">
        <w:t xml:space="preserve"> complex connection needs of residents. </w:t>
      </w:r>
      <w:r w:rsidR="00815C0E">
        <w:t>C</w:t>
      </w:r>
      <w:r w:rsidR="006C0E6F">
        <w:t>ommunications and technology providers</w:t>
      </w:r>
      <w:r w:rsidR="00FC3613">
        <w:t xml:space="preserve"> hold the knowledge of what is currently available and ha</w:t>
      </w:r>
      <w:r w:rsidR="003D0198">
        <w:t>ve</w:t>
      </w:r>
      <w:r w:rsidR="00FC3613">
        <w:t xml:space="preserve"> the </w:t>
      </w:r>
      <w:r w:rsidR="00796F60">
        <w:t xml:space="preserve">skills and potential to innovate </w:t>
      </w:r>
      <w:r w:rsidR="00EE08A4">
        <w:t>around connectivity solutions for residents.</w:t>
      </w:r>
    </w:p>
    <w:p w14:paraId="572C30B2" w14:textId="7B25BE4A" w:rsidR="00AA1945" w:rsidRDefault="00AA1945" w:rsidP="00FF34D7">
      <w:r>
        <w:t xml:space="preserve">There are two key recommendations for </w:t>
      </w:r>
      <w:r w:rsidR="00BD5F7F" w:rsidRPr="00BD5F7F">
        <w:t>communications and technology providers</w:t>
      </w:r>
      <w:r>
        <w:t xml:space="preserve"> around connectivity for care home residents:</w:t>
      </w:r>
    </w:p>
    <w:p w14:paraId="63895BBB" w14:textId="4A2647B4" w:rsidR="00F061CD" w:rsidRPr="00F061CD" w:rsidRDefault="00AA1945" w:rsidP="00F061CD">
      <w:r w:rsidRPr="00293170">
        <w:rPr>
          <w:b/>
        </w:rPr>
        <w:t xml:space="preserve">1. </w:t>
      </w:r>
      <w:r w:rsidR="006C0E6F">
        <w:rPr>
          <w:b/>
          <w:bCs/>
        </w:rPr>
        <w:t>Providers</w:t>
      </w:r>
      <w:r w:rsidR="00FA28E7" w:rsidRPr="00293170">
        <w:rPr>
          <w:b/>
        </w:rPr>
        <w:t xml:space="preserve"> should be modelling best practice and what is possible for connectivity in care</w:t>
      </w:r>
      <w:r w:rsidR="00FA28E7">
        <w:t xml:space="preserve">. </w:t>
      </w:r>
      <w:r w:rsidR="00C71A89">
        <w:t xml:space="preserve">A simple way to do this could be </w:t>
      </w:r>
      <w:r w:rsidR="00941DDC">
        <w:t>to ge</w:t>
      </w:r>
      <w:r w:rsidR="004D2E7F">
        <w:t>nerate</w:t>
      </w:r>
      <w:r w:rsidR="00C71A89">
        <w:t xml:space="preserve"> several typologies or use cases</w:t>
      </w:r>
      <w:r w:rsidR="004011AF">
        <w:t xml:space="preserve"> that span </w:t>
      </w:r>
      <w:r w:rsidR="00901A9F">
        <w:t>different</w:t>
      </w:r>
      <w:r w:rsidR="00D54792">
        <w:t xml:space="preserve"> types of residents and their varied needs</w:t>
      </w:r>
      <w:r w:rsidR="00B17E9B">
        <w:t>,</w:t>
      </w:r>
      <w:r w:rsidR="003061B2">
        <w:t xml:space="preserve"> t</w:t>
      </w:r>
      <w:r w:rsidR="00C71A89">
        <w:t xml:space="preserve">aking </w:t>
      </w:r>
      <w:r w:rsidR="00CF6DD2">
        <w:t>inspiration from</w:t>
      </w:r>
      <w:r w:rsidR="00C71A89">
        <w:t xml:space="preserve"> people like Jimmy where </w:t>
      </w:r>
      <w:r w:rsidR="001A3B67">
        <w:t>connectivity has been utilised to increase wellbeing</w:t>
      </w:r>
      <w:r w:rsidR="0073054B">
        <w:t xml:space="preserve">, </w:t>
      </w:r>
      <w:r w:rsidR="00B47E63">
        <w:t>independence,</w:t>
      </w:r>
      <w:r w:rsidR="001A3B67">
        <w:t xml:space="preserve"> and connection. </w:t>
      </w:r>
      <w:r w:rsidR="004B13E5">
        <w:t>These</w:t>
      </w:r>
      <w:r w:rsidR="004011AF">
        <w:t xml:space="preserve"> use cases could be shared with care homes </w:t>
      </w:r>
      <w:r w:rsidR="003061B2">
        <w:t xml:space="preserve">to </w:t>
      </w:r>
      <w:r w:rsidR="00283373">
        <w:t>help them understand how the needs of their residents can be met, and the possible services and solutions available to them</w:t>
      </w:r>
      <w:r w:rsidR="00B47E63">
        <w:t>.</w:t>
      </w:r>
    </w:p>
    <w:p w14:paraId="4411811F" w14:textId="3DB6D5E7" w:rsidR="00AA1945" w:rsidRDefault="00AA1945" w:rsidP="00FF34D7">
      <w:r w:rsidRPr="00293170">
        <w:rPr>
          <w:b/>
        </w:rPr>
        <w:t xml:space="preserve">2. </w:t>
      </w:r>
      <w:r w:rsidR="006C0E6F">
        <w:rPr>
          <w:b/>
          <w:bCs/>
        </w:rPr>
        <w:t>Providers</w:t>
      </w:r>
      <w:r w:rsidRPr="00293170">
        <w:rPr>
          <w:b/>
        </w:rPr>
        <w:t xml:space="preserve"> sho</w:t>
      </w:r>
      <w:r w:rsidR="00B579AA" w:rsidRPr="00293170">
        <w:rPr>
          <w:b/>
        </w:rPr>
        <w:t xml:space="preserve">uld </w:t>
      </w:r>
      <w:r w:rsidR="00283373" w:rsidRPr="00293170">
        <w:rPr>
          <w:b/>
        </w:rPr>
        <w:t xml:space="preserve">also </w:t>
      </w:r>
      <w:r w:rsidR="00B579AA" w:rsidRPr="00293170">
        <w:rPr>
          <w:b/>
        </w:rPr>
        <w:t xml:space="preserve">be investing in </w:t>
      </w:r>
      <w:r w:rsidR="002E15E4" w:rsidRPr="00293170">
        <w:rPr>
          <w:b/>
        </w:rPr>
        <w:t>finding connectivity solutions for residents.</w:t>
      </w:r>
      <w:r w:rsidR="002E15E4">
        <w:t xml:space="preserve"> </w:t>
      </w:r>
      <w:r w:rsidR="008E164E">
        <w:t xml:space="preserve">Individuals in care represent a large proportion of society </w:t>
      </w:r>
      <w:r w:rsidR="00293170">
        <w:t>whose</w:t>
      </w:r>
      <w:r w:rsidR="008E164E">
        <w:t xml:space="preserve"> connectivity needs currently aren’t being adequately met. There is an opportunity for </w:t>
      </w:r>
      <w:r w:rsidR="00BD5F7F" w:rsidRPr="00BD5F7F">
        <w:t>communications and technology providers</w:t>
      </w:r>
      <w:r w:rsidR="008E164E">
        <w:t xml:space="preserve"> to innovate around possible solutions</w:t>
      </w:r>
      <w:r w:rsidR="00282FE2">
        <w:t xml:space="preserve">, </w:t>
      </w:r>
      <w:r w:rsidR="00B43678">
        <w:t>technologies,</w:t>
      </w:r>
      <w:r w:rsidR="008E164E">
        <w:t xml:space="preserve"> and care home packages to meet those needs. </w:t>
      </w:r>
      <w:r w:rsidR="00EF4074">
        <w:t xml:space="preserve"> </w:t>
      </w:r>
    </w:p>
    <w:p w14:paraId="3B773828" w14:textId="6F237066" w:rsidR="005D784B" w:rsidRPr="005D784B" w:rsidRDefault="00930D48" w:rsidP="005D784B">
      <w:pPr>
        <w:pStyle w:val="Heading3"/>
      </w:pPr>
      <w:r>
        <w:t xml:space="preserve">For regulators </w:t>
      </w:r>
      <w:r w:rsidR="00F80E27">
        <w:t>and governments</w:t>
      </w:r>
    </w:p>
    <w:p w14:paraId="1E4811C1" w14:textId="43B19040" w:rsidR="005D784B" w:rsidRPr="000B1617" w:rsidRDefault="008318D8" w:rsidP="005D784B">
      <w:r>
        <w:t>People</w:t>
      </w:r>
      <w:r w:rsidR="0082464D" w:rsidRPr="000B1617">
        <w:t xml:space="preserve"> in care are</w:t>
      </w:r>
      <w:r w:rsidR="00A73439">
        <w:t xml:space="preserve"> amongst the</w:t>
      </w:r>
      <w:r w:rsidR="0082464D" w:rsidRPr="000B1617">
        <w:t xml:space="preserve"> most vulnerable in </w:t>
      </w:r>
      <w:r w:rsidR="00A73439">
        <w:t xml:space="preserve">our </w:t>
      </w:r>
      <w:r w:rsidR="0082464D" w:rsidRPr="000B1617">
        <w:t>society</w:t>
      </w:r>
      <w:r w:rsidR="00A73439">
        <w:t xml:space="preserve">. </w:t>
      </w:r>
      <w:r w:rsidR="00027187">
        <w:t>As already happens with people’s physical health needs, regulators</w:t>
      </w:r>
      <w:r w:rsidR="00047090">
        <w:t xml:space="preserve"> and governments</w:t>
      </w:r>
      <w:r w:rsidR="0082464D" w:rsidRPr="000B1617">
        <w:t xml:space="preserve"> could make it </w:t>
      </w:r>
      <w:r w:rsidR="00DD5F9A">
        <w:t xml:space="preserve">the </w:t>
      </w:r>
      <w:r w:rsidR="0082464D" w:rsidRPr="000B1617">
        <w:t xml:space="preserve">duty of providers to </w:t>
      </w:r>
      <w:r w:rsidR="00F55D96" w:rsidRPr="000B1617">
        <w:t>prioritise meeting their</w:t>
      </w:r>
      <w:r w:rsidR="00686998">
        <w:t xml:space="preserve"> connectivity</w:t>
      </w:r>
      <w:r w:rsidR="00F55D96" w:rsidRPr="000B1617">
        <w:t xml:space="preserve"> needs. </w:t>
      </w:r>
    </w:p>
    <w:p w14:paraId="3C86A9B6" w14:textId="7C6A3254" w:rsidR="007D32B3" w:rsidRDefault="00EB2693" w:rsidP="0082464D">
      <w:r>
        <w:t xml:space="preserve">Access to </w:t>
      </w:r>
      <w:r w:rsidR="00655868">
        <w:t>good</w:t>
      </w:r>
      <w:r w:rsidR="00103F20">
        <w:t xml:space="preserve"> communications services and technology is something that is starting to be </w:t>
      </w:r>
      <w:r w:rsidR="007D32B3">
        <w:t xml:space="preserve">thought about </w:t>
      </w:r>
      <w:r w:rsidR="00655868">
        <w:t>as important</w:t>
      </w:r>
      <w:r w:rsidR="007D32B3">
        <w:t xml:space="preserve"> criteria for good care</w:t>
      </w:r>
      <w:r w:rsidR="006925C6">
        <w:t xml:space="preserve"> – </w:t>
      </w:r>
      <w:r w:rsidR="003D7E33">
        <w:t>for example</w:t>
      </w:r>
      <w:r w:rsidR="006925C6">
        <w:t xml:space="preserve"> in the Scottish Care </w:t>
      </w:r>
      <w:r w:rsidR="00325A23">
        <w:t>Inspectorate’s 2020 quality frameworks</w:t>
      </w:r>
      <w:r w:rsidR="00930B92">
        <w:rPr>
          <w:rStyle w:val="FootnoteReference"/>
        </w:rPr>
        <w:footnoteReference w:id="11"/>
      </w:r>
      <w:r w:rsidR="00325A23">
        <w:t xml:space="preserve"> </w:t>
      </w:r>
      <w:r w:rsidR="001221BC">
        <w:rPr>
          <w:rStyle w:val="FootnoteReference"/>
        </w:rPr>
        <w:footnoteReference w:id="12"/>
      </w:r>
      <w:r w:rsidR="00325A23">
        <w:t xml:space="preserve"> -</w:t>
      </w:r>
      <w:r w:rsidR="006C790A">
        <w:t xml:space="preserve"> but </w:t>
      </w:r>
      <w:r w:rsidR="007D32B3">
        <w:t xml:space="preserve">this is only one part of the problem. </w:t>
      </w:r>
    </w:p>
    <w:p w14:paraId="20C4972F" w14:textId="168124EF" w:rsidR="00EB531B" w:rsidRDefault="00EB531B" w:rsidP="00EC7481">
      <w:r>
        <w:t xml:space="preserve">As outlined in the above section, </w:t>
      </w:r>
      <w:r w:rsidR="00CF1639">
        <w:t>i</w:t>
      </w:r>
      <w:r w:rsidR="00526E5D">
        <w:t xml:space="preserve">t is crucial that </w:t>
      </w:r>
      <w:r w:rsidR="00CF1639">
        <w:t xml:space="preserve">relevant parties </w:t>
      </w:r>
      <w:r w:rsidR="00526E5D">
        <w:t>first</w:t>
      </w:r>
      <w:r w:rsidR="00CF1639">
        <w:t xml:space="preserve"> spark some imagination around the importance of connectivity in care, then regulators can play a crucial role in </w:t>
      </w:r>
      <w:r w:rsidR="00E96A4E">
        <w:t>ensuring these new standards are adhered to.</w:t>
      </w:r>
    </w:p>
    <w:p w14:paraId="1DB6CF81" w14:textId="7782895D" w:rsidR="00EC7481" w:rsidRPr="00EC7481" w:rsidRDefault="000C6DC5" w:rsidP="00EC7481">
      <w:r>
        <w:t>Min</w:t>
      </w:r>
      <w:r w:rsidR="00A11881">
        <w:t>imum</w:t>
      </w:r>
      <w:r>
        <w:t xml:space="preserve"> standards for connectivity </w:t>
      </w:r>
      <w:r w:rsidR="008340BA">
        <w:t>should be the responsibility of both care and communications regulators</w:t>
      </w:r>
      <w:r w:rsidR="00D960D1">
        <w:t>.</w:t>
      </w:r>
    </w:p>
    <w:p w14:paraId="5E65E7AC" w14:textId="154DF33C" w:rsidR="00D960D1" w:rsidRPr="00EC7481" w:rsidRDefault="00D960D1" w:rsidP="00EC7481">
      <w:r>
        <w:t xml:space="preserve">For </w:t>
      </w:r>
      <w:r w:rsidRPr="008A6065">
        <w:rPr>
          <w:b/>
        </w:rPr>
        <w:t>communications</w:t>
      </w:r>
      <w:r>
        <w:t xml:space="preserve"> regulators, this should include: </w:t>
      </w:r>
    </w:p>
    <w:p w14:paraId="762C8760" w14:textId="3405F475" w:rsidR="001512D5" w:rsidRPr="00FA381A" w:rsidRDefault="00B25F74" w:rsidP="006B531E">
      <w:pPr>
        <w:pStyle w:val="ListParagraph"/>
      </w:pPr>
      <w:r w:rsidRPr="00FA381A">
        <w:t>Se</w:t>
      </w:r>
      <w:r w:rsidR="008E3FD3" w:rsidRPr="00FA381A">
        <w:t>t</w:t>
      </w:r>
      <w:r w:rsidRPr="00FA381A">
        <w:t>t</w:t>
      </w:r>
      <w:r w:rsidR="008E3FD3" w:rsidRPr="00FA381A">
        <w:t>ing</w:t>
      </w:r>
      <w:r w:rsidR="009D57EC" w:rsidRPr="00FA381A">
        <w:t xml:space="preserve"> standards </w:t>
      </w:r>
      <w:r w:rsidR="0034061D" w:rsidRPr="00FA381A">
        <w:t>around the</w:t>
      </w:r>
      <w:r w:rsidR="009D57EC" w:rsidRPr="00FA381A">
        <w:t xml:space="preserve"> provision </w:t>
      </w:r>
      <w:r w:rsidR="0034061D" w:rsidRPr="00FA381A">
        <w:t>of</w:t>
      </w:r>
      <w:r w:rsidR="002E4F1D" w:rsidRPr="00FA381A">
        <w:t xml:space="preserve"> adequate and affordable</w:t>
      </w:r>
      <w:r w:rsidR="009D57EC" w:rsidRPr="00FA381A">
        <w:t xml:space="preserve"> connectivity services</w:t>
      </w:r>
      <w:r w:rsidR="009C2B15">
        <w:t>.</w:t>
      </w:r>
      <w:r w:rsidR="009D57EC" w:rsidRPr="00FA381A">
        <w:t xml:space="preserve"> </w:t>
      </w:r>
    </w:p>
    <w:p w14:paraId="5977DBF3" w14:textId="637FF1E3" w:rsidR="00450AF0" w:rsidRPr="00FA381A" w:rsidRDefault="002E4F1D" w:rsidP="006B531E">
      <w:pPr>
        <w:pStyle w:val="ListParagraph"/>
      </w:pPr>
      <w:r w:rsidRPr="00FA381A">
        <w:t>Encouraging</w:t>
      </w:r>
      <w:r w:rsidR="00450AF0" w:rsidRPr="00FA381A">
        <w:t xml:space="preserve"> providers to help homes assess their </w:t>
      </w:r>
      <w:r w:rsidR="00F86A86" w:rsidRPr="00FA381A">
        <w:t>connectivity needs</w:t>
      </w:r>
      <w:r w:rsidR="002636D2" w:rsidRPr="00FA381A">
        <w:t xml:space="preserve"> and select suitable packages</w:t>
      </w:r>
      <w:r w:rsidR="009C2B15">
        <w:t>.</w:t>
      </w:r>
      <w:r w:rsidR="002636D2" w:rsidRPr="00FA381A">
        <w:t xml:space="preserve"> </w:t>
      </w:r>
    </w:p>
    <w:p w14:paraId="0C46E0F4" w14:textId="77777777" w:rsidR="00987355" w:rsidRDefault="00987355" w:rsidP="00987355">
      <w:pPr>
        <w:rPr>
          <w:color w:val="auto"/>
          <w:szCs w:val="20"/>
        </w:rPr>
      </w:pPr>
      <w:r>
        <w:t xml:space="preserve">For </w:t>
      </w:r>
      <w:r>
        <w:rPr>
          <w:b/>
          <w:bCs/>
        </w:rPr>
        <w:t>care</w:t>
      </w:r>
      <w:r>
        <w:t xml:space="preserve"> regulators, this should include: </w:t>
      </w:r>
    </w:p>
    <w:p w14:paraId="1630A997" w14:textId="77777777" w:rsidR="00987355" w:rsidRDefault="00987355" w:rsidP="00987355">
      <w:pPr>
        <w:pStyle w:val="ListParagraph"/>
        <w:rPr>
          <w:rFonts w:ascii="Calibri" w:hAnsi="Calibri"/>
          <w:sz w:val="22"/>
          <w:szCs w:val="22"/>
        </w:rPr>
      </w:pPr>
      <w:r>
        <w:t xml:space="preserve">Attributing responsibility to care homes to meet the connectivity needs of their residents. </w:t>
      </w:r>
    </w:p>
    <w:p w14:paraId="63E6BB21" w14:textId="63E8418E" w:rsidR="00987355" w:rsidRDefault="00987355" w:rsidP="00987355">
      <w:pPr>
        <w:pStyle w:val="ListParagraph"/>
        <w:numPr>
          <w:ilvl w:val="1"/>
          <w:numId w:val="15"/>
        </w:numPr>
        <w:spacing w:before="0" w:after="0" w:line="252" w:lineRule="auto"/>
        <w:rPr>
          <w:szCs w:val="20"/>
        </w:rPr>
      </w:pPr>
      <w:r>
        <w:t xml:space="preserve">Homes must focus on what the resident needs in order to feel connected with family, friends, society and interests; and must make sure that they get it when they need it and are happy with it.  </w:t>
      </w:r>
    </w:p>
    <w:p w14:paraId="0A37C5BD" w14:textId="73F86FD2" w:rsidR="00987355" w:rsidRDefault="00987355" w:rsidP="00987355">
      <w:pPr>
        <w:pStyle w:val="ListParagraph"/>
        <w:numPr>
          <w:ilvl w:val="1"/>
          <w:numId w:val="15"/>
        </w:numPr>
        <w:spacing w:after="0" w:line="252" w:lineRule="auto"/>
      </w:pPr>
      <w:r>
        <w:t>Homes must find the best use of technology for their residents to maximise connection for each resident. This must go beyond assuming that residents will express an explicit need and recognise that residents may not know what technology will help them to stay connected, or may not feel entitled to ask.</w:t>
      </w:r>
    </w:p>
    <w:p w14:paraId="2AB7079D" w14:textId="18838FFE" w:rsidR="0035030A" w:rsidRDefault="00240998" w:rsidP="006B531E">
      <w:pPr>
        <w:pStyle w:val="ListParagraph"/>
      </w:pPr>
      <w:r>
        <w:t>M</w:t>
      </w:r>
      <w:r w:rsidR="000954D3">
        <w:t xml:space="preserve">inimum skill levels </w:t>
      </w:r>
      <w:r w:rsidR="002D728A">
        <w:t>within home</w:t>
      </w:r>
      <w:r w:rsidR="00CF496A">
        <w:t>s</w:t>
      </w:r>
      <w:r w:rsidR="003415DD">
        <w:t xml:space="preserve"> around technology use</w:t>
      </w:r>
      <w:r>
        <w:t xml:space="preserve"> and support</w:t>
      </w:r>
      <w:r w:rsidR="008E3FD3">
        <w:t>.</w:t>
      </w:r>
    </w:p>
    <w:p w14:paraId="1C0F1B51" w14:textId="11CBFB9B" w:rsidR="00930D48" w:rsidRDefault="00930D48" w:rsidP="00930D48">
      <w:pPr>
        <w:pStyle w:val="Heading3"/>
      </w:pPr>
      <w:r>
        <w:t xml:space="preserve">For care home decision makers </w:t>
      </w:r>
    </w:p>
    <w:p w14:paraId="4EF4804B" w14:textId="5B01B833" w:rsidR="005D2D86" w:rsidRDefault="001C17FD" w:rsidP="005D2D86">
      <w:r>
        <w:t xml:space="preserve">Care home providers themselves </w:t>
      </w:r>
      <w:r w:rsidR="008730AE">
        <w:t xml:space="preserve">will need to implement </w:t>
      </w:r>
      <w:r w:rsidR="004C19F9">
        <w:t>changes to ensur</w:t>
      </w:r>
      <w:r w:rsidR="004E1E88">
        <w:t>e</w:t>
      </w:r>
      <w:r w:rsidR="004C19F9">
        <w:t xml:space="preserve"> </w:t>
      </w:r>
      <w:r w:rsidR="00F13DDA">
        <w:t xml:space="preserve">providing good </w:t>
      </w:r>
      <w:r w:rsidR="004C19F9">
        <w:t>connectivity</w:t>
      </w:r>
      <w:r w:rsidR="00F13DDA">
        <w:t xml:space="preserve"> for residents and fulfilling their needs for connection</w:t>
      </w:r>
      <w:r w:rsidR="004C19F9">
        <w:t xml:space="preserve"> </w:t>
      </w:r>
      <w:r w:rsidR="004E1E88">
        <w:t xml:space="preserve">is a priority.  </w:t>
      </w:r>
    </w:p>
    <w:p w14:paraId="000A27F3" w14:textId="43964A0F" w:rsidR="00F13DDA" w:rsidRDefault="00261797" w:rsidP="005D2D86">
      <w:r>
        <w:t xml:space="preserve">Staff </w:t>
      </w:r>
      <w:r w:rsidR="009B20FF">
        <w:t xml:space="preserve">could be supported to </w:t>
      </w:r>
      <w:r w:rsidR="007B4226">
        <w:t xml:space="preserve">have much more involvement in </w:t>
      </w:r>
      <w:r w:rsidR="00DA71CD">
        <w:t xml:space="preserve">fulfilling requirements for connectivity within homes and </w:t>
      </w:r>
      <w:r w:rsidR="00E929BE">
        <w:t>identifying where there is unmet need for residents. To make this a reality, care home providers should:</w:t>
      </w:r>
    </w:p>
    <w:p w14:paraId="75945847" w14:textId="553010D5" w:rsidR="00E929BE" w:rsidRDefault="00F97E2C" w:rsidP="009C2FD5">
      <w:pPr>
        <w:pStyle w:val="ListParagraph"/>
      </w:pPr>
      <w:r>
        <w:t>Increase</w:t>
      </w:r>
      <w:r w:rsidR="00E929BE">
        <w:t xml:space="preserve"> emphasis on the importance of connectivity and work with staff to ensure necessary provisions are in place</w:t>
      </w:r>
      <w:r w:rsidR="00807B09">
        <w:t>.</w:t>
      </w:r>
    </w:p>
    <w:p w14:paraId="56D66205" w14:textId="40960C69" w:rsidR="00E929BE" w:rsidRDefault="007A28AF" w:rsidP="009C2FD5">
      <w:pPr>
        <w:pStyle w:val="ListParagraph"/>
      </w:pPr>
      <w:r>
        <w:t xml:space="preserve">Carry out regular </w:t>
      </w:r>
      <w:r w:rsidR="009C2FD5">
        <w:t>connectivity</w:t>
      </w:r>
      <w:r>
        <w:t xml:space="preserve"> needs </w:t>
      </w:r>
      <w:r w:rsidR="009C2FD5">
        <w:t>assessments</w:t>
      </w:r>
      <w:r>
        <w:t xml:space="preserve"> to understand </w:t>
      </w:r>
      <w:r w:rsidR="00E121B7">
        <w:t xml:space="preserve">whether adequate provisions are in place and what new or additional needs residents might have that could be better </w:t>
      </w:r>
      <w:r w:rsidR="00DA2C86">
        <w:t>met.</w:t>
      </w:r>
    </w:p>
    <w:p w14:paraId="3799003B" w14:textId="0B8A81E9" w:rsidR="00695983" w:rsidRPr="00073DAD" w:rsidRDefault="002846B6" w:rsidP="00695983">
      <w:pPr>
        <w:pStyle w:val="ListParagraph"/>
      </w:pPr>
      <w:r>
        <w:t xml:space="preserve">Carry out </w:t>
      </w:r>
      <w:r w:rsidR="009C2FD5">
        <w:t>training</w:t>
      </w:r>
      <w:r>
        <w:t xml:space="preserve"> with staff to support them to </w:t>
      </w:r>
      <w:r w:rsidR="00E97AC6">
        <w:t xml:space="preserve">increase their confidence around identifying </w:t>
      </w:r>
      <w:r w:rsidR="00FC7915">
        <w:t>opportunities for connectivity</w:t>
      </w:r>
      <w:r w:rsidR="00E50A9B">
        <w:t xml:space="preserve"> and be able to </w:t>
      </w:r>
      <w:r w:rsidR="002C075A">
        <w:t>support residents with the</w:t>
      </w:r>
      <w:r w:rsidR="009C2FD5">
        <w:t xml:space="preserve">ir technology </w:t>
      </w:r>
      <w:r w:rsidR="00DA2C86">
        <w:t>and devices.</w:t>
      </w:r>
    </w:p>
    <w:p w14:paraId="03AABC11" w14:textId="77777777" w:rsidR="00695983" w:rsidRDefault="00695983" w:rsidP="00695983">
      <w:pPr>
        <w:rPr>
          <w:b/>
          <w:bCs/>
        </w:rPr>
      </w:pPr>
    </w:p>
    <w:p w14:paraId="11B00899" w14:textId="77777777" w:rsidR="00CA07CE" w:rsidRDefault="00CA07CE" w:rsidP="00695983">
      <w:pPr>
        <w:spacing w:before="0" w:line="240" w:lineRule="auto"/>
        <w:rPr>
          <w:b/>
        </w:rPr>
      </w:pPr>
    </w:p>
    <w:p w14:paraId="12BCCDD9" w14:textId="77777777" w:rsidR="00CA07CE" w:rsidRDefault="00CA07CE" w:rsidP="00695983">
      <w:pPr>
        <w:spacing w:before="0" w:line="240" w:lineRule="auto"/>
        <w:rPr>
          <w:b/>
        </w:rPr>
      </w:pPr>
    </w:p>
    <w:p w14:paraId="0D06418A" w14:textId="06096E5E" w:rsidR="00472710" w:rsidRPr="00DD3A54" w:rsidRDefault="00472710" w:rsidP="00472710">
      <w:pPr>
        <w:rPr>
          <w:b/>
          <w:szCs w:val="20"/>
        </w:rPr>
      </w:pPr>
    </w:p>
    <w:sectPr w:rsidR="00472710" w:rsidRPr="00DD3A54" w:rsidSect="00CD381C">
      <w:headerReference w:type="default" r:id="rId13"/>
      <w:headerReference w:type="first" r:id="rId14"/>
      <w:type w:val="continuous"/>
      <w:pgSz w:w="11900" w:h="16840"/>
      <w:pgMar w:top="1418" w:right="1440" w:bottom="1440" w:left="1440" w:header="720" w:footer="720" w:gutter="0"/>
      <w:cols w:space="7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35A78" w14:textId="77777777" w:rsidR="002E6E3F" w:rsidRDefault="002E6E3F" w:rsidP="00E206AF">
      <w:r>
        <w:separator/>
      </w:r>
    </w:p>
    <w:p w14:paraId="6002A600" w14:textId="77777777" w:rsidR="002E6E3F" w:rsidRDefault="002E6E3F" w:rsidP="00E206AF"/>
    <w:p w14:paraId="60A74A4E" w14:textId="77777777" w:rsidR="002E6E3F" w:rsidRDefault="002E6E3F" w:rsidP="00E206AF"/>
  </w:endnote>
  <w:endnote w:type="continuationSeparator" w:id="0">
    <w:p w14:paraId="346BD563" w14:textId="77777777" w:rsidR="002E6E3F" w:rsidRDefault="002E6E3F" w:rsidP="00E206AF">
      <w:r>
        <w:continuationSeparator/>
      </w:r>
    </w:p>
    <w:p w14:paraId="27E61813" w14:textId="77777777" w:rsidR="002E6E3F" w:rsidRDefault="002E6E3F" w:rsidP="00E206AF"/>
    <w:p w14:paraId="413653F7" w14:textId="77777777" w:rsidR="002E6E3F" w:rsidRDefault="002E6E3F" w:rsidP="00E206AF"/>
  </w:endnote>
  <w:endnote w:type="continuationNotice" w:id="1">
    <w:p w14:paraId="1C80E34B" w14:textId="77777777" w:rsidR="002E6E3F" w:rsidRDefault="002E6E3F" w:rsidP="00E206AF"/>
    <w:p w14:paraId="179C83AC" w14:textId="77777777" w:rsidR="002E6E3F" w:rsidRDefault="002E6E3F" w:rsidP="00E206AF"/>
    <w:p w14:paraId="6A7425A3" w14:textId="77777777" w:rsidR="002E6E3F" w:rsidRDefault="002E6E3F" w:rsidP="00E20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Heavy">
    <w:altName w:val="Calibri"/>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
    <w:altName w:val="Segoe UI"/>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F4192" w14:textId="77777777" w:rsidR="002E6E3F" w:rsidRDefault="002E6E3F" w:rsidP="00E206AF">
      <w:r>
        <w:separator/>
      </w:r>
    </w:p>
  </w:footnote>
  <w:footnote w:type="continuationSeparator" w:id="0">
    <w:p w14:paraId="60A783B5" w14:textId="77777777" w:rsidR="002E6E3F" w:rsidRDefault="002E6E3F" w:rsidP="00E206AF">
      <w:r>
        <w:continuationSeparator/>
      </w:r>
    </w:p>
  </w:footnote>
  <w:footnote w:type="continuationNotice" w:id="1">
    <w:p w14:paraId="33C4E9ED" w14:textId="77777777" w:rsidR="002E6E3F" w:rsidRDefault="002E6E3F" w:rsidP="00E206AF"/>
    <w:p w14:paraId="244EFD18" w14:textId="77777777" w:rsidR="002E6E3F" w:rsidRDefault="002E6E3F" w:rsidP="00E206AF"/>
    <w:p w14:paraId="05504CF3" w14:textId="77777777" w:rsidR="002E6E3F" w:rsidRDefault="002E6E3F" w:rsidP="00E206AF"/>
  </w:footnote>
  <w:footnote w:id="2">
    <w:p w14:paraId="4690FA92" w14:textId="686EB541" w:rsidR="00F80E27" w:rsidRPr="00F50E4C" w:rsidRDefault="00F80E27" w:rsidP="00F50E4C">
      <w:pPr>
        <w:pStyle w:val="FootnoteText"/>
      </w:pPr>
      <w:r>
        <w:rPr>
          <w:rStyle w:val="FootnoteReference"/>
        </w:rPr>
        <w:footnoteRef/>
      </w:r>
      <w:r>
        <w:t xml:space="preserve"> </w:t>
      </w:r>
      <w:r w:rsidR="00916DFE">
        <w:t xml:space="preserve">Care Inspectorate, 2020, </w:t>
      </w:r>
      <w:r w:rsidR="00916DFE">
        <w:rPr>
          <w:i/>
          <w:iCs/>
        </w:rPr>
        <w:t>A quality framework for care homes for adults</w:t>
      </w:r>
      <w:r>
        <w:t xml:space="preserve"> </w:t>
      </w:r>
      <w:hyperlink r:id="rId1" w:history="1">
        <w:r w:rsidRPr="009B11DD">
          <w:rPr>
            <w:rStyle w:val="Hyperlink"/>
          </w:rPr>
          <w:t>https://www.careinspectorate.com/images/documents/5856/Quality%20framework%20for%20care%20homes%20for%20adults%202020.pdf</w:t>
        </w:r>
      </w:hyperlink>
      <w:r w:rsidR="00916DFE" w:rsidRPr="00F50E4C">
        <w:t xml:space="preserve"> </w:t>
      </w:r>
    </w:p>
  </w:footnote>
  <w:footnote w:id="3">
    <w:p w14:paraId="544C7B0D" w14:textId="24827B9E" w:rsidR="00F80E27" w:rsidRDefault="00F80E27">
      <w:pPr>
        <w:pStyle w:val="FootnoteText"/>
      </w:pPr>
      <w:r>
        <w:rPr>
          <w:rStyle w:val="FootnoteReference"/>
        </w:rPr>
        <w:footnoteRef/>
      </w:r>
      <w:r>
        <w:t xml:space="preserve"> </w:t>
      </w:r>
      <w:r w:rsidR="00916DFE">
        <w:t>Care Inspectorate, 2020.</w:t>
      </w:r>
      <w:r w:rsidR="00916DFE" w:rsidRPr="00916DFE">
        <w:rPr>
          <w:i/>
          <w:iCs/>
        </w:rPr>
        <w:t xml:space="preserve"> A quality framework for care homes for adults</w:t>
      </w:r>
      <w:r w:rsidRPr="00916DFE">
        <w:rPr>
          <w:i/>
        </w:rPr>
        <w:t xml:space="preserve"> </w:t>
      </w:r>
      <w:hyperlink r:id="rId2" w:history="1">
        <w:r w:rsidRPr="009B11DD">
          <w:rPr>
            <w:rStyle w:val="Hyperlink"/>
          </w:rPr>
          <w:t>https://www.careinspectorate.com/images/documents/5855/Quality%20framework%20for%20care%20homes%20for%20older%20people%202020.pdf</w:t>
        </w:r>
      </w:hyperlink>
      <w:r>
        <w:t xml:space="preserve"> </w:t>
      </w:r>
    </w:p>
  </w:footnote>
  <w:footnote w:id="4">
    <w:p w14:paraId="7BE58B67" w14:textId="103CD783" w:rsidR="00F80E27" w:rsidRDefault="00F80E27" w:rsidP="003A56A9">
      <w:pPr>
        <w:pStyle w:val="FootnoteText"/>
      </w:pPr>
      <w:r>
        <w:rPr>
          <w:rStyle w:val="FootnoteReference"/>
        </w:rPr>
        <w:footnoteRef/>
      </w:r>
      <w:r>
        <w:t xml:space="preserve"> </w:t>
      </w:r>
      <w:r w:rsidR="00A129A5">
        <w:t>Competitions and Market Authority</w:t>
      </w:r>
      <w:r w:rsidR="00C30491">
        <w:t xml:space="preserve">, 2017. </w:t>
      </w:r>
      <w:r w:rsidR="004D6DA5">
        <w:rPr>
          <w:i/>
          <w:iCs/>
        </w:rPr>
        <w:t>Care home market study</w:t>
      </w:r>
      <w:r w:rsidR="004D6DA5">
        <w:t xml:space="preserve"> </w:t>
      </w:r>
      <w:r w:rsidR="004D6DA5">
        <w:br/>
      </w:r>
      <w:hyperlink r:id="rId3" w:history="1">
        <w:r w:rsidRPr="009B11DD">
          <w:rPr>
            <w:rStyle w:val="Hyperlink"/>
          </w:rPr>
          <w:t>https://assets.publishing.service.gov.uk/media/5a1fdf30e5274a750b82533a/care-homes-market-study-final-report.pdf</w:t>
        </w:r>
      </w:hyperlink>
      <w:r>
        <w:t xml:space="preserve"> </w:t>
      </w:r>
    </w:p>
  </w:footnote>
  <w:footnote w:id="5">
    <w:p w14:paraId="3021DE1A" w14:textId="13C1D514" w:rsidR="00F80E27" w:rsidRDefault="00F80E27" w:rsidP="003A56A9">
      <w:pPr>
        <w:pStyle w:val="FootnoteText"/>
      </w:pPr>
      <w:r>
        <w:rPr>
          <w:rStyle w:val="FootnoteReference"/>
        </w:rPr>
        <w:footnoteRef/>
      </w:r>
      <w:r>
        <w:t xml:space="preserve"> Note: this work did not include children who live in residential care. </w:t>
      </w:r>
    </w:p>
  </w:footnote>
  <w:footnote w:id="6">
    <w:p w14:paraId="4F30064F" w14:textId="33CC6257" w:rsidR="00F80E27" w:rsidRDefault="00F80E27" w:rsidP="005122F9">
      <w:pPr>
        <w:pStyle w:val="FootnoteText"/>
      </w:pPr>
      <w:r>
        <w:rPr>
          <w:rStyle w:val="FootnoteReference"/>
        </w:rPr>
        <w:footnoteRef/>
      </w:r>
      <w:r>
        <w:t xml:space="preserve"> One exception to this is the Care Inspectorate in Scotland, who as of their latest report have included some components of connectivity in their criteria for excellent care. Formally cited on p</w:t>
      </w:r>
      <w:r w:rsidR="00832016">
        <w:t>ages 4, 17 and 25</w:t>
      </w:r>
      <w:r>
        <w:t>.</w:t>
      </w:r>
    </w:p>
  </w:footnote>
  <w:footnote w:id="7">
    <w:p w14:paraId="24C50822" w14:textId="07A1F486" w:rsidR="00F80E27" w:rsidRPr="00DF1FBF" w:rsidRDefault="00F80E27">
      <w:pPr>
        <w:pStyle w:val="FootnoteText"/>
        <w:rPr>
          <w:color w:val="0563C1" w:themeColor="hyperlink"/>
          <w:u w:val="single"/>
        </w:rPr>
      </w:pPr>
      <w:r>
        <w:rPr>
          <w:rStyle w:val="FootnoteReference"/>
        </w:rPr>
        <w:footnoteRef/>
      </w:r>
      <w:r>
        <w:t xml:space="preserve"> </w:t>
      </w:r>
      <w:r w:rsidR="00DB1071">
        <w:t xml:space="preserve">Care Inspectorate, 2020, </w:t>
      </w:r>
      <w:r w:rsidR="00DB1071">
        <w:rPr>
          <w:i/>
          <w:iCs/>
        </w:rPr>
        <w:t>A quality framework for care homes for adults</w:t>
      </w:r>
      <w:r>
        <w:t xml:space="preserve"> </w:t>
      </w:r>
      <w:hyperlink r:id="rId4" w:history="1">
        <w:r w:rsidRPr="009B11DD">
          <w:rPr>
            <w:rStyle w:val="Hyperlink"/>
          </w:rPr>
          <w:t>https://www.careinspectorate.com/images/documents/5856/Quality%20framework%20for%20care%20homes%20for%20adults%202020.pdf</w:t>
        </w:r>
      </w:hyperlink>
    </w:p>
  </w:footnote>
  <w:footnote w:id="8">
    <w:p w14:paraId="78A91FCD" w14:textId="77777777" w:rsidR="00DF1FBF" w:rsidRDefault="00DF1FBF" w:rsidP="00DF1FBF">
      <w:pPr>
        <w:pStyle w:val="FootnoteText"/>
      </w:pPr>
      <w:r>
        <w:rPr>
          <w:rStyle w:val="FootnoteReference"/>
        </w:rPr>
        <w:footnoteRef/>
      </w:r>
      <w:r>
        <w:t xml:space="preserve"> </w:t>
      </w:r>
      <w:r w:rsidRPr="00AB4B6E">
        <w:t xml:space="preserve">Care Inspectorate, 2020, </w:t>
      </w:r>
      <w:r w:rsidRPr="00AB4B6E">
        <w:rPr>
          <w:i/>
          <w:iCs/>
        </w:rPr>
        <w:t xml:space="preserve">A quality framework for care homes for older people  </w:t>
      </w:r>
      <w:hyperlink r:id="rId5" w:history="1">
        <w:r w:rsidRPr="00727F5F">
          <w:rPr>
            <w:rStyle w:val="Hyperlink"/>
          </w:rPr>
          <w:t>https://www.careinspectorate.com/images/documents/5856/Quality%20framework%20for%20care%20homes%20for%20adults%202020.pdf</w:t>
        </w:r>
      </w:hyperlink>
    </w:p>
    <w:p w14:paraId="7FF70F15" w14:textId="0B35F323" w:rsidR="00DF1FBF" w:rsidRPr="00DF1FBF" w:rsidRDefault="00DF1FBF">
      <w:pPr>
        <w:pStyle w:val="FootnoteText"/>
        <w:rPr>
          <w:lang w:val="en-US"/>
        </w:rPr>
      </w:pPr>
    </w:p>
  </w:footnote>
  <w:footnote w:id="9">
    <w:p w14:paraId="4B5F0FC0" w14:textId="3CA4B2EB" w:rsidR="00F80E27" w:rsidRPr="0038056B" w:rsidRDefault="00F80E27">
      <w:pPr>
        <w:pStyle w:val="FootnoteText"/>
      </w:pPr>
      <w:r>
        <w:rPr>
          <w:rStyle w:val="FootnoteReference"/>
        </w:rPr>
        <w:footnoteRef/>
      </w:r>
      <w:r w:rsidR="00CB7AA6">
        <w:t xml:space="preserve"> </w:t>
      </w:r>
      <w:r w:rsidR="00CB7AA6" w:rsidRPr="00AB4B6E">
        <w:t xml:space="preserve">Care Inspectorate, 2020, </w:t>
      </w:r>
      <w:r w:rsidR="00CB7AA6" w:rsidRPr="00AB4B6E">
        <w:rPr>
          <w:i/>
          <w:iCs/>
        </w:rPr>
        <w:t xml:space="preserve">A quality framework for care homes for older people  </w:t>
      </w:r>
      <w:hyperlink r:id="rId6" w:history="1">
        <w:r w:rsidR="00CB7AA6" w:rsidRPr="00727F5F">
          <w:rPr>
            <w:rStyle w:val="Hyperlink"/>
          </w:rPr>
          <w:t>https://www.careinspectorate.com/images/documents/5856/Quality%20framework%20for%20care%20homes%20for%20adults%202020.pdf</w:t>
        </w:r>
      </w:hyperlink>
    </w:p>
  </w:footnote>
  <w:footnote w:id="10">
    <w:p w14:paraId="416265A6" w14:textId="3457A0FD" w:rsidR="00F80E27" w:rsidRDefault="00F80E27">
      <w:pPr>
        <w:pStyle w:val="FootnoteText"/>
      </w:pPr>
      <w:r>
        <w:rPr>
          <w:rStyle w:val="FootnoteReference"/>
        </w:rPr>
        <w:footnoteRef/>
      </w:r>
      <w:r>
        <w:t xml:space="preserve"> </w:t>
      </w:r>
      <w:r w:rsidR="00CB7AA6">
        <w:t xml:space="preserve">Care Inspectorate, 2020, </w:t>
      </w:r>
      <w:r w:rsidR="00CB7AA6">
        <w:rPr>
          <w:i/>
          <w:iCs/>
        </w:rPr>
        <w:t>A quality framework for care homes for adults</w:t>
      </w:r>
      <w:r w:rsidR="00CB7AA6">
        <w:t xml:space="preserve"> </w:t>
      </w:r>
      <w:hyperlink r:id="rId7" w:history="1">
        <w:r w:rsidR="00CB7AA6" w:rsidRPr="00727F5F">
          <w:rPr>
            <w:rStyle w:val="Hyperlink"/>
          </w:rPr>
          <w:t>https://www.careinspectorate.com/images/documents/5856/Quality%20framework%20for%20care%20homes%20for%20adults%202020.pdf</w:t>
        </w:r>
      </w:hyperlink>
    </w:p>
  </w:footnote>
  <w:footnote w:id="11">
    <w:p w14:paraId="36562148" w14:textId="416094DF" w:rsidR="00930B92" w:rsidRPr="001221BC" w:rsidRDefault="00930B92" w:rsidP="001221BC">
      <w:pPr>
        <w:pStyle w:val="FootnoteText"/>
      </w:pPr>
      <w:r>
        <w:rPr>
          <w:rStyle w:val="FootnoteReference"/>
        </w:rPr>
        <w:footnoteRef/>
      </w:r>
      <w:r>
        <w:t xml:space="preserve"> </w:t>
      </w:r>
      <w:r w:rsidR="00AB4B6E" w:rsidRPr="00AB4B6E">
        <w:t xml:space="preserve">Care Inspectorate, 2020, </w:t>
      </w:r>
      <w:r w:rsidR="00AB4B6E" w:rsidRPr="00AB4B6E">
        <w:rPr>
          <w:i/>
          <w:iCs/>
        </w:rPr>
        <w:t xml:space="preserve">A quality framework for care homes for older people  </w:t>
      </w:r>
      <w:hyperlink r:id="rId8" w:history="1">
        <w:r w:rsidR="00AB4B6E" w:rsidRPr="00727F5F">
          <w:rPr>
            <w:rStyle w:val="Hyperlink"/>
          </w:rPr>
          <w:t>https</w:t>
        </w:r>
        <w:r w:rsidRPr="009B11DD">
          <w:rPr>
            <w:rStyle w:val="Hyperlink"/>
          </w:rPr>
          <w:t>://www.careinspectorate.com/images/documents/5856/Quality%20framework%20for%20care%20homes%20for%20adults%202020.pdf</w:t>
        </w:r>
      </w:hyperlink>
      <w:r w:rsidR="00AB4B6E">
        <w:t xml:space="preserve"> </w:t>
      </w:r>
    </w:p>
  </w:footnote>
  <w:footnote w:id="12">
    <w:p w14:paraId="329F928F" w14:textId="2A4B55C6" w:rsidR="001221BC" w:rsidRPr="001221BC" w:rsidRDefault="001221BC">
      <w:pPr>
        <w:pStyle w:val="FootnoteText"/>
        <w:rPr>
          <w:lang w:val="en-US"/>
        </w:rPr>
      </w:pPr>
      <w:r>
        <w:rPr>
          <w:rStyle w:val="FootnoteReference"/>
        </w:rPr>
        <w:footnoteRef/>
      </w:r>
      <w:r>
        <w:t xml:space="preserve"> Care Inspectorate, 2020, </w:t>
      </w:r>
      <w:r>
        <w:rPr>
          <w:i/>
          <w:iCs/>
        </w:rPr>
        <w:t>A quality framework for care homes for adults</w:t>
      </w:r>
      <w:r>
        <w:t xml:space="preserve"> </w:t>
      </w:r>
      <w:hyperlink r:id="rId9" w:history="1">
        <w:r w:rsidRPr="00727F5F">
          <w:rPr>
            <w:rStyle w:val="Hyperlink"/>
          </w:rPr>
          <w:t>https://www.careinspectorate.com/images/documents/5856/Quality%20framework%20for%20care%20homes%20for%20adults%202020.pdf</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22A1" w14:textId="1098E99D" w:rsidR="00F80E27" w:rsidRPr="00B07F58" w:rsidRDefault="002E455E" w:rsidP="00E206AF">
    <w:pPr>
      <w:pStyle w:val="Header"/>
    </w:pPr>
    <w:r w:rsidRPr="002E455E">
      <w:rPr>
        <w:noProof/>
      </w:rPr>
      <w:t xml:space="preserve"> </w:t>
    </w:r>
    <w:r>
      <w:rPr>
        <w:noProof/>
      </w:rPr>
      <w:t>Who’s missing out? connecting people in residential care</w:t>
    </w:r>
    <w:r>
      <w:t xml:space="preserve"> </w:t>
    </w:r>
    <w:r w:rsidR="00F80E27">
      <w:tab/>
    </w:r>
    <w:r w:rsidR="00F80E27" w:rsidRPr="00B07F58">
      <w:t xml:space="preserve"> </w:t>
    </w:r>
    <w:r w:rsidR="00F80E27" w:rsidRPr="00B07F58">
      <w:fldChar w:fldCharType="begin"/>
    </w:r>
    <w:r w:rsidR="00F80E27" w:rsidRPr="00B07F58">
      <w:instrText xml:space="preserve"> PAGE </w:instrText>
    </w:r>
    <w:r w:rsidR="00F80E27" w:rsidRPr="00B07F58">
      <w:fldChar w:fldCharType="separate"/>
    </w:r>
    <w:r w:rsidR="00F80E27">
      <w:rPr>
        <w:noProof/>
      </w:rPr>
      <w:t>5</w:t>
    </w:r>
    <w:r w:rsidR="00F80E27" w:rsidRPr="00B07F58">
      <w:fldChar w:fldCharType="end"/>
    </w:r>
    <w:r w:rsidR="00F80E27" w:rsidRPr="00B07F58">
      <w:t xml:space="preserve"> of </w:t>
    </w:r>
    <w:r w:rsidR="00F80E27">
      <w:fldChar w:fldCharType="begin"/>
    </w:r>
    <w:r w:rsidR="00F80E27">
      <w:instrText>NUMPAGES</w:instrText>
    </w:r>
    <w:r w:rsidR="00F80E27">
      <w:fldChar w:fldCharType="separate"/>
    </w:r>
    <w:r w:rsidR="00F80E27">
      <w:rPr>
        <w:noProof/>
      </w:rPr>
      <w:t>1</w:t>
    </w:r>
    <w:r w:rsidR="00F80E27">
      <w:fldChar w:fldCharType="end"/>
    </w:r>
    <w:r w:rsidR="00F80E27" w:rsidRPr="00B07F5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FADF2" w14:textId="6E90CE98" w:rsidR="00F80E27" w:rsidRDefault="00B31B02" w:rsidP="00E206AF">
    <w:pPr>
      <w:pStyle w:val="Header"/>
    </w:pPr>
    <w:r>
      <w:rPr>
        <w:noProof/>
      </w:rPr>
      <w:t>Who’s missing out</w:t>
    </w:r>
    <w:r w:rsidR="002E455E">
      <w:rPr>
        <w:noProof/>
      </w:rPr>
      <w:t>?</w:t>
    </w:r>
    <w:r>
      <w:rPr>
        <w:noProof/>
      </w:rPr>
      <w:t xml:space="preserve"> </w:t>
    </w:r>
    <w:r w:rsidR="002E455E">
      <w:rPr>
        <w:noProof/>
      </w:rPr>
      <w:t>connecting people in residential care</w:t>
    </w:r>
    <w:r w:rsidR="00F80E27">
      <w:t xml:space="preserve"> </w:t>
    </w:r>
    <w:r w:rsidR="00F80E27">
      <w:tab/>
    </w:r>
    <w:r w:rsidR="00F80E27" w:rsidRPr="00B07F58">
      <w:fldChar w:fldCharType="begin"/>
    </w:r>
    <w:r w:rsidR="00F80E27" w:rsidRPr="00B07F58">
      <w:instrText xml:space="preserve"> PAGE </w:instrText>
    </w:r>
    <w:r w:rsidR="00F80E27" w:rsidRPr="00B07F58">
      <w:fldChar w:fldCharType="separate"/>
    </w:r>
    <w:r w:rsidR="00F80E27">
      <w:rPr>
        <w:noProof/>
      </w:rPr>
      <w:t>1</w:t>
    </w:r>
    <w:r w:rsidR="00F80E27" w:rsidRPr="00B07F58">
      <w:fldChar w:fldCharType="end"/>
    </w:r>
    <w:r w:rsidR="00F80E27" w:rsidRPr="00B07F58">
      <w:t xml:space="preserve"> of </w:t>
    </w:r>
    <w:r w:rsidR="00F80E27">
      <w:fldChar w:fldCharType="begin"/>
    </w:r>
    <w:r w:rsidR="00F80E27">
      <w:instrText>NUMPAGES</w:instrText>
    </w:r>
    <w:r w:rsidR="00F80E27">
      <w:fldChar w:fldCharType="separate"/>
    </w:r>
    <w:r w:rsidR="00F80E27">
      <w:rPr>
        <w:noProof/>
      </w:rPr>
      <w:t>1</w:t>
    </w:r>
    <w:r w:rsidR="00F80E2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7CB47076"/>
    <w:lvl w:ilvl="0">
      <w:start w:val="1"/>
      <w:numFmt w:val="bullet"/>
      <w:pStyle w:val="ListBullet3"/>
      <w:lvlText w:val=""/>
      <w:lvlJc w:val="left"/>
      <w:pPr>
        <w:ind w:left="1080" w:hanging="360"/>
      </w:pPr>
      <w:rPr>
        <w:rFonts w:ascii="Calibri Light" w:hAnsi="Calibri Light" w:hint="default"/>
      </w:rPr>
    </w:lvl>
  </w:abstractNum>
  <w:abstractNum w:abstractNumId="1" w15:restartNumberingAfterBreak="0">
    <w:nsid w:val="FFFFFF83"/>
    <w:multiLevelType w:val="singleLevel"/>
    <w:tmpl w:val="23A25632"/>
    <w:lvl w:ilvl="0">
      <w:start w:val="1"/>
      <w:numFmt w:val="bullet"/>
      <w:pStyle w:val="ListBullet2"/>
      <w:lvlText w:val=""/>
      <w:lvlJc w:val="left"/>
      <w:pPr>
        <w:ind w:left="720" w:hanging="360"/>
      </w:pPr>
      <w:rPr>
        <w:rFonts w:ascii="Calibri Light" w:hAnsi="Calibri Light" w:hint="default"/>
      </w:rPr>
    </w:lvl>
  </w:abstractNum>
  <w:abstractNum w:abstractNumId="2" w15:restartNumberingAfterBreak="0">
    <w:nsid w:val="FFFFFF89"/>
    <w:multiLevelType w:val="singleLevel"/>
    <w:tmpl w:val="B02E65C2"/>
    <w:lvl w:ilvl="0">
      <w:start w:val="1"/>
      <w:numFmt w:val="bullet"/>
      <w:pStyle w:val="ListBullet"/>
      <w:lvlText w:val=""/>
      <w:lvlJc w:val="left"/>
      <w:pPr>
        <w:ind w:left="360" w:hanging="360"/>
      </w:pPr>
      <w:rPr>
        <w:rFonts w:ascii="Calibri Light" w:hAnsi="Calibri Light" w:hint="default"/>
      </w:rPr>
    </w:lvl>
  </w:abstractNum>
  <w:abstractNum w:abstractNumId="3" w15:restartNumberingAfterBreak="0">
    <w:nsid w:val="0782412B"/>
    <w:multiLevelType w:val="hybridMultilevel"/>
    <w:tmpl w:val="8134255E"/>
    <w:lvl w:ilvl="0" w:tplc="08090001">
      <w:start w:val="1"/>
      <w:numFmt w:val="bullet"/>
      <w:lvlText w:val=""/>
      <w:lvlJc w:val="left"/>
      <w:pPr>
        <w:ind w:left="1080" w:hanging="360"/>
      </w:pPr>
      <w:rPr>
        <w:rFonts w:ascii="Lato Heavy" w:hAnsi="Lato Heavy" w:hint="default"/>
      </w:rPr>
    </w:lvl>
    <w:lvl w:ilvl="1" w:tplc="08090003" w:tentative="1">
      <w:start w:val="1"/>
      <w:numFmt w:val="bullet"/>
      <w:lvlText w:val="o"/>
      <w:lvlJc w:val="left"/>
      <w:pPr>
        <w:ind w:left="1800" w:hanging="360"/>
      </w:pPr>
      <w:rPr>
        <w:rFonts w:ascii="Yu Mincho" w:hAnsi="Yu Mincho" w:cs="Yu Mincho" w:hint="default"/>
      </w:rPr>
    </w:lvl>
    <w:lvl w:ilvl="2" w:tplc="08090005" w:tentative="1">
      <w:start w:val="1"/>
      <w:numFmt w:val="bullet"/>
      <w:lvlText w:val=""/>
      <w:lvlJc w:val="left"/>
      <w:pPr>
        <w:ind w:left="2520" w:hanging="360"/>
      </w:pPr>
      <w:rPr>
        <w:rFonts w:ascii="Calibri Light" w:hAnsi="Calibri Light" w:hint="default"/>
      </w:rPr>
    </w:lvl>
    <w:lvl w:ilvl="3" w:tplc="08090001" w:tentative="1">
      <w:start w:val="1"/>
      <w:numFmt w:val="bullet"/>
      <w:lvlText w:val=""/>
      <w:lvlJc w:val="left"/>
      <w:pPr>
        <w:ind w:left="3240" w:hanging="360"/>
      </w:pPr>
      <w:rPr>
        <w:rFonts w:ascii="Lato Heavy" w:hAnsi="Lato Heavy" w:hint="default"/>
      </w:rPr>
    </w:lvl>
    <w:lvl w:ilvl="4" w:tplc="08090003" w:tentative="1">
      <w:start w:val="1"/>
      <w:numFmt w:val="bullet"/>
      <w:lvlText w:val="o"/>
      <w:lvlJc w:val="left"/>
      <w:pPr>
        <w:ind w:left="3960" w:hanging="360"/>
      </w:pPr>
      <w:rPr>
        <w:rFonts w:ascii="Yu Mincho" w:hAnsi="Yu Mincho" w:cs="Yu Mincho" w:hint="default"/>
      </w:rPr>
    </w:lvl>
    <w:lvl w:ilvl="5" w:tplc="08090005" w:tentative="1">
      <w:start w:val="1"/>
      <w:numFmt w:val="bullet"/>
      <w:lvlText w:val=""/>
      <w:lvlJc w:val="left"/>
      <w:pPr>
        <w:ind w:left="4680" w:hanging="360"/>
      </w:pPr>
      <w:rPr>
        <w:rFonts w:ascii="Calibri Light" w:hAnsi="Calibri Light" w:hint="default"/>
      </w:rPr>
    </w:lvl>
    <w:lvl w:ilvl="6" w:tplc="08090001" w:tentative="1">
      <w:start w:val="1"/>
      <w:numFmt w:val="bullet"/>
      <w:lvlText w:val=""/>
      <w:lvlJc w:val="left"/>
      <w:pPr>
        <w:ind w:left="5400" w:hanging="360"/>
      </w:pPr>
      <w:rPr>
        <w:rFonts w:ascii="Lato Heavy" w:hAnsi="Lato Heavy" w:hint="default"/>
      </w:rPr>
    </w:lvl>
    <w:lvl w:ilvl="7" w:tplc="08090003" w:tentative="1">
      <w:start w:val="1"/>
      <w:numFmt w:val="bullet"/>
      <w:lvlText w:val="o"/>
      <w:lvlJc w:val="left"/>
      <w:pPr>
        <w:ind w:left="6120" w:hanging="360"/>
      </w:pPr>
      <w:rPr>
        <w:rFonts w:ascii="Yu Mincho" w:hAnsi="Yu Mincho" w:cs="Yu Mincho" w:hint="default"/>
      </w:rPr>
    </w:lvl>
    <w:lvl w:ilvl="8" w:tplc="08090005" w:tentative="1">
      <w:start w:val="1"/>
      <w:numFmt w:val="bullet"/>
      <w:lvlText w:val=""/>
      <w:lvlJc w:val="left"/>
      <w:pPr>
        <w:ind w:left="6840" w:hanging="360"/>
      </w:pPr>
      <w:rPr>
        <w:rFonts w:ascii="Calibri Light" w:hAnsi="Calibri Light" w:hint="default"/>
      </w:rPr>
    </w:lvl>
  </w:abstractNum>
  <w:abstractNum w:abstractNumId="4" w15:restartNumberingAfterBreak="0">
    <w:nsid w:val="130F6272"/>
    <w:multiLevelType w:val="hybridMultilevel"/>
    <w:tmpl w:val="D77E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5" w15:restartNumberingAfterBreak="0">
    <w:nsid w:val="13A60B55"/>
    <w:multiLevelType w:val="hybridMultilevel"/>
    <w:tmpl w:val="6A12D3D8"/>
    <w:lvl w:ilvl="0" w:tplc="BE44ECE6">
      <w:start w:val="1"/>
      <w:numFmt w:val="bullet"/>
      <w:pStyle w:val="Bullet"/>
      <w:lvlText w:val=""/>
      <w:lvlJc w:val="left"/>
      <w:pPr>
        <w:ind w:left="720" w:hanging="360"/>
      </w:pPr>
      <w:rPr>
        <w:rFonts w:ascii="Lato Heavy" w:hAnsi="Lato Heavy" w:hint="default"/>
      </w:rPr>
    </w:lvl>
    <w:lvl w:ilvl="1" w:tplc="08090003">
      <w:start w:val="1"/>
      <w:numFmt w:val="bullet"/>
      <w:lvlText w:val="o"/>
      <w:lvlJc w:val="left"/>
      <w:pPr>
        <w:ind w:left="1440" w:hanging="360"/>
      </w:pPr>
      <w:rPr>
        <w:rFonts w:ascii="Yu Mincho" w:hAnsi="Yu Mincho" w:cs="Yu Mincho" w:hint="default"/>
      </w:rPr>
    </w:lvl>
    <w:lvl w:ilvl="2" w:tplc="08090005">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6" w15:restartNumberingAfterBreak="0">
    <w:nsid w:val="14AE091B"/>
    <w:multiLevelType w:val="hybridMultilevel"/>
    <w:tmpl w:val="E2E4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7" w15:restartNumberingAfterBreak="0">
    <w:nsid w:val="16852A9C"/>
    <w:multiLevelType w:val="hybridMultilevel"/>
    <w:tmpl w:val="9EEE7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7110A1"/>
    <w:multiLevelType w:val="hybridMultilevel"/>
    <w:tmpl w:val="67826510"/>
    <w:lvl w:ilvl="0" w:tplc="08090001">
      <w:start w:val="1"/>
      <w:numFmt w:val="bullet"/>
      <w:lvlText w:val=""/>
      <w:lvlJc w:val="left"/>
      <w:pPr>
        <w:ind w:left="720" w:hanging="360"/>
      </w:pPr>
      <w:rPr>
        <w:rFonts w:ascii="Lato Heavy" w:hAnsi="Lato Heavy"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9" w15:restartNumberingAfterBreak="0">
    <w:nsid w:val="1BAB15E3"/>
    <w:multiLevelType w:val="hybridMultilevel"/>
    <w:tmpl w:val="7216448A"/>
    <w:lvl w:ilvl="0" w:tplc="3A424A5E">
      <w:start w:val="1"/>
      <w:numFmt w:val="bullet"/>
      <w:lvlText w:val="-"/>
      <w:lvlJc w:val="left"/>
      <w:pPr>
        <w:ind w:left="720" w:hanging="360"/>
      </w:pPr>
      <w:rPr>
        <w:rFonts w:ascii="Courier New" w:eastAsiaTheme="minorHAnsi" w:hAnsi="Courier New" w:cstheme="minorBidi" w:hint="default"/>
      </w:rPr>
    </w:lvl>
    <w:lvl w:ilvl="1" w:tplc="08090003">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0" w15:restartNumberingAfterBreak="0">
    <w:nsid w:val="1BF00F56"/>
    <w:multiLevelType w:val="multilevel"/>
    <w:tmpl w:val="35C2D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B54787"/>
    <w:multiLevelType w:val="hybridMultilevel"/>
    <w:tmpl w:val="C8A60B86"/>
    <w:lvl w:ilvl="0" w:tplc="6F4AFD84">
      <w:start w:val="1"/>
      <w:numFmt w:val="bullet"/>
      <w:lvlText w:val=""/>
      <w:lvlJc w:val="left"/>
      <w:pPr>
        <w:ind w:left="720" w:hanging="360"/>
      </w:pPr>
      <w:rPr>
        <w:rFonts w:ascii="Symbol" w:hAnsi="Symbol" w:hint="default"/>
      </w:rPr>
    </w:lvl>
    <w:lvl w:ilvl="1" w:tplc="5F18B242">
      <w:start w:val="1"/>
      <w:numFmt w:val="bullet"/>
      <w:lvlText w:val="o"/>
      <w:lvlJc w:val="left"/>
      <w:pPr>
        <w:ind w:left="1440" w:hanging="360"/>
      </w:pPr>
      <w:rPr>
        <w:rFonts w:ascii="Yu Mincho" w:hAnsi="Yu Mincho" w:cs="Yu Mincho" w:hint="default"/>
      </w:rPr>
    </w:lvl>
    <w:lvl w:ilvl="2" w:tplc="08090005">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2" w15:restartNumberingAfterBreak="0">
    <w:nsid w:val="2E0C4EA9"/>
    <w:multiLevelType w:val="hybridMultilevel"/>
    <w:tmpl w:val="E4BE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3" w15:restartNumberingAfterBreak="0">
    <w:nsid w:val="385B302C"/>
    <w:multiLevelType w:val="hybridMultilevel"/>
    <w:tmpl w:val="6BF4D920"/>
    <w:lvl w:ilvl="0" w:tplc="08090001">
      <w:start w:val="1"/>
      <w:numFmt w:val="bullet"/>
      <w:lvlText w:val=""/>
      <w:lvlJc w:val="left"/>
      <w:pPr>
        <w:ind w:left="720" w:hanging="360"/>
      </w:pPr>
      <w:rPr>
        <w:rFonts w:ascii="Lato Heavy" w:hAnsi="Lato Heavy"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4" w15:restartNumberingAfterBreak="0">
    <w:nsid w:val="3E1C7C1A"/>
    <w:multiLevelType w:val="hybridMultilevel"/>
    <w:tmpl w:val="762A9D84"/>
    <w:lvl w:ilvl="0" w:tplc="08090001">
      <w:start w:val="1"/>
      <w:numFmt w:val="bullet"/>
      <w:lvlText w:val=""/>
      <w:lvlJc w:val="left"/>
      <w:pPr>
        <w:ind w:left="720" w:hanging="360"/>
      </w:pPr>
      <w:rPr>
        <w:rFonts w:ascii="Lato Heavy" w:hAnsi="Lato Heavy" w:hint="default"/>
      </w:rPr>
    </w:lvl>
    <w:lvl w:ilvl="1" w:tplc="08090003">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5" w15:restartNumberingAfterBreak="0">
    <w:nsid w:val="3EEB0B2A"/>
    <w:multiLevelType w:val="hybridMultilevel"/>
    <w:tmpl w:val="EC00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6" w15:restartNumberingAfterBreak="0">
    <w:nsid w:val="40C61AE9"/>
    <w:multiLevelType w:val="hybridMultilevel"/>
    <w:tmpl w:val="34808470"/>
    <w:lvl w:ilvl="0" w:tplc="08090001">
      <w:start w:val="1"/>
      <w:numFmt w:val="bullet"/>
      <w:lvlText w:val=""/>
      <w:lvlJc w:val="left"/>
      <w:pPr>
        <w:ind w:left="720" w:hanging="360"/>
      </w:pPr>
      <w:rPr>
        <w:rFonts w:ascii="Lato Heavy" w:hAnsi="Lato Heavy"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7" w15:restartNumberingAfterBreak="0">
    <w:nsid w:val="41E5363C"/>
    <w:multiLevelType w:val="hybridMultilevel"/>
    <w:tmpl w:val="D1CAB6F0"/>
    <w:lvl w:ilvl="0" w:tplc="08090001">
      <w:start w:val="1"/>
      <w:numFmt w:val="bullet"/>
      <w:lvlText w:val=""/>
      <w:lvlJc w:val="left"/>
      <w:pPr>
        <w:ind w:left="720" w:hanging="360"/>
      </w:pPr>
      <w:rPr>
        <w:rFonts w:ascii="Lato Heavy" w:hAnsi="Lato Heavy" w:hint="default"/>
      </w:rPr>
    </w:lvl>
    <w:lvl w:ilvl="1" w:tplc="08090003">
      <w:start w:val="1"/>
      <w:numFmt w:val="bullet"/>
      <w:lvlText w:val="o"/>
      <w:lvlJc w:val="left"/>
      <w:pPr>
        <w:ind w:left="1440" w:hanging="360"/>
      </w:pPr>
      <w:rPr>
        <w:rFonts w:ascii="Yu Mincho" w:hAnsi="Yu Mincho" w:cs="Yu Mincho" w:hint="default"/>
      </w:rPr>
    </w:lvl>
    <w:lvl w:ilvl="2" w:tplc="08090005">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18" w15:restartNumberingAfterBreak="0">
    <w:nsid w:val="43AB43B7"/>
    <w:multiLevelType w:val="hybridMultilevel"/>
    <w:tmpl w:val="1B40E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B33F8E"/>
    <w:multiLevelType w:val="hybridMultilevel"/>
    <w:tmpl w:val="FC669A48"/>
    <w:lvl w:ilvl="0" w:tplc="46BE5500">
      <w:start w:val="1"/>
      <w:numFmt w:val="bullet"/>
      <w:pStyle w:val="ListParagraph"/>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314881"/>
    <w:multiLevelType w:val="hybridMultilevel"/>
    <w:tmpl w:val="6090E87E"/>
    <w:lvl w:ilvl="0" w:tplc="C5DE63D0">
      <w:start w:val="1"/>
      <w:numFmt w:val="bullet"/>
      <w:pStyle w:val="Subsubs"/>
      <w:lvlText w:val=""/>
      <w:lvlJc w:val="left"/>
      <w:pPr>
        <w:ind w:left="2478" w:hanging="360"/>
      </w:pPr>
      <w:rPr>
        <w:rFonts w:ascii="Calibri Light" w:hAnsi="Calibri Light" w:hint="default"/>
      </w:rPr>
    </w:lvl>
    <w:lvl w:ilvl="1" w:tplc="08090003" w:tentative="1">
      <w:start w:val="1"/>
      <w:numFmt w:val="bullet"/>
      <w:lvlText w:val="o"/>
      <w:lvlJc w:val="left"/>
      <w:pPr>
        <w:ind w:left="3198" w:hanging="360"/>
      </w:pPr>
      <w:rPr>
        <w:rFonts w:ascii="Yu Mincho" w:hAnsi="Yu Mincho" w:cs="Yu Mincho" w:hint="default"/>
      </w:rPr>
    </w:lvl>
    <w:lvl w:ilvl="2" w:tplc="08090005" w:tentative="1">
      <w:start w:val="1"/>
      <w:numFmt w:val="bullet"/>
      <w:lvlText w:val=""/>
      <w:lvlJc w:val="left"/>
      <w:pPr>
        <w:ind w:left="3918" w:hanging="360"/>
      </w:pPr>
      <w:rPr>
        <w:rFonts w:ascii="Calibri Light" w:hAnsi="Calibri Light" w:hint="default"/>
      </w:rPr>
    </w:lvl>
    <w:lvl w:ilvl="3" w:tplc="08090001" w:tentative="1">
      <w:start w:val="1"/>
      <w:numFmt w:val="bullet"/>
      <w:lvlText w:val=""/>
      <w:lvlJc w:val="left"/>
      <w:pPr>
        <w:ind w:left="4638" w:hanging="360"/>
      </w:pPr>
      <w:rPr>
        <w:rFonts w:ascii="Lato Heavy" w:hAnsi="Lato Heavy" w:hint="default"/>
      </w:rPr>
    </w:lvl>
    <w:lvl w:ilvl="4" w:tplc="08090003" w:tentative="1">
      <w:start w:val="1"/>
      <w:numFmt w:val="bullet"/>
      <w:lvlText w:val="o"/>
      <w:lvlJc w:val="left"/>
      <w:pPr>
        <w:ind w:left="5358" w:hanging="360"/>
      </w:pPr>
      <w:rPr>
        <w:rFonts w:ascii="Yu Mincho" w:hAnsi="Yu Mincho" w:cs="Yu Mincho" w:hint="default"/>
      </w:rPr>
    </w:lvl>
    <w:lvl w:ilvl="5" w:tplc="08090005" w:tentative="1">
      <w:start w:val="1"/>
      <w:numFmt w:val="bullet"/>
      <w:lvlText w:val=""/>
      <w:lvlJc w:val="left"/>
      <w:pPr>
        <w:ind w:left="6078" w:hanging="360"/>
      </w:pPr>
      <w:rPr>
        <w:rFonts w:ascii="Calibri Light" w:hAnsi="Calibri Light" w:hint="default"/>
      </w:rPr>
    </w:lvl>
    <w:lvl w:ilvl="6" w:tplc="08090001" w:tentative="1">
      <w:start w:val="1"/>
      <w:numFmt w:val="bullet"/>
      <w:lvlText w:val=""/>
      <w:lvlJc w:val="left"/>
      <w:pPr>
        <w:ind w:left="6798" w:hanging="360"/>
      </w:pPr>
      <w:rPr>
        <w:rFonts w:ascii="Lato Heavy" w:hAnsi="Lato Heavy" w:hint="default"/>
      </w:rPr>
    </w:lvl>
    <w:lvl w:ilvl="7" w:tplc="08090003" w:tentative="1">
      <w:start w:val="1"/>
      <w:numFmt w:val="bullet"/>
      <w:lvlText w:val="o"/>
      <w:lvlJc w:val="left"/>
      <w:pPr>
        <w:ind w:left="7518" w:hanging="360"/>
      </w:pPr>
      <w:rPr>
        <w:rFonts w:ascii="Yu Mincho" w:hAnsi="Yu Mincho" w:cs="Yu Mincho" w:hint="default"/>
      </w:rPr>
    </w:lvl>
    <w:lvl w:ilvl="8" w:tplc="08090005" w:tentative="1">
      <w:start w:val="1"/>
      <w:numFmt w:val="bullet"/>
      <w:lvlText w:val=""/>
      <w:lvlJc w:val="left"/>
      <w:pPr>
        <w:ind w:left="8238" w:hanging="360"/>
      </w:pPr>
      <w:rPr>
        <w:rFonts w:ascii="Calibri Light" w:hAnsi="Calibri Light" w:hint="default"/>
      </w:rPr>
    </w:lvl>
  </w:abstractNum>
  <w:abstractNum w:abstractNumId="21" w15:restartNumberingAfterBreak="0">
    <w:nsid w:val="51C822B6"/>
    <w:multiLevelType w:val="hybridMultilevel"/>
    <w:tmpl w:val="AC76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50082"/>
    <w:multiLevelType w:val="hybridMultilevel"/>
    <w:tmpl w:val="32D6C764"/>
    <w:lvl w:ilvl="0" w:tplc="08090001">
      <w:start w:val="1"/>
      <w:numFmt w:val="bullet"/>
      <w:lvlText w:val=""/>
      <w:lvlJc w:val="left"/>
      <w:pPr>
        <w:ind w:left="720" w:hanging="360"/>
      </w:pPr>
      <w:rPr>
        <w:rFonts w:ascii="Lato Heavy" w:hAnsi="Lato Heavy"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abstractNum w:abstractNumId="23" w15:restartNumberingAfterBreak="0">
    <w:nsid w:val="6D797D7C"/>
    <w:multiLevelType w:val="multilevel"/>
    <w:tmpl w:val="96221F6E"/>
    <w:lvl w:ilvl="0">
      <w:start w:val="1"/>
      <w:numFmt w:val="bullet"/>
      <w:lvlText w:val=""/>
      <w:lvlJc w:val="left"/>
      <w:pPr>
        <w:tabs>
          <w:tab w:val="num" w:pos="720"/>
        </w:tabs>
        <w:ind w:left="720" w:hanging="360"/>
      </w:pPr>
      <w:rPr>
        <w:rFonts w:ascii="Lato Heavy" w:hAnsi="Lato Heavy" w:hint="default"/>
        <w:sz w:val="20"/>
      </w:rPr>
    </w:lvl>
    <w:lvl w:ilvl="1">
      <w:start w:val="1"/>
      <w:numFmt w:val="bullet"/>
      <w:lvlText w:val="o"/>
      <w:lvlJc w:val="left"/>
      <w:pPr>
        <w:tabs>
          <w:tab w:val="num" w:pos="1440"/>
        </w:tabs>
        <w:ind w:left="1440" w:hanging="360"/>
      </w:pPr>
      <w:rPr>
        <w:rFonts w:ascii="Yu Mincho" w:hAnsi="Yu Mincho" w:cs="Wingdings" w:hint="default"/>
        <w:sz w:val="20"/>
      </w:rPr>
    </w:lvl>
    <w:lvl w:ilvl="2">
      <w:start w:val="1"/>
      <w:numFmt w:val="bullet"/>
      <w:lvlText w:val=""/>
      <w:lvlJc w:val="left"/>
      <w:pPr>
        <w:tabs>
          <w:tab w:val="num" w:pos="2160"/>
        </w:tabs>
        <w:ind w:left="2160" w:hanging="360"/>
      </w:pPr>
      <w:rPr>
        <w:rFonts w:ascii="Calibri Light" w:hAnsi="Calibri Light" w:hint="default"/>
        <w:sz w:val="20"/>
      </w:rPr>
    </w:lvl>
    <w:lvl w:ilvl="3">
      <w:start w:val="1"/>
      <w:numFmt w:val="bullet"/>
      <w:lvlText w:val=""/>
      <w:lvlJc w:val="left"/>
      <w:pPr>
        <w:tabs>
          <w:tab w:val="num" w:pos="2880"/>
        </w:tabs>
        <w:ind w:left="2880" w:hanging="360"/>
      </w:pPr>
      <w:rPr>
        <w:rFonts w:ascii="Calibri Light" w:hAnsi="Calibri Light" w:hint="default"/>
        <w:sz w:val="20"/>
      </w:rPr>
    </w:lvl>
    <w:lvl w:ilvl="4">
      <w:start w:val="1"/>
      <w:numFmt w:val="bullet"/>
      <w:lvlText w:val=""/>
      <w:lvlJc w:val="left"/>
      <w:pPr>
        <w:tabs>
          <w:tab w:val="num" w:pos="3600"/>
        </w:tabs>
        <w:ind w:left="3600" w:hanging="360"/>
      </w:pPr>
      <w:rPr>
        <w:rFonts w:ascii="Calibri Light" w:hAnsi="Calibri Light" w:hint="default"/>
        <w:sz w:val="20"/>
      </w:rPr>
    </w:lvl>
    <w:lvl w:ilvl="5">
      <w:start w:val="1"/>
      <w:numFmt w:val="bullet"/>
      <w:lvlText w:val=""/>
      <w:lvlJc w:val="left"/>
      <w:pPr>
        <w:tabs>
          <w:tab w:val="num" w:pos="4320"/>
        </w:tabs>
        <w:ind w:left="4320" w:hanging="360"/>
      </w:pPr>
      <w:rPr>
        <w:rFonts w:ascii="Calibri Light" w:hAnsi="Calibri Light" w:hint="default"/>
        <w:sz w:val="20"/>
      </w:rPr>
    </w:lvl>
    <w:lvl w:ilvl="6">
      <w:start w:val="1"/>
      <w:numFmt w:val="bullet"/>
      <w:lvlText w:val=""/>
      <w:lvlJc w:val="left"/>
      <w:pPr>
        <w:tabs>
          <w:tab w:val="num" w:pos="5040"/>
        </w:tabs>
        <w:ind w:left="5040" w:hanging="360"/>
      </w:pPr>
      <w:rPr>
        <w:rFonts w:ascii="Calibri Light" w:hAnsi="Calibri Light" w:hint="default"/>
        <w:sz w:val="20"/>
      </w:rPr>
    </w:lvl>
    <w:lvl w:ilvl="7">
      <w:start w:val="1"/>
      <w:numFmt w:val="bullet"/>
      <w:lvlText w:val=""/>
      <w:lvlJc w:val="left"/>
      <w:pPr>
        <w:tabs>
          <w:tab w:val="num" w:pos="5760"/>
        </w:tabs>
        <w:ind w:left="5760" w:hanging="360"/>
      </w:pPr>
      <w:rPr>
        <w:rFonts w:ascii="Calibri Light" w:hAnsi="Calibri Light" w:hint="default"/>
        <w:sz w:val="20"/>
      </w:rPr>
    </w:lvl>
    <w:lvl w:ilvl="8">
      <w:start w:val="1"/>
      <w:numFmt w:val="bullet"/>
      <w:lvlText w:val=""/>
      <w:lvlJc w:val="left"/>
      <w:pPr>
        <w:tabs>
          <w:tab w:val="num" w:pos="6480"/>
        </w:tabs>
        <w:ind w:left="6480" w:hanging="360"/>
      </w:pPr>
      <w:rPr>
        <w:rFonts w:ascii="Calibri Light" w:hAnsi="Calibri Light" w:hint="default"/>
        <w:sz w:val="20"/>
      </w:rPr>
    </w:lvl>
  </w:abstractNum>
  <w:abstractNum w:abstractNumId="24" w15:restartNumberingAfterBreak="0">
    <w:nsid w:val="71B2006E"/>
    <w:multiLevelType w:val="hybridMultilevel"/>
    <w:tmpl w:val="5EDEC91A"/>
    <w:lvl w:ilvl="0" w:tplc="08090001">
      <w:start w:val="1"/>
      <w:numFmt w:val="bullet"/>
      <w:lvlText w:val=""/>
      <w:lvlJc w:val="left"/>
      <w:pPr>
        <w:ind w:left="720" w:hanging="360"/>
      </w:pPr>
      <w:rPr>
        <w:rFonts w:ascii="Lato Heavy" w:hAnsi="Lato Heavy"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Lato Heavy" w:hAnsi="Lato Heavy"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Lato Heavy" w:hAnsi="Lato Heavy"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Calibri Light" w:hAnsi="Calibri Light" w:hint="default"/>
      </w:rPr>
    </w:lvl>
  </w:abstractNum>
  <w:num w:numId="1">
    <w:abstractNumId w:val="0"/>
  </w:num>
  <w:num w:numId="2">
    <w:abstractNumId w:val="1"/>
  </w:num>
  <w:num w:numId="3">
    <w:abstractNumId w:val="2"/>
  </w:num>
  <w:num w:numId="4">
    <w:abstractNumId w:val="20"/>
  </w:num>
  <w:num w:numId="5">
    <w:abstractNumId w:val="5"/>
  </w:num>
  <w:num w:numId="6">
    <w:abstractNumId w:val="13"/>
  </w:num>
  <w:num w:numId="7">
    <w:abstractNumId w:val="14"/>
  </w:num>
  <w:num w:numId="8">
    <w:abstractNumId w:val="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num>
  <w:num w:numId="13">
    <w:abstractNumId w:val="11"/>
  </w:num>
  <w:num w:numId="14">
    <w:abstractNumId w:val="7"/>
  </w:num>
  <w:num w:numId="15">
    <w:abstractNumId w:val="19"/>
  </w:num>
  <w:num w:numId="16">
    <w:abstractNumId w:val="12"/>
  </w:num>
  <w:num w:numId="17">
    <w:abstractNumId w:val="18"/>
  </w:num>
  <w:num w:numId="18">
    <w:abstractNumId w:val="4"/>
  </w:num>
  <w:num w:numId="19">
    <w:abstractNumId w:val="6"/>
  </w:num>
  <w:num w:numId="20">
    <w:abstractNumId w:val="17"/>
  </w:num>
  <w:num w:numId="21">
    <w:abstractNumId w:val="24"/>
  </w:num>
  <w:num w:numId="22">
    <w:abstractNumId w:val="22"/>
  </w:num>
  <w:num w:numId="23">
    <w:abstractNumId w:val="16"/>
  </w:num>
  <w:num w:numId="24">
    <w:abstractNumId w:val="15"/>
  </w:num>
  <w:num w:numId="25">
    <w:abstractNumId w:val="21"/>
  </w:num>
  <w:num w:numId="26">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85"/>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83"/>
    <w:rsid w:val="000007C9"/>
    <w:rsid w:val="00000978"/>
    <w:rsid w:val="00001502"/>
    <w:rsid w:val="00001601"/>
    <w:rsid w:val="00001833"/>
    <w:rsid w:val="00002240"/>
    <w:rsid w:val="0000225A"/>
    <w:rsid w:val="000026BF"/>
    <w:rsid w:val="00003368"/>
    <w:rsid w:val="000034B7"/>
    <w:rsid w:val="00003915"/>
    <w:rsid w:val="000039DF"/>
    <w:rsid w:val="0000406E"/>
    <w:rsid w:val="000041CA"/>
    <w:rsid w:val="00004250"/>
    <w:rsid w:val="000045DB"/>
    <w:rsid w:val="000048B3"/>
    <w:rsid w:val="00004C26"/>
    <w:rsid w:val="00005374"/>
    <w:rsid w:val="000055D4"/>
    <w:rsid w:val="00005685"/>
    <w:rsid w:val="00005EE2"/>
    <w:rsid w:val="00005FB2"/>
    <w:rsid w:val="000069D0"/>
    <w:rsid w:val="000070F6"/>
    <w:rsid w:val="000075EC"/>
    <w:rsid w:val="000077F0"/>
    <w:rsid w:val="000079EE"/>
    <w:rsid w:val="00007EDF"/>
    <w:rsid w:val="00010062"/>
    <w:rsid w:val="00010829"/>
    <w:rsid w:val="00010871"/>
    <w:rsid w:val="0001093E"/>
    <w:rsid w:val="000113E1"/>
    <w:rsid w:val="00011436"/>
    <w:rsid w:val="0001172D"/>
    <w:rsid w:val="000127BF"/>
    <w:rsid w:val="00012C6E"/>
    <w:rsid w:val="00012F30"/>
    <w:rsid w:val="000139AE"/>
    <w:rsid w:val="000144B1"/>
    <w:rsid w:val="00014970"/>
    <w:rsid w:val="000152F0"/>
    <w:rsid w:val="0001542E"/>
    <w:rsid w:val="00015957"/>
    <w:rsid w:val="00015B91"/>
    <w:rsid w:val="00015C0E"/>
    <w:rsid w:val="00015E55"/>
    <w:rsid w:val="000161E8"/>
    <w:rsid w:val="0001697A"/>
    <w:rsid w:val="00016C4E"/>
    <w:rsid w:val="00017034"/>
    <w:rsid w:val="00017317"/>
    <w:rsid w:val="00017513"/>
    <w:rsid w:val="000177F6"/>
    <w:rsid w:val="00017B1C"/>
    <w:rsid w:val="00017FC4"/>
    <w:rsid w:val="0002031E"/>
    <w:rsid w:val="00020367"/>
    <w:rsid w:val="000203B0"/>
    <w:rsid w:val="0002070F"/>
    <w:rsid w:val="00020744"/>
    <w:rsid w:val="00020D75"/>
    <w:rsid w:val="0002191D"/>
    <w:rsid w:val="00021B35"/>
    <w:rsid w:val="000224D9"/>
    <w:rsid w:val="00022784"/>
    <w:rsid w:val="0002369D"/>
    <w:rsid w:val="00023CF0"/>
    <w:rsid w:val="00023CF9"/>
    <w:rsid w:val="00023D75"/>
    <w:rsid w:val="00023ED9"/>
    <w:rsid w:val="00024076"/>
    <w:rsid w:val="000247B1"/>
    <w:rsid w:val="000254AB"/>
    <w:rsid w:val="0002572E"/>
    <w:rsid w:val="00026923"/>
    <w:rsid w:val="00026B9B"/>
    <w:rsid w:val="00026E19"/>
    <w:rsid w:val="00027187"/>
    <w:rsid w:val="0002758C"/>
    <w:rsid w:val="0002763E"/>
    <w:rsid w:val="000276E5"/>
    <w:rsid w:val="00027E62"/>
    <w:rsid w:val="00027EAA"/>
    <w:rsid w:val="00027F34"/>
    <w:rsid w:val="000300CB"/>
    <w:rsid w:val="00030359"/>
    <w:rsid w:val="00030B0C"/>
    <w:rsid w:val="00030BE7"/>
    <w:rsid w:val="000312F7"/>
    <w:rsid w:val="00031FCC"/>
    <w:rsid w:val="0003219D"/>
    <w:rsid w:val="000322EA"/>
    <w:rsid w:val="00032D94"/>
    <w:rsid w:val="00032F50"/>
    <w:rsid w:val="000331D4"/>
    <w:rsid w:val="00033A87"/>
    <w:rsid w:val="000340A6"/>
    <w:rsid w:val="00034189"/>
    <w:rsid w:val="000345A4"/>
    <w:rsid w:val="00035189"/>
    <w:rsid w:val="000357FB"/>
    <w:rsid w:val="0003600C"/>
    <w:rsid w:val="000362AD"/>
    <w:rsid w:val="00036606"/>
    <w:rsid w:val="00036FC3"/>
    <w:rsid w:val="0003767F"/>
    <w:rsid w:val="000377AE"/>
    <w:rsid w:val="00037962"/>
    <w:rsid w:val="00037FB1"/>
    <w:rsid w:val="000403A6"/>
    <w:rsid w:val="00040BC6"/>
    <w:rsid w:val="00040CFF"/>
    <w:rsid w:val="00040E4D"/>
    <w:rsid w:val="00040EA8"/>
    <w:rsid w:val="00040FA0"/>
    <w:rsid w:val="00041C35"/>
    <w:rsid w:val="000425BE"/>
    <w:rsid w:val="00042721"/>
    <w:rsid w:val="00042931"/>
    <w:rsid w:val="00042B72"/>
    <w:rsid w:val="00042E0C"/>
    <w:rsid w:val="00043551"/>
    <w:rsid w:val="00043643"/>
    <w:rsid w:val="0004403B"/>
    <w:rsid w:val="00044197"/>
    <w:rsid w:val="000445B8"/>
    <w:rsid w:val="000456F5"/>
    <w:rsid w:val="00045810"/>
    <w:rsid w:val="00045D3B"/>
    <w:rsid w:val="000467DA"/>
    <w:rsid w:val="000467EB"/>
    <w:rsid w:val="0004682A"/>
    <w:rsid w:val="00046893"/>
    <w:rsid w:val="00046B64"/>
    <w:rsid w:val="00046E19"/>
    <w:rsid w:val="00046E86"/>
    <w:rsid w:val="00047090"/>
    <w:rsid w:val="000472CD"/>
    <w:rsid w:val="00047FD8"/>
    <w:rsid w:val="000500ED"/>
    <w:rsid w:val="00050968"/>
    <w:rsid w:val="000509ED"/>
    <w:rsid w:val="00050ED8"/>
    <w:rsid w:val="000512E3"/>
    <w:rsid w:val="00051388"/>
    <w:rsid w:val="0005169F"/>
    <w:rsid w:val="00051D4E"/>
    <w:rsid w:val="00052101"/>
    <w:rsid w:val="00052D86"/>
    <w:rsid w:val="00053447"/>
    <w:rsid w:val="000534D9"/>
    <w:rsid w:val="0005358C"/>
    <w:rsid w:val="000536C6"/>
    <w:rsid w:val="000539CC"/>
    <w:rsid w:val="00053C2E"/>
    <w:rsid w:val="00054014"/>
    <w:rsid w:val="0005456B"/>
    <w:rsid w:val="000548EC"/>
    <w:rsid w:val="00054CD8"/>
    <w:rsid w:val="00054D96"/>
    <w:rsid w:val="00055177"/>
    <w:rsid w:val="00055277"/>
    <w:rsid w:val="00055A1B"/>
    <w:rsid w:val="00056142"/>
    <w:rsid w:val="0005614F"/>
    <w:rsid w:val="00056670"/>
    <w:rsid w:val="00056C8E"/>
    <w:rsid w:val="00056FD2"/>
    <w:rsid w:val="000576A6"/>
    <w:rsid w:val="000577C4"/>
    <w:rsid w:val="0005798F"/>
    <w:rsid w:val="00057F1F"/>
    <w:rsid w:val="0006005D"/>
    <w:rsid w:val="00060060"/>
    <w:rsid w:val="0006021D"/>
    <w:rsid w:val="000607B7"/>
    <w:rsid w:val="00060B88"/>
    <w:rsid w:val="00060E6A"/>
    <w:rsid w:val="0006108D"/>
    <w:rsid w:val="000612C0"/>
    <w:rsid w:val="000614C5"/>
    <w:rsid w:val="0006175A"/>
    <w:rsid w:val="00061CE3"/>
    <w:rsid w:val="00061DEF"/>
    <w:rsid w:val="00061FF0"/>
    <w:rsid w:val="00062067"/>
    <w:rsid w:val="00062B17"/>
    <w:rsid w:val="00062B49"/>
    <w:rsid w:val="00062B96"/>
    <w:rsid w:val="00062E76"/>
    <w:rsid w:val="00063195"/>
    <w:rsid w:val="000631B2"/>
    <w:rsid w:val="000631FA"/>
    <w:rsid w:val="00063623"/>
    <w:rsid w:val="000638C8"/>
    <w:rsid w:val="00063DC2"/>
    <w:rsid w:val="00063FBE"/>
    <w:rsid w:val="000642E2"/>
    <w:rsid w:val="00064339"/>
    <w:rsid w:val="00064897"/>
    <w:rsid w:val="00064967"/>
    <w:rsid w:val="00064B7C"/>
    <w:rsid w:val="00064B93"/>
    <w:rsid w:val="00064CCE"/>
    <w:rsid w:val="00064DDF"/>
    <w:rsid w:val="00064E44"/>
    <w:rsid w:val="00064FE5"/>
    <w:rsid w:val="00065027"/>
    <w:rsid w:val="000654A1"/>
    <w:rsid w:val="0006557C"/>
    <w:rsid w:val="00065594"/>
    <w:rsid w:val="00065709"/>
    <w:rsid w:val="0006585E"/>
    <w:rsid w:val="00065D2E"/>
    <w:rsid w:val="00065E7F"/>
    <w:rsid w:val="00066115"/>
    <w:rsid w:val="0006644E"/>
    <w:rsid w:val="0006688C"/>
    <w:rsid w:val="00066FFA"/>
    <w:rsid w:val="0006730E"/>
    <w:rsid w:val="000673DB"/>
    <w:rsid w:val="00067793"/>
    <w:rsid w:val="00067E65"/>
    <w:rsid w:val="00067FD1"/>
    <w:rsid w:val="00070B2F"/>
    <w:rsid w:val="00070E01"/>
    <w:rsid w:val="00070EBB"/>
    <w:rsid w:val="00071FC6"/>
    <w:rsid w:val="000721D0"/>
    <w:rsid w:val="00072736"/>
    <w:rsid w:val="000728B9"/>
    <w:rsid w:val="00072BE0"/>
    <w:rsid w:val="00073BDC"/>
    <w:rsid w:val="00073DAD"/>
    <w:rsid w:val="00074108"/>
    <w:rsid w:val="000742ED"/>
    <w:rsid w:val="00074831"/>
    <w:rsid w:val="00074C69"/>
    <w:rsid w:val="00075509"/>
    <w:rsid w:val="00075624"/>
    <w:rsid w:val="0007567E"/>
    <w:rsid w:val="00076189"/>
    <w:rsid w:val="000766CB"/>
    <w:rsid w:val="000766D2"/>
    <w:rsid w:val="00076CC3"/>
    <w:rsid w:val="0007706F"/>
    <w:rsid w:val="000772BF"/>
    <w:rsid w:val="00077A07"/>
    <w:rsid w:val="00077A95"/>
    <w:rsid w:val="00077AFB"/>
    <w:rsid w:val="00077CC2"/>
    <w:rsid w:val="00080067"/>
    <w:rsid w:val="0008065B"/>
    <w:rsid w:val="00080660"/>
    <w:rsid w:val="00080A3D"/>
    <w:rsid w:val="00080C41"/>
    <w:rsid w:val="00080FD6"/>
    <w:rsid w:val="0008114A"/>
    <w:rsid w:val="0008133D"/>
    <w:rsid w:val="00081369"/>
    <w:rsid w:val="000818F7"/>
    <w:rsid w:val="00081D9A"/>
    <w:rsid w:val="00082074"/>
    <w:rsid w:val="00082592"/>
    <w:rsid w:val="00082727"/>
    <w:rsid w:val="000829A3"/>
    <w:rsid w:val="00082E9D"/>
    <w:rsid w:val="000830AC"/>
    <w:rsid w:val="00083220"/>
    <w:rsid w:val="000833A9"/>
    <w:rsid w:val="000833CA"/>
    <w:rsid w:val="00083FA7"/>
    <w:rsid w:val="000846E8"/>
    <w:rsid w:val="00084B02"/>
    <w:rsid w:val="00084B85"/>
    <w:rsid w:val="00084C2A"/>
    <w:rsid w:val="00084C65"/>
    <w:rsid w:val="00084CEA"/>
    <w:rsid w:val="00085F8F"/>
    <w:rsid w:val="000865C3"/>
    <w:rsid w:val="000865D9"/>
    <w:rsid w:val="00087DB9"/>
    <w:rsid w:val="0009024C"/>
    <w:rsid w:val="00090325"/>
    <w:rsid w:val="000904F4"/>
    <w:rsid w:val="00090817"/>
    <w:rsid w:val="000908DA"/>
    <w:rsid w:val="00090DD5"/>
    <w:rsid w:val="000914BF"/>
    <w:rsid w:val="0009238E"/>
    <w:rsid w:val="00092759"/>
    <w:rsid w:val="00092B58"/>
    <w:rsid w:val="00092D02"/>
    <w:rsid w:val="00092E06"/>
    <w:rsid w:val="00093130"/>
    <w:rsid w:val="000932C2"/>
    <w:rsid w:val="00093761"/>
    <w:rsid w:val="00093AE1"/>
    <w:rsid w:val="00093E50"/>
    <w:rsid w:val="00093E76"/>
    <w:rsid w:val="00094BD1"/>
    <w:rsid w:val="000954D3"/>
    <w:rsid w:val="0009554F"/>
    <w:rsid w:val="00096564"/>
    <w:rsid w:val="000965E7"/>
    <w:rsid w:val="00096705"/>
    <w:rsid w:val="0009690A"/>
    <w:rsid w:val="00096CC4"/>
    <w:rsid w:val="00096F1F"/>
    <w:rsid w:val="000A002B"/>
    <w:rsid w:val="000A0432"/>
    <w:rsid w:val="000A157D"/>
    <w:rsid w:val="000A175B"/>
    <w:rsid w:val="000A178F"/>
    <w:rsid w:val="000A1AE1"/>
    <w:rsid w:val="000A1F36"/>
    <w:rsid w:val="000A2242"/>
    <w:rsid w:val="000A2278"/>
    <w:rsid w:val="000A2C39"/>
    <w:rsid w:val="000A2D7E"/>
    <w:rsid w:val="000A2DBA"/>
    <w:rsid w:val="000A3321"/>
    <w:rsid w:val="000A3666"/>
    <w:rsid w:val="000A3F65"/>
    <w:rsid w:val="000A449E"/>
    <w:rsid w:val="000A4AD6"/>
    <w:rsid w:val="000A5220"/>
    <w:rsid w:val="000A5376"/>
    <w:rsid w:val="000A56AD"/>
    <w:rsid w:val="000A5E08"/>
    <w:rsid w:val="000A6077"/>
    <w:rsid w:val="000A6704"/>
    <w:rsid w:val="000A7055"/>
    <w:rsid w:val="000A770C"/>
    <w:rsid w:val="000A7776"/>
    <w:rsid w:val="000A7A7E"/>
    <w:rsid w:val="000A7AE6"/>
    <w:rsid w:val="000B00B0"/>
    <w:rsid w:val="000B0180"/>
    <w:rsid w:val="000B038C"/>
    <w:rsid w:val="000B03F7"/>
    <w:rsid w:val="000B054F"/>
    <w:rsid w:val="000B0624"/>
    <w:rsid w:val="000B081F"/>
    <w:rsid w:val="000B0BC2"/>
    <w:rsid w:val="000B0E39"/>
    <w:rsid w:val="000B0F66"/>
    <w:rsid w:val="000B1517"/>
    <w:rsid w:val="000B1617"/>
    <w:rsid w:val="000B180A"/>
    <w:rsid w:val="000B1813"/>
    <w:rsid w:val="000B1970"/>
    <w:rsid w:val="000B1D33"/>
    <w:rsid w:val="000B1FD3"/>
    <w:rsid w:val="000B2215"/>
    <w:rsid w:val="000B2463"/>
    <w:rsid w:val="000B25B7"/>
    <w:rsid w:val="000B2B45"/>
    <w:rsid w:val="000B2E9F"/>
    <w:rsid w:val="000B325E"/>
    <w:rsid w:val="000B32E7"/>
    <w:rsid w:val="000B3966"/>
    <w:rsid w:val="000B39A1"/>
    <w:rsid w:val="000B3B46"/>
    <w:rsid w:val="000B421A"/>
    <w:rsid w:val="000B42E2"/>
    <w:rsid w:val="000B43B4"/>
    <w:rsid w:val="000B4789"/>
    <w:rsid w:val="000B4AAE"/>
    <w:rsid w:val="000B4DEA"/>
    <w:rsid w:val="000B4FB3"/>
    <w:rsid w:val="000B557D"/>
    <w:rsid w:val="000B55F8"/>
    <w:rsid w:val="000B5A71"/>
    <w:rsid w:val="000B5B72"/>
    <w:rsid w:val="000B5FCE"/>
    <w:rsid w:val="000B6B00"/>
    <w:rsid w:val="000B6BB1"/>
    <w:rsid w:val="000B7059"/>
    <w:rsid w:val="000B7393"/>
    <w:rsid w:val="000C02AC"/>
    <w:rsid w:val="000C070F"/>
    <w:rsid w:val="000C08AE"/>
    <w:rsid w:val="000C0CD6"/>
    <w:rsid w:val="000C187D"/>
    <w:rsid w:val="000C1C7C"/>
    <w:rsid w:val="000C22FE"/>
    <w:rsid w:val="000C231D"/>
    <w:rsid w:val="000C28E2"/>
    <w:rsid w:val="000C29C8"/>
    <w:rsid w:val="000C2D5B"/>
    <w:rsid w:val="000C2E53"/>
    <w:rsid w:val="000C303C"/>
    <w:rsid w:val="000C33D3"/>
    <w:rsid w:val="000C3454"/>
    <w:rsid w:val="000C46A1"/>
    <w:rsid w:val="000C4836"/>
    <w:rsid w:val="000C4A2B"/>
    <w:rsid w:val="000C4A40"/>
    <w:rsid w:val="000C4BD1"/>
    <w:rsid w:val="000C5394"/>
    <w:rsid w:val="000C5680"/>
    <w:rsid w:val="000C5A1C"/>
    <w:rsid w:val="000C5E18"/>
    <w:rsid w:val="000C608E"/>
    <w:rsid w:val="000C61BD"/>
    <w:rsid w:val="000C6DC5"/>
    <w:rsid w:val="000C7014"/>
    <w:rsid w:val="000C70F9"/>
    <w:rsid w:val="000C720B"/>
    <w:rsid w:val="000C72EE"/>
    <w:rsid w:val="000C7FCB"/>
    <w:rsid w:val="000D0467"/>
    <w:rsid w:val="000D0D50"/>
    <w:rsid w:val="000D1303"/>
    <w:rsid w:val="000D242C"/>
    <w:rsid w:val="000D25D9"/>
    <w:rsid w:val="000D2A92"/>
    <w:rsid w:val="000D2D5F"/>
    <w:rsid w:val="000D2D61"/>
    <w:rsid w:val="000D3057"/>
    <w:rsid w:val="000D38F8"/>
    <w:rsid w:val="000D3F3E"/>
    <w:rsid w:val="000D4025"/>
    <w:rsid w:val="000D4371"/>
    <w:rsid w:val="000D4E29"/>
    <w:rsid w:val="000D54F2"/>
    <w:rsid w:val="000D58AA"/>
    <w:rsid w:val="000D5BC2"/>
    <w:rsid w:val="000D5D16"/>
    <w:rsid w:val="000D62E8"/>
    <w:rsid w:val="000D6EE5"/>
    <w:rsid w:val="000D703D"/>
    <w:rsid w:val="000D74A3"/>
    <w:rsid w:val="000D7724"/>
    <w:rsid w:val="000D7B9E"/>
    <w:rsid w:val="000E0334"/>
    <w:rsid w:val="000E095B"/>
    <w:rsid w:val="000E1089"/>
    <w:rsid w:val="000E1897"/>
    <w:rsid w:val="000E19FC"/>
    <w:rsid w:val="000E1A5B"/>
    <w:rsid w:val="000E1E79"/>
    <w:rsid w:val="000E243B"/>
    <w:rsid w:val="000E24E2"/>
    <w:rsid w:val="000E2CB4"/>
    <w:rsid w:val="000E2DBF"/>
    <w:rsid w:val="000E30B2"/>
    <w:rsid w:val="000E3172"/>
    <w:rsid w:val="000E31D5"/>
    <w:rsid w:val="000E422B"/>
    <w:rsid w:val="000E48FF"/>
    <w:rsid w:val="000E4BFC"/>
    <w:rsid w:val="000E4D90"/>
    <w:rsid w:val="000E5412"/>
    <w:rsid w:val="000E5738"/>
    <w:rsid w:val="000E606E"/>
    <w:rsid w:val="000E611C"/>
    <w:rsid w:val="000E6183"/>
    <w:rsid w:val="000E6359"/>
    <w:rsid w:val="000E66FE"/>
    <w:rsid w:val="000E6C7F"/>
    <w:rsid w:val="000E6E9E"/>
    <w:rsid w:val="000E71BF"/>
    <w:rsid w:val="000E773D"/>
    <w:rsid w:val="000E774F"/>
    <w:rsid w:val="000F02BF"/>
    <w:rsid w:val="000F02CE"/>
    <w:rsid w:val="000F08F2"/>
    <w:rsid w:val="000F12E8"/>
    <w:rsid w:val="000F13B8"/>
    <w:rsid w:val="000F207F"/>
    <w:rsid w:val="000F2824"/>
    <w:rsid w:val="000F378F"/>
    <w:rsid w:val="000F3BCA"/>
    <w:rsid w:val="000F466C"/>
    <w:rsid w:val="000F4A03"/>
    <w:rsid w:val="000F4E72"/>
    <w:rsid w:val="000F544A"/>
    <w:rsid w:val="000F6533"/>
    <w:rsid w:val="000F6B80"/>
    <w:rsid w:val="000F6D52"/>
    <w:rsid w:val="000F72AA"/>
    <w:rsid w:val="000F75B7"/>
    <w:rsid w:val="000F777D"/>
    <w:rsid w:val="000F7E75"/>
    <w:rsid w:val="00100411"/>
    <w:rsid w:val="0010138A"/>
    <w:rsid w:val="001013C0"/>
    <w:rsid w:val="00101ABE"/>
    <w:rsid w:val="00101D75"/>
    <w:rsid w:val="00101E7E"/>
    <w:rsid w:val="00102086"/>
    <w:rsid w:val="0010215D"/>
    <w:rsid w:val="001022C1"/>
    <w:rsid w:val="001023E0"/>
    <w:rsid w:val="00102C3B"/>
    <w:rsid w:val="00102DC9"/>
    <w:rsid w:val="001031C4"/>
    <w:rsid w:val="00103C46"/>
    <w:rsid w:val="00103E9C"/>
    <w:rsid w:val="00103F20"/>
    <w:rsid w:val="00104044"/>
    <w:rsid w:val="0010407B"/>
    <w:rsid w:val="001042F0"/>
    <w:rsid w:val="0010467B"/>
    <w:rsid w:val="00104F94"/>
    <w:rsid w:val="00105799"/>
    <w:rsid w:val="00105906"/>
    <w:rsid w:val="00105971"/>
    <w:rsid w:val="00106255"/>
    <w:rsid w:val="001063AD"/>
    <w:rsid w:val="0010671A"/>
    <w:rsid w:val="00106BF1"/>
    <w:rsid w:val="0010720C"/>
    <w:rsid w:val="0010750C"/>
    <w:rsid w:val="00107669"/>
    <w:rsid w:val="00107C40"/>
    <w:rsid w:val="00107CF3"/>
    <w:rsid w:val="00107ECF"/>
    <w:rsid w:val="00110735"/>
    <w:rsid w:val="00110893"/>
    <w:rsid w:val="00111372"/>
    <w:rsid w:val="00111431"/>
    <w:rsid w:val="00111548"/>
    <w:rsid w:val="00111646"/>
    <w:rsid w:val="00111807"/>
    <w:rsid w:val="001118E1"/>
    <w:rsid w:val="00111E5C"/>
    <w:rsid w:val="00112234"/>
    <w:rsid w:val="00112A6E"/>
    <w:rsid w:val="00112EF8"/>
    <w:rsid w:val="00112F14"/>
    <w:rsid w:val="0011336E"/>
    <w:rsid w:val="00113614"/>
    <w:rsid w:val="00113AC3"/>
    <w:rsid w:val="00114605"/>
    <w:rsid w:val="0011463E"/>
    <w:rsid w:val="001148A5"/>
    <w:rsid w:val="00114A46"/>
    <w:rsid w:val="00114EA0"/>
    <w:rsid w:val="00114F5B"/>
    <w:rsid w:val="00114FF1"/>
    <w:rsid w:val="00115212"/>
    <w:rsid w:val="00116576"/>
    <w:rsid w:val="001165D4"/>
    <w:rsid w:val="00117652"/>
    <w:rsid w:val="00117935"/>
    <w:rsid w:val="00117DE3"/>
    <w:rsid w:val="00120122"/>
    <w:rsid w:val="0012035A"/>
    <w:rsid w:val="00120528"/>
    <w:rsid w:val="00120C24"/>
    <w:rsid w:val="00120F9D"/>
    <w:rsid w:val="0012118F"/>
    <w:rsid w:val="00121A16"/>
    <w:rsid w:val="00121B8D"/>
    <w:rsid w:val="00121F42"/>
    <w:rsid w:val="0012201C"/>
    <w:rsid w:val="001220BD"/>
    <w:rsid w:val="001220F8"/>
    <w:rsid w:val="001221BC"/>
    <w:rsid w:val="0012221E"/>
    <w:rsid w:val="001227C7"/>
    <w:rsid w:val="00122D19"/>
    <w:rsid w:val="00122DF1"/>
    <w:rsid w:val="00123008"/>
    <w:rsid w:val="00123102"/>
    <w:rsid w:val="001232F5"/>
    <w:rsid w:val="001233F9"/>
    <w:rsid w:val="001238FD"/>
    <w:rsid w:val="00123D8D"/>
    <w:rsid w:val="00123EDB"/>
    <w:rsid w:val="001240E4"/>
    <w:rsid w:val="001244B9"/>
    <w:rsid w:val="00124AE4"/>
    <w:rsid w:val="00124B1B"/>
    <w:rsid w:val="00125156"/>
    <w:rsid w:val="001253DB"/>
    <w:rsid w:val="001255BD"/>
    <w:rsid w:val="00125BE2"/>
    <w:rsid w:val="00125DBF"/>
    <w:rsid w:val="00126001"/>
    <w:rsid w:val="0012656D"/>
    <w:rsid w:val="001266AD"/>
    <w:rsid w:val="00126793"/>
    <w:rsid w:val="001267B4"/>
    <w:rsid w:val="00126822"/>
    <w:rsid w:val="00126A19"/>
    <w:rsid w:val="00127162"/>
    <w:rsid w:val="001275BC"/>
    <w:rsid w:val="001276F6"/>
    <w:rsid w:val="0012784C"/>
    <w:rsid w:val="00127864"/>
    <w:rsid w:val="00127CCD"/>
    <w:rsid w:val="00127E35"/>
    <w:rsid w:val="00127EE9"/>
    <w:rsid w:val="00127F46"/>
    <w:rsid w:val="00127FA8"/>
    <w:rsid w:val="00130EFB"/>
    <w:rsid w:val="00131100"/>
    <w:rsid w:val="00131439"/>
    <w:rsid w:val="001315C7"/>
    <w:rsid w:val="0013227B"/>
    <w:rsid w:val="0013234F"/>
    <w:rsid w:val="0013262C"/>
    <w:rsid w:val="00132990"/>
    <w:rsid w:val="00132A79"/>
    <w:rsid w:val="001339D5"/>
    <w:rsid w:val="00134123"/>
    <w:rsid w:val="00134138"/>
    <w:rsid w:val="00134248"/>
    <w:rsid w:val="001342E8"/>
    <w:rsid w:val="001345D4"/>
    <w:rsid w:val="00134A69"/>
    <w:rsid w:val="001352A8"/>
    <w:rsid w:val="001355DA"/>
    <w:rsid w:val="0013581F"/>
    <w:rsid w:val="00135C9B"/>
    <w:rsid w:val="00135D82"/>
    <w:rsid w:val="00136956"/>
    <w:rsid w:val="00136BD7"/>
    <w:rsid w:val="001376CD"/>
    <w:rsid w:val="00137878"/>
    <w:rsid w:val="001379F6"/>
    <w:rsid w:val="00137A13"/>
    <w:rsid w:val="001401FA"/>
    <w:rsid w:val="0014127E"/>
    <w:rsid w:val="00141C80"/>
    <w:rsid w:val="00141D8F"/>
    <w:rsid w:val="00141E19"/>
    <w:rsid w:val="00141F53"/>
    <w:rsid w:val="0014220A"/>
    <w:rsid w:val="001424F2"/>
    <w:rsid w:val="00142653"/>
    <w:rsid w:val="00142B3E"/>
    <w:rsid w:val="00142E22"/>
    <w:rsid w:val="00142FBB"/>
    <w:rsid w:val="00143562"/>
    <w:rsid w:val="00144031"/>
    <w:rsid w:val="00144394"/>
    <w:rsid w:val="00144691"/>
    <w:rsid w:val="0014478C"/>
    <w:rsid w:val="00144DA4"/>
    <w:rsid w:val="0014585A"/>
    <w:rsid w:val="00145C7A"/>
    <w:rsid w:val="00145DE8"/>
    <w:rsid w:val="0014649A"/>
    <w:rsid w:val="00146836"/>
    <w:rsid w:val="00147413"/>
    <w:rsid w:val="00147866"/>
    <w:rsid w:val="0015028C"/>
    <w:rsid w:val="00150871"/>
    <w:rsid w:val="0015094A"/>
    <w:rsid w:val="00150D6B"/>
    <w:rsid w:val="00150E41"/>
    <w:rsid w:val="001510CD"/>
    <w:rsid w:val="001512D5"/>
    <w:rsid w:val="00151873"/>
    <w:rsid w:val="0015190F"/>
    <w:rsid w:val="00151DD8"/>
    <w:rsid w:val="00152536"/>
    <w:rsid w:val="0015257A"/>
    <w:rsid w:val="001525DC"/>
    <w:rsid w:val="0015286B"/>
    <w:rsid w:val="00152AFC"/>
    <w:rsid w:val="00152B23"/>
    <w:rsid w:val="00152CB5"/>
    <w:rsid w:val="0015326C"/>
    <w:rsid w:val="001532F6"/>
    <w:rsid w:val="00153F90"/>
    <w:rsid w:val="001546E2"/>
    <w:rsid w:val="001549FE"/>
    <w:rsid w:val="00155188"/>
    <w:rsid w:val="0015560D"/>
    <w:rsid w:val="001561C6"/>
    <w:rsid w:val="0015645E"/>
    <w:rsid w:val="00156C2C"/>
    <w:rsid w:val="00157888"/>
    <w:rsid w:val="00157C26"/>
    <w:rsid w:val="00157C51"/>
    <w:rsid w:val="0016011E"/>
    <w:rsid w:val="00160851"/>
    <w:rsid w:val="00160AB2"/>
    <w:rsid w:val="00160E79"/>
    <w:rsid w:val="001611EA"/>
    <w:rsid w:val="001612C3"/>
    <w:rsid w:val="00161B7B"/>
    <w:rsid w:val="00161BC0"/>
    <w:rsid w:val="001623B5"/>
    <w:rsid w:val="001625FC"/>
    <w:rsid w:val="001634A8"/>
    <w:rsid w:val="001637BA"/>
    <w:rsid w:val="00163AE5"/>
    <w:rsid w:val="0016476A"/>
    <w:rsid w:val="001648C0"/>
    <w:rsid w:val="00164A7D"/>
    <w:rsid w:val="00164A8F"/>
    <w:rsid w:val="00164BE8"/>
    <w:rsid w:val="00164C5B"/>
    <w:rsid w:val="00164F2E"/>
    <w:rsid w:val="0016517E"/>
    <w:rsid w:val="001657B4"/>
    <w:rsid w:val="00165A04"/>
    <w:rsid w:val="00165CBD"/>
    <w:rsid w:val="00165DFF"/>
    <w:rsid w:val="001660AE"/>
    <w:rsid w:val="00166367"/>
    <w:rsid w:val="001664F5"/>
    <w:rsid w:val="00166511"/>
    <w:rsid w:val="00166617"/>
    <w:rsid w:val="001668B0"/>
    <w:rsid w:val="00166EFE"/>
    <w:rsid w:val="001675D4"/>
    <w:rsid w:val="001676C5"/>
    <w:rsid w:val="001677A8"/>
    <w:rsid w:val="00167C1B"/>
    <w:rsid w:val="00167CEB"/>
    <w:rsid w:val="00167E3C"/>
    <w:rsid w:val="00170592"/>
    <w:rsid w:val="0017097C"/>
    <w:rsid w:val="001709D3"/>
    <w:rsid w:val="00171378"/>
    <w:rsid w:val="00171449"/>
    <w:rsid w:val="00171C44"/>
    <w:rsid w:val="00171FDF"/>
    <w:rsid w:val="0017225C"/>
    <w:rsid w:val="001727BC"/>
    <w:rsid w:val="00172A74"/>
    <w:rsid w:val="001730AD"/>
    <w:rsid w:val="0017370C"/>
    <w:rsid w:val="001739F7"/>
    <w:rsid w:val="00173E15"/>
    <w:rsid w:val="00173E87"/>
    <w:rsid w:val="00174092"/>
    <w:rsid w:val="0017443E"/>
    <w:rsid w:val="001747A5"/>
    <w:rsid w:val="00174BB7"/>
    <w:rsid w:val="00174E90"/>
    <w:rsid w:val="001751FD"/>
    <w:rsid w:val="00175253"/>
    <w:rsid w:val="001753B1"/>
    <w:rsid w:val="001758F2"/>
    <w:rsid w:val="001769EF"/>
    <w:rsid w:val="00176A88"/>
    <w:rsid w:val="00176D4C"/>
    <w:rsid w:val="00176DBD"/>
    <w:rsid w:val="00177269"/>
    <w:rsid w:val="0017742D"/>
    <w:rsid w:val="001801FC"/>
    <w:rsid w:val="001803A9"/>
    <w:rsid w:val="00180F71"/>
    <w:rsid w:val="0018147A"/>
    <w:rsid w:val="0018147B"/>
    <w:rsid w:val="001815D2"/>
    <w:rsid w:val="00181846"/>
    <w:rsid w:val="00181A0B"/>
    <w:rsid w:val="00182048"/>
    <w:rsid w:val="00182093"/>
    <w:rsid w:val="00182132"/>
    <w:rsid w:val="00182359"/>
    <w:rsid w:val="00182A19"/>
    <w:rsid w:val="00182D4D"/>
    <w:rsid w:val="00182FEE"/>
    <w:rsid w:val="00183182"/>
    <w:rsid w:val="00183376"/>
    <w:rsid w:val="00183660"/>
    <w:rsid w:val="0018409B"/>
    <w:rsid w:val="00184349"/>
    <w:rsid w:val="001847C8"/>
    <w:rsid w:val="0018485A"/>
    <w:rsid w:val="0018497A"/>
    <w:rsid w:val="00184C92"/>
    <w:rsid w:val="00185003"/>
    <w:rsid w:val="001850C4"/>
    <w:rsid w:val="0018535F"/>
    <w:rsid w:val="001853B4"/>
    <w:rsid w:val="0018563E"/>
    <w:rsid w:val="00185BFE"/>
    <w:rsid w:val="00185D97"/>
    <w:rsid w:val="00186639"/>
    <w:rsid w:val="00186946"/>
    <w:rsid w:val="00186C4A"/>
    <w:rsid w:val="00187160"/>
    <w:rsid w:val="0018728A"/>
    <w:rsid w:val="00187A24"/>
    <w:rsid w:val="001912A7"/>
    <w:rsid w:val="001915DE"/>
    <w:rsid w:val="00191BCD"/>
    <w:rsid w:val="00191E30"/>
    <w:rsid w:val="00191F47"/>
    <w:rsid w:val="00192021"/>
    <w:rsid w:val="001921D7"/>
    <w:rsid w:val="0019238D"/>
    <w:rsid w:val="001929BA"/>
    <w:rsid w:val="00192A32"/>
    <w:rsid w:val="00193126"/>
    <w:rsid w:val="001935EC"/>
    <w:rsid w:val="00193A2E"/>
    <w:rsid w:val="00193DE7"/>
    <w:rsid w:val="001945F7"/>
    <w:rsid w:val="00194A72"/>
    <w:rsid w:val="00195011"/>
    <w:rsid w:val="001952D5"/>
    <w:rsid w:val="001956A1"/>
    <w:rsid w:val="001956AF"/>
    <w:rsid w:val="00195B9F"/>
    <w:rsid w:val="00195C5A"/>
    <w:rsid w:val="0019662C"/>
    <w:rsid w:val="00196951"/>
    <w:rsid w:val="00196D19"/>
    <w:rsid w:val="001974B2"/>
    <w:rsid w:val="001978EE"/>
    <w:rsid w:val="00197AD7"/>
    <w:rsid w:val="00197BEE"/>
    <w:rsid w:val="001A018A"/>
    <w:rsid w:val="001A01E2"/>
    <w:rsid w:val="001A02C5"/>
    <w:rsid w:val="001A069E"/>
    <w:rsid w:val="001A09A4"/>
    <w:rsid w:val="001A0CE3"/>
    <w:rsid w:val="001A116B"/>
    <w:rsid w:val="001A1428"/>
    <w:rsid w:val="001A175C"/>
    <w:rsid w:val="001A193A"/>
    <w:rsid w:val="001A1B2E"/>
    <w:rsid w:val="001A20D2"/>
    <w:rsid w:val="001A219A"/>
    <w:rsid w:val="001A22F6"/>
    <w:rsid w:val="001A236F"/>
    <w:rsid w:val="001A2789"/>
    <w:rsid w:val="001A27C5"/>
    <w:rsid w:val="001A286E"/>
    <w:rsid w:val="001A2AF8"/>
    <w:rsid w:val="001A351F"/>
    <w:rsid w:val="001A36C5"/>
    <w:rsid w:val="001A3705"/>
    <w:rsid w:val="001A3845"/>
    <w:rsid w:val="001A3B67"/>
    <w:rsid w:val="001A3F7C"/>
    <w:rsid w:val="001A4112"/>
    <w:rsid w:val="001A4715"/>
    <w:rsid w:val="001A4927"/>
    <w:rsid w:val="001A4E8F"/>
    <w:rsid w:val="001A5251"/>
    <w:rsid w:val="001A54D7"/>
    <w:rsid w:val="001A5770"/>
    <w:rsid w:val="001A5BFF"/>
    <w:rsid w:val="001A5C4E"/>
    <w:rsid w:val="001A5CB0"/>
    <w:rsid w:val="001A5E45"/>
    <w:rsid w:val="001A6090"/>
    <w:rsid w:val="001A651B"/>
    <w:rsid w:val="001A6E91"/>
    <w:rsid w:val="001A761A"/>
    <w:rsid w:val="001A7B14"/>
    <w:rsid w:val="001B00CB"/>
    <w:rsid w:val="001B035C"/>
    <w:rsid w:val="001B047F"/>
    <w:rsid w:val="001B0513"/>
    <w:rsid w:val="001B09F8"/>
    <w:rsid w:val="001B0A48"/>
    <w:rsid w:val="001B0EA7"/>
    <w:rsid w:val="001B13BA"/>
    <w:rsid w:val="001B15BC"/>
    <w:rsid w:val="001B1A43"/>
    <w:rsid w:val="001B202A"/>
    <w:rsid w:val="001B20F8"/>
    <w:rsid w:val="001B36C9"/>
    <w:rsid w:val="001B3A26"/>
    <w:rsid w:val="001B3D40"/>
    <w:rsid w:val="001B4A3B"/>
    <w:rsid w:val="001B503A"/>
    <w:rsid w:val="001B5216"/>
    <w:rsid w:val="001B5575"/>
    <w:rsid w:val="001B5DB3"/>
    <w:rsid w:val="001B5E13"/>
    <w:rsid w:val="001B6073"/>
    <w:rsid w:val="001B6149"/>
    <w:rsid w:val="001B6314"/>
    <w:rsid w:val="001B6350"/>
    <w:rsid w:val="001B68E0"/>
    <w:rsid w:val="001B6FBF"/>
    <w:rsid w:val="001B70F9"/>
    <w:rsid w:val="001B7167"/>
    <w:rsid w:val="001B71BB"/>
    <w:rsid w:val="001C0708"/>
    <w:rsid w:val="001C08C9"/>
    <w:rsid w:val="001C0B96"/>
    <w:rsid w:val="001C17FD"/>
    <w:rsid w:val="001C23E7"/>
    <w:rsid w:val="001C26C4"/>
    <w:rsid w:val="001C2BC5"/>
    <w:rsid w:val="001C2DA6"/>
    <w:rsid w:val="001C2E62"/>
    <w:rsid w:val="001C2FF8"/>
    <w:rsid w:val="001C3A6C"/>
    <w:rsid w:val="001C3CD8"/>
    <w:rsid w:val="001C3E4F"/>
    <w:rsid w:val="001C4143"/>
    <w:rsid w:val="001C4445"/>
    <w:rsid w:val="001C44E1"/>
    <w:rsid w:val="001C4843"/>
    <w:rsid w:val="001C4867"/>
    <w:rsid w:val="001C4897"/>
    <w:rsid w:val="001C4A9C"/>
    <w:rsid w:val="001C52DE"/>
    <w:rsid w:val="001C537B"/>
    <w:rsid w:val="001C5526"/>
    <w:rsid w:val="001C5A2D"/>
    <w:rsid w:val="001C6142"/>
    <w:rsid w:val="001C64D8"/>
    <w:rsid w:val="001C6805"/>
    <w:rsid w:val="001C6A17"/>
    <w:rsid w:val="001C6C87"/>
    <w:rsid w:val="001C6F88"/>
    <w:rsid w:val="001C702F"/>
    <w:rsid w:val="001C70D4"/>
    <w:rsid w:val="001C7209"/>
    <w:rsid w:val="001C7ECD"/>
    <w:rsid w:val="001C7F23"/>
    <w:rsid w:val="001D012C"/>
    <w:rsid w:val="001D0439"/>
    <w:rsid w:val="001D05AE"/>
    <w:rsid w:val="001D080F"/>
    <w:rsid w:val="001D0A6F"/>
    <w:rsid w:val="001D0BD2"/>
    <w:rsid w:val="001D0D9D"/>
    <w:rsid w:val="001D0EA3"/>
    <w:rsid w:val="001D141D"/>
    <w:rsid w:val="001D169D"/>
    <w:rsid w:val="001D1A98"/>
    <w:rsid w:val="001D1B3E"/>
    <w:rsid w:val="001D21A6"/>
    <w:rsid w:val="001D27D4"/>
    <w:rsid w:val="001D2C38"/>
    <w:rsid w:val="001D2CAA"/>
    <w:rsid w:val="001D2E8F"/>
    <w:rsid w:val="001D2FF6"/>
    <w:rsid w:val="001D31AC"/>
    <w:rsid w:val="001D3702"/>
    <w:rsid w:val="001D3940"/>
    <w:rsid w:val="001D3A74"/>
    <w:rsid w:val="001D3A92"/>
    <w:rsid w:val="001D488F"/>
    <w:rsid w:val="001D48C6"/>
    <w:rsid w:val="001D4966"/>
    <w:rsid w:val="001D496C"/>
    <w:rsid w:val="001D49A1"/>
    <w:rsid w:val="001D54B6"/>
    <w:rsid w:val="001D54B7"/>
    <w:rsid w:val="001D6212"/>
    <w:rsid w:val="001D6696"/>
    <w:rsid w:val="001D6A2A"/>
    <w:rsid w:val="001D6CB4"/>
    <w:rsid w:val="001D6DEC"/>
    <w:rsid w:val="001D7176"/>
    <w:rsid w:val="001D71A9"/>
    <w:rsid w:val="001D71E0"/>
    <w:rsid w:val="001D72AD"/>
    <w:rsid w:val="001D74AA"/>
    <w:rsid w:val="001D78E9"/>
    <w:rsid w:val="001D7C34"/>
    <w:rsid w:val="001D7ED3"/>
    <w:rsid w:val="001E03EA"/>
    <w:rsid w:val="001E0A99"/>
    <w:rsid w:val="001E0BE3"/>
    <w:rsid w:val="001E1131"/>
    <w:rsid w:val="001E173D"/>
    <w:rsid w:val="001E1D78"/>
    <w:rsid w:val="001E22CA"/>
    <w:rsid w:val="001E246F"/>
    <w:rsid w:val="001E2802"/>
    <w:rsid w:val="001E3037"/>
    <w:rsid w:val="001E357F"/>
    <w:rsid w:val="001E4742"/>
    <w:rsid w:val="001E49E8"/>
    <w:rsid w:val="001E4B3C"/>
    <w:rsid w:val="001E52AD"/>
    <w:rsid w:val="001E58AB"/>
    <w:rsid w:val="001E591E"/>
    <w:rsid w:val="001E597F"/>
    <w:rsid w:val="001E5A3A"/>
    <w:rsid w:val="001E6E31"/>
    <w:rsid w:val="001E6FBD"/>
    <w:rsid w:val="001E73C2"/>
    <w:rsid w:val="001E74E5"/>
    <w:rsid w:val="001E76F4"/>
    <w:rsid w:val="001E7AF2"/>
    <w:rsid w:val="001E7B7F"/>
    <w:rsid w:val="001E7D66"/>
    <w:rsid w:val="001E7D94"/>
    <w:rsid w:val="001E7EF0"/>
    <w:rsid w:val="001F01CC"/>
    <w:rsid w:val="001F069F"/>
    <w:rsid w:val="001F06B4"/>
    <w:rsid w:val="001F0B40"/>
    <w:rsid w:val="001F0CCD"/>
    <w:rsid w:val="001F0D19"/>
    <w:rsid w:val="001F117A"/>
    <w:rsid w:val="001F12A5"/>
    <w:rsid w:val="001F168D"/>
    <w:rsid w:val="001F17E6"/>
    <w:rsid w:val="001F19D3"/>
    <w:rsid w:val="001F19FD"/>
    <w:rsid w:val="001F3805"/>
    <w:rsid w:val="001F3E9A"/>
    <w:rsid w:val="001F40A3"/>
    <w:rsid w:val="001F4304"/>
    <w:rsid w:val="001F45A8"/>
    <w:rsid w:val="001F48D9"/>
    <w:rsid w:val="001F4929"/>
    <w:rsid w:val="001F498B"/>
    <w:rsid w:val="001F5301"/>
    <w:rsid w:val="001F5985"/>
    <w:rsid w:val="001F5DAC"/>
    <w:rsid w:val="001F5FE4"/>
    <w:rsid w:val="001F6166"/>
    <w:rsid w:val="001F6539"/>
    <w:rsid w:val="001F673D"/>
    <w:rsid w:val="001F678F"/>
    <w:rsid w:val="001F691C"/>
    <w:rsid w:val="001F6ADE"/>
    <w:rsid w:val="001F7158"/>
    <w:rsid w:val="001F79DE"/>
    <w:rsid w:val="00200F49"/>
    <w:rsid w:val="00200F75"/>
    <w:rsid w:val="002013D8"/>
    <w:rsid w:val="0020145B"/>
    <w:rsid w:val="002014FA"/>
    <w:rsid w:val="0020174F"/>
    <w:rsid w:val="00201A8C"/>
    <w:rsid w:val="00201D52"/>
    <w:rsid w:val="00201F71"/>
    <w:rsid w:val="00202025"/>
    <w:rsid w:val="002023C9"/>
    <w:rsid w:val="00202477"/>
    <w:rsid w:val="002025CF"/>
    <w:rsid w:val="002027F6"/>
    <w:rsid w:val="00202CA6"/>
    <w:rsid w:val="00203187"/>
    <w:rsid w:val="0020341C"/>
    <w:rsid w:val="00203651"/>
    <w:rsid w:val="00203903"/>
    <w:rsid w:val="00203A4D"/>
    <w:rsid w:val="00203B3F"/>
    <w:rsid w:val="00204799"/>
    <w:rsid w:val="00204E40"/>
    <w:rsid w:val="00204E94"/>
    <w:rsid w:val="00204F5A"/>
    <w:rsid w:val="002056F6"/>
    <w:rsid w:val="00205B07"/>
    <w:rsid w:val="00205BFB"/>
    <w:rsid w:val="00205FBC"/>
    <w:rsid w:val="002061AF"/>
    <w:rsid w:val="002063FC"/>
    <w:rsid w:val="00206D2B"/>
    <w:rsid w:val="00206DFA"/>
    <w:rsid w:val="00207072"/>
    <w:rsid w:val="0020737B"/>
    <w:rsid w:val="00207385"/>
    <w:rsid w:val="00207906"/>
    <w:rsid w:val="00207A7C"/>
    <w:rsid w:val="0021016E"/>
    <w:rsid w:val="0021063B"/>
    <w:rsid w:val="00210F35"/>
    <w:rsid w:val="00211398"/>
    <w:rsid w:val="00211B97"/>
    <w:rsid w:val="00211BC0"/>
    <w:rsid w:val="00211F7D"/>
    <w:rsid w:val="0021201A"/>
    <w:rsid w:val="002124E7"/>
    <w:rsid w:val="00213196"/>
    <w:rsid w:val="00213260"/>
    <w:rsid w:val="002132BF"/>
    <w:rsid w:val="002138C2"/>
    <w:rsid w:val="00213F9B"/>
    <w:rsid w:val="00214135"/>
    <w:rsid w:val="002141DE"/>
    <w:rsid w:val="00214463"/>
    <w:rsid w:val="00214A11"/>
    <w:rsid w:val="00214D1C"/>
    <w:rsid w:val="002151AD"/>
    <w:rsid w:val="00215834"/>
    <w:rsid w:val="002159F2"/>
    <w:rsid w:val="002164A1"/>
    <w:rsid w:val="00217036"/>
    <w:rsid w:val="0021711E"/>
    <w:rsid w:val="002171E2"/>
    <w:rsid w:val="00217211"/>
    <w:rsid w:val="00217C16"/>
    <w:rsid w:val="00217DFA"/>
    <w:rsid w:val="00220047"/>
    <w:rsid w:val="002205DB"/>
    <w:rsid w:val="002206A1"/>
    <w:rsid w:val="00220779"/>
    <w:rsid w:val="002207D8"/>
    <w:rsid w:val="00220825"/>
    <w:rsid w:val="0022082B"/>
    <w:rsid w:val="00220CAE"/>
    <w:rsid w:val="002211D0"/>
    <w:rsid w:val="00221994"/>
    <w:rsid w:val="00221AE4"/>
    <w:rsid w:val="00221EE4"/>
    <w:rsid w:val="00221F25"/>
    <w:rsid w:val="0022209D"/>
    <w:rsid w:val="00222787"/>
    <w:rsid w:val="00222D58"/>
    <w:rsid w:val="00223029"/>
    <w:rsid w:val="00223BF0"/>
    <w:rsid w:val="00223C66"/>
    <w:rsid w:val="0022488B"/>
    <w:rsid w:val="00224C4B"/>
    <w:rsid w:val="00224D06"/>
    <w:rsid w:val="00225FFF"/>
    <w:rsid w:val="00226135"/>
    <w:rsid w:val="0022671D"/>
    <w:rsid w:val="00226D3F"/>
    <w:rsid w:val="00226DF1"/>
    <w:rsid w:val="00227092"/>
    <w:rsid w:val="002270C0"/>
    <w:rsid w:val="0022718D"/>
    <w:rsid w:val="002273A2"/>
    <w:rsid w:val="00227EB6"/>
    <w:rsid w:val="00227ED4"/>
    <w:rsid w:val="0023020D"/>
    <w:rsid w:val="002308E1"/>
    <w:rsid w:val="00230A31"/>
    <w:rsid w:val="00230C3A"/>
    <w:rsid w:val="00230E5A"/>
    <w:rsid w:val="002312E0"/>
    <w:rsid w:val="00231321"/>
    <w:rsid w:val="0023147A"/>
    <w:rsid w:val="00231500"/>
    <w:rsid w:val="00231CAA"/>
    <w:rsid w:val="00231D30"/>
    <w:rsid w:val="0023207B"/>
    <w:rsid w:val="00232CDD"/>
    <w:rsid w:val="00232E30"/>
    <w:rsid w:val="00232EEE"/>
    <w:rsid w:val="00233136"/>
    <w:rsid w:val="0023350C"/>
    <w:rsid w:val="002335D7"/>
    <w:rsid w:val="00233662"/>
    <w:rsid w:val="00233867"/>
    <w:rsid w:val="00234323"/>
    <w:rsid w:val="002344A5"/>
    <w:rsid w:val="00234C71"/>
    <w:rsid w:val="00234CA3"/>
    <w:rsid w:val="00234EE1"/>
    <w:rsid w:val="00234FEF"/>
    <w:rsid w:val="00235346"/>
    <w:rsid w:val="002357E0"/>
    <w:rsid w:val="00235838"/>
    <w:rsid w:val="00235977"/>
    <w:rsid w:val="00235CE5"/>
    <w:rsid w:val="0023620B"/>
    <w:rsid w:val="0023687A"/>
    <w:rsid w:val="00237132"/>
    <w:rsid w:val="00237A08"/>
    <w:rsid w:val="00237A0F"/>
    <w:rsid w:val="00237C9D"/>
    <w:rsid w:val="00240091"/>
    <w:rsid w:val="0024024F"/>
    <w:rsid w:val="00240998"/>
    <w:rsid w:val="00240C12"/>
    <w:rsid w:val="0024106E"/>
    <w:rsid w:val="0024129A"/>
    <w:rsid w:val="00241345"/>
    <w:rsid w:val="0024148D"/>
    <w:rsid w:val="00242466"/>
    <w:rsid w:val="0024271C"/>
    <w:rsid w:val="00242ADD"/>
    <w:rsid w:val="00242D34"/>
    <w:rsid w:val="00243A27"/>
    <w:rsid w:val="00243E8F"/>
    <w:rsid w:val="00244113"/>
    <w:rsid w:val="00244490"/>
    <w:rsid w:val="0024539B"/>
    <w:rsid w:val="0024565E"/>
    <w:rsid w:val="002460DB"/>
    <w:rsid w:val="002460F9"/>
    <w:rsid w:val="00246281"/>
    <w:rsid w:val="002462D5"/>
    <w:rsid w:val="002469CE"/>
    <w:rsid w:val="002469F9"/>
    <w:rsid w:val="00246F4D"/>
    <w:rsid w:val="00247A0F"/>
    <w:rsid w:val="00247DC3"/>
    <w:rsid w:val="00247E34"/>
    <w:rsid w:val="00250037"/>
    <w:rsid w:val="0025004E"/>
    <w:rsid w:val="0025017B"/>
    <w:rsid w:val="0025085C"/>
    <w:rsid w:val="00250A10"/>
    <w:rsid w:val="00250BB9"/>
    <w:rsid w:val="00250C0D"/>
    <w:rsid w:val="002510BB"/>
    <w:rsid w:val="0025147C"/>
    <w:rsid w:val="002522D3"/>
    <w:rsid w:val="0025257F"/>
    <w:rsid w:val="0025282A"/>
    <w:rsid w:val="00252A5D"/>
    <w:rsid w:val="00252A65"/>
    <w:rsid w:val="00252DC5"/>
    <w:rsid w:val="00253201"/>
    <w:rsid w:val="00253731"/>
    <w:rsid w:val="00253F87"/>
    <w:rsid w:val="002541D0"/>
    <w:rsid w:val="00254299"/>
    <w:rsid w:val="002543A4"/>
    <w:rsid w:val="00254919"/>
    <w:rsid w:val="00254C62"/>
    <w:rsid w:val="00254D7D"/>
    <w:rsid w:val="00255104"/>
    <w:rsid w:val="00255165"/>
    <w:rsid w:val="002551C9"/>
    <w:rsid w:val="002554D1"/>
    <w:rsid w:val="00255C65"/>
    <w:rsid w:val="002563B2"/>
    <w:rsid w:val="002567FB"/>
    <w:rsid w:val="00256CDD"/>
    <w:rsid w:val="00256CED"/>
    <w:rsid w:val="00256F76"/>
    <w:rsid w:val="0025700E"/>
    <w:rsid w:val="0025708E"/>
    <w:rsid w:val="0025758A"/>
    <w:rsid w:val="00257AF0"/>
    <w:rsid w:val="00257D04"/>
    <w:rsid w:val="0026011B"/>
    <w:rsid w:val="00260F05"/>
    <w:rsid w:val="002611D4"/>
    <w:rsid w:val="0026137E"/>
    <w:rsid w:val="002613A2"/>
    <w:rsid w:val="00261797"/>
    <w:rsid w:val="00261C30"/>
    <w:rsid w:val="00261D3A"/>
    <w:rsid w:val="00261DCD"/>
    <w:rsid w:val="0026254C"/>
    <w:rsid w:val="00262BAF"/>
    <w:rsid w:val="00262DAA"/>
    <w:rsid w:val="00262E53"/>
    <w:rsid w:val="002636BE"/>
    <w:rsid w:val="002636D2"/>
    <w:rsid w:val="0026398C"/>
    <w:rsid w:val="00263EA9"/>
    <w:rsid w:val="00263F80"/>
    <w:rsid w:val="002643FA"/>
    <w:rsid w:val="00264429"/>
    <w:rsid w:val="002644F6"/>
    <w:rsid w:val="00265DE0"/>
    <w:rsid w:val="002662FD"/>
    <w:rsid w:val="0026642E"/>
    <w:rsid w:val="00266899"/>
    <w:rsid w:val="00266AA5"/>
    <w:rsid w:val="00266CEB"/>
    <w:rsid w:val="00267128"/>
    <w:rsid w:val="002678A4"/>
    <w:rsid w:val="00267BA5"/>
    <w:rsid w:val="00270485"/>
    <w:rsid w:val="0027088D"/>
    <w:rsid w:val="002708F1"/>
    <w:rsid w:val="002710C6"/>
    <w:rsid w:val="0027139C"/>
    <w:rsid w:val="00271531"/>
    <w:rsid w:val="002717AE"/>
    <w:rsid w:val="00271C7B"/>
    <w:rsid w:val="0027251C"/>
    <w:rsid w:val="00272DBC"/>
    <w:rsid w:val="0027374C"/>
    <w:rsid w:val="00273840"/>
    <w:rsid w:val="002738D2"/>
    <w:rsid w:val="002739AE"/>
    <w:rsid w:val="0027454F"/>
    <w:rsid w:val="00274F13"/>
    <w:rsid w:val="0027535E"/>
    <w:rsid w:val="00275790"/>
    <w:rsid w:val="002759B6"/>
    <w:rsid w:val="0027669A"/>
    <w:rsid w:val="0027674D"/>
    <w:rsid w:val="00276A83"/>
    <w:rsid w:val="00276C69"/>
    <w:rsid w:val="00277111"/>
    <w:rsid w:val="0027720A"/>
    <w:rsid w:val="00277362"/>
    <w:rsid w:val="0027751C"/>
    <w:rsid w:val="0027757A"/>
    <w:rsid w:val="002775E3"/>
    <w:rsid w:val="00277917"/>
    <w:rsid w:val="00277B32"/>
    <w:rsid w:val="00277BC3"/>
    <w:rsid w:val="00277BC6"/>
    <w:rsid w:val="00277F90"/>
    <w:rsid w:val="00277FDD"/>
    <w:rsid w:val="00280006"/>
    <w:rsid w:val="00280254"/>
    <w:rsid w:val="00280C5D"/>
    <w:rsid w:val="0028124C"/>
    <w:rsid w:val="002815BF"/>
    <w:rsid w:val="002816C1"/>
    <w:rsid w:val="0028179F"/>
    <w:rsid w:val="00281932"/>
    <w:rsid w:val="00281FCC"/>
    <w:rsid w:val="00282133"/>
    <w:rsid w:val="002828E0"/>
    <w:rsid w:val="00282993"/>
    <w:rsid w:val="00282DE8"/>
    <w:rsid w:val="00282FE2"/>
    <w:rsid w:val="00282FFC"/>
    <w:rsid w:val="0028316B"/>
    <w:rsid w:val="00283373"/>
    <w:rsid w:val="0028343A"/>
    <w:rsid w:val="0028351D"/>
    <w:rsid w:val="002835DF"/>
    <w:rsid w:val="00283983"/>
    <w:rsid w:val="00283A77"/>
    <w:rsid w:val="00283D41"/>
    <w:rsid w:val="00283E98"/>
    <w:rsid w:val="00284187"/>
    <w:rsid w:val="002846B6"/>
    <w:rsid w:val="002849F9"/>
    <w:rsid w:val="00285264"/>
    <w:rsid w:val="002853FD"/>
    <w:rsid w:val="00285653"/>
    <w:rsid w:val="00285AD4"/>
    <w:rsid w:val="00286872"/>
    <w:rsid w:val="00286987"/>
    <w:rsid w:val="00286E59"/>
    <w:rsid w:val="00286F7B"/>
    <w:rsid w:val="002870A0"/>
    <w:rsid w:val="00287C37"/>
    <w:rsid w:val="00290026"/>
    <w:rsid w:val="0029052F"/>
    <w:rsid w:val="00290721"/>
    <w:rsid w:val="00290922"/>
    <w:rsid w:val="00290D38"/>
    <w:rsid w:val="002910E1"/>
    <w:rsid w:val="00291243"/>
    <w:rsid w:val="002912B7"/>
    <w:rsid w:val="00291481"/>
    <w:rsid w:val="00291601"/>
    <w:rsid w:val="00291ECA"/>
    <w:rsid w:val="00293170"/>
    <w:rsid w:val="00293807"/>
    <w:rsid w:val="0029384B"/>
    <w:rsid w:val="00293F92"/>
    <w:rsid w:val="00294053"/>
    <w:rsid w:val="0029413B"/>
    <w:rsid w:val="00294169"/>
    <w:rsid w:val="0029421D"/>
    <w:rsid w:val="00294278"/>
    <w:rsid w:val="0029455C"/>
    <w:rsid w:val="002950AA"/>
    <w:rsid w:val="00295E11"/>
    <w:rsid w:val="00296101"/>
    <w:rsid w:val="002961F0"/>
    <w:rsid w:val="002962CD"/>
    <w:rsid w:val="0029670E"/>
    <w:rsid w:val="00297039"/>
    <w:rsid w:val="002972ED"/>
    <w:rsid w:val="002974F4"/>
    <w:rsid w:val="00297696"/>
    <w:rsid w:val="00297E7E"/>
    <w:rsid w:val="00297EEF"/>
    <w:rsid w:val="00297F92"/>
    <w:rsid w:val="002A0422"/>
    <w:rsid w:val="002A06E3"/>
    <w:rsid w:val="002A0875"/>
    <w:rsid w:val="002A0B54"/>
    <w:rsid w:val="002A130B"/>
    <w:rsid w:val="002A135A"/>
    <w:rsid w:val="002A1B64"/>
    <w:rsid w:val="002A1C35"/>
    <w:rsid w:val="002A1EC7"/>
    <w:rsid w:val="002A1FAA"/>
    <w:rsid w:val="002A2478"/>
    <w:rsid w:val="002A29F7"/>
    <w:rsid w:val="002A2A0B"/>
    <w:rsid w:val="002A2E8F"/>
    <w:rsid w:val="002A311E"/>
    <w:rsid w:val="002A3528"/>
    <w:rsid w:val="002A3535"/>
    <w:rsid w:val="002A355E"/>
    <w:rsid w:val="002A3709"/>
    <w:rsid w:val="002A393E"/>
    <w:rsid w:val="002A3C69"/>
    <w:rsid w:val="002A3C73"/>
    <w:rsid w:val="002A3D36"/>
    <w:rsid w:val="002A3D61"/>
    <w:rsid w:val="002A404A"/>
    <w:rsid w:val="002A482B"/>
    <w:rsid w:val="002A4ACB"/>
    <w:rsid w:val="002A4BAA"/>
    <w:rsid w:val="002A4CD0"/>
    <w:rsid w:val="002A4EE5"/>
    <w:rsid w:val="002A50A7"/>
    <w:rsid w:val="002A539A"/>
    <w:rsid w:val="002A5DCE"/>
    <w:rsid w:val="002A67B7"/>
    <w:rsid w:val="002A694E"/>
    <w:rsid w:val="002A6C05"/>
    <w:rsid w:val="002A6E4A"/>
    <w:rsid w:val="002A738A"/>
    <w:rsid w:val="002A74CA"/>
    <w:rsid w:val="002A76D2"/>
    <w:rsid w:val="002A77C9"/>
    <w:rsid w:val="002A7B01"/>
    <w:rsid w:val="002B03DB"/>
    <w:rsid w:val="002B0531"/>
    <w:rsid w:val="002B06D8"/>
    <w:rsid w:val="002B09CC"/>
    <w:rsid w:val="002B136C"/>
    <w:rsid w:val="002B13A9"/>
    <w:rsid w:val="002B25CF"/>
    <w:rsid w:val="002B2673"/>
    <w:rsid w:val="002B276B"/>
    <w:rsid w:val="002B27D9"/>
    <w:rsid w:val="002B2816"/>
    <w:rsid w:val="002B29D6"/>
    <w:rsid w:val="002B2A61"/>
    <w:rsid w:val="002B2C6C"/>
    <w:rsid w:val="002B3632"/>
    <w:rsid w:val="002B3899"/>
    <w:rsid w:val="002B3F47"/>
    <w:rsid w:val="002B40A1"/>
    <w:rsid w:val="002B4AAF"/>
    <w:rsid w:val="002B4ADA"/>
    <w:rsid w:val="002B5488"/>
    <w:rsid w:val="002B5B18"/>
    <w:rsid w:val="002B60A3"/>
    <w:rsid w:val="002B629D"/>
    <w:rsid w:val="002B6B1E"/>
    <w:rsid w:val="002B6CB8"/>
    <w:rsid w:val="002B6D41"/>
    <w:rsid w:val="002B7623"/>
    <w:rsid w:val="002B769E"/>
    <w:rsid w:val="002B78C3"/>
    <w:rsid w:val="002B790F"/>
    <w:rsid w:val="002B7E9B"/>
    <w:rsid w:val="002C0177"/>
    <w:rsid w:val="002C06A7"/>
    <w:rsid w:val="002C075A"/>
    <w:rsid w:val="002C1BEB"/>
    <w:rsid w:val="002C2204"/>
    <w:rsid w:val="002C2541"/>
    <w:rsid w:val="002C2989"/>
    <w:rsid w:val="002C2B55"/>
    <w:rsid w:val="002C2C33"/>
    <w:rsid w:val="002C2E73"/>
    <w:rsid w:val="002C2F6C"/>
    <w:rsid w:val="002C3289"/>
    <w:rsid w:val="002C3500"/>
    <w:rsid w:val="002C424A"/>
    <w:rsid w:val="002C4634"/>
    <w:rsid w:val="002C47CB"/>
    <w:rsid w:val="002C4977"/>
    <w:rsid w:val="002C49D8"/>
    <w:rsid w:val="002C4E6A"/>
    <w:rsid w:val="002C55EA"/>
    <w:rsid w:val="002C586C"/>
    <w:rsid w:val="002C5D36"/>
    <w:rsid w:val="002C5FA1"/>
    <w:rsid w:val="002C60AD"/>
    <w:rsid w:val="002C616D"/>
    <w:rsid w:val="002C6219"/>
    <w:rsid w:val="002C62BB"/>
    <w:rsid w:val="002C63C4"/>
    <w:rsid w:val="002C6907"/>
    <w:rsid w:val="002C6A3F"/>
    <w:rsid w:val="002C6E0F"/>
    <w:rsid w:val="002C6E3B"/>
    <w:rsid w:val="002C705B"/>
    <w:rsid w:val="002C732E"/>
    <w:rsid w:val="002C78EC"/>
    <w:rsid w:val="002C7F1F"/>
    <w:rsid w:val="002D15C0"/>
    <w:rsid w:val="002D15FF"/>
    <w:rsid w:val="002D2383"/>
    <w:rsid w:val="002D24D0"/>
    <w:rsid w:val="002D2552"/>
    <w:rsid w:val="002D268A"/>
    <w:rsid w:val="002D2CE3"/>
    <w:rsid w:val="002D3546"/>
    <w:rsid w:val="002D3E81"/>
    <w:rsid w:val="002D4B2E"/>
    <w:rsid w:val="002D4B8E"/>
    <w:rsid w:val="002D4BBE"/>
    <w:rsid w:val="002D4D96"/>
    <w:rsid w:val="002D4EDE"/>
    <w:rsid w:val="002D5426"/>
    <w:rsid w:val="002D599C"/>
    <w:rsid w:val="002D60C9"/>
    <w:rsid w:val="002D62D5"/>
    <w:rsid w:val="002D63B1"/>
    <w:rsid w:val="002D6614"/>
    <w:rsid w:val="002D68B3"/>
    <w:rsid w:val="002D6BEE"/>
    <w:rsid w:val="002D728A"/>
    <w:rsid w:val="002D76AA"/>
    <w:rsid w:val="002D7B0B"/>
    <w:rsid w:val="002E03D3"/>
    <w:rsid w:val="002E0FB6"/>
    <w:rsid w:val="002E15E4"/>
    <w:rsid w:val="002E185B"/>
    <w:rsid w:val="002E2193"/>
    <w:rsid w:val="002E244C"/>
    <w:rsid w:val="002E2A4C"/>
    <w:rsid w:val="002E2C9D"/>
    <w:rsid w:val="002E2D6F"/>
    <w:rsid w:val="002E2E24"/>
    <w:rsid w:val="002E3706"/>
    <w:rsid w:val="002E374E"/>
    <w:rsid w:val="002E38C9"/>
    <w:rsid w:val="002E3A0E"/>
    <w:rsid w:val="002E3F6E"/>
    <w:rsid w:val="002E4015"/>
    <w:rsid w:val="002E455E"/>
    <w:rsid w:val="002E48BB"/>
    <w:rsid w:val="002E4D46"/>
    <w:rsid w:val="002E4E45"/>
    <w:rsid w:val="002E4F1D"/>
    <w:rsid w:val="002E5ADB"/>
    <w:rsid w:val="002E5B10"/>
    <w:rsid w:val="002E5DB9"/>
    <w:rsid w:val="002E5FA7"/>
    <w:rsid w:val="002E69DB"/>
    <w:rsid w:val="002E6B53"/>
    <w:rsid w:val="002E6CF2"/>
    <w:rsid w:val="002E6D9B"/>
    <w:rsid w:val="002E6E3F"/>
    <w:rsid w:val="002E6EB4"/>
    <w:rsid w:val="002E7178"/>
    <w:rsid w:val="002E7AE8"/>
    <w:rsid w:val="002F038B"/>
    <w:rsid w:val="002F0441"/>
    <w:rsid w:val="002F04C9"/>
    <w:rsid w:val="002F0588"/>
    <w:rsid w:val="002F1794"/>
    <w:rsid w:val="002F19FF"/>
    <w:rsid w:val="002F1BFE"/>
    <w:rsid w:val="002F2462"/>
    <w:rsid w:val="002F2C7D"/>
    <w:rsid w:val="002F37CF"/>
    <w:rsid w:val="002F3B76"/>
    <w:rsid w:val="002F3EF3"/>
    <w:rsid w:val="002F4671"/>
    <w:rsid w:val="002F4725"/>
    <w:rsid w:val="002F4835"/>
    <w:rsid w:val="002F4BA5"/>
    <w:rsid w:val="002F4BBE"/>
    <w:rsid w:val="002F4D80"/>
    <w:rsid w:val="002F4EB1"/>
    <w:rsid w:val="002F4F6A"/>
    <w:rsid w:val="002F5B38"/>
    <w:rsid w:val="002F5C6F"/>
    <w:rsid w:val="002F5F9D"/>
    <w:rsid w:val="002F6208"/>
    <w:rsid w:val="002F71BA"/>
    <w:rsid w:val="002F735C"/>
    <w:rsid w:val="002F76EB"/>
    <w:rsid w:val="002F779C"/>
    <w:rsid w:val="002F7925"/>
    <w:rsid w:val="002F798F"/>
    <w:rsid w:val="002F7FCF"/>
    <w:rsid w:val="00300303"/>
    <w:rsid w:val="00300364"/>
    <w:rsid w:val="0030080D"/>
    <w:rsid w:val="00301328"/>
    <w:rsid w:val="00301D45"/>
    <w:rsid w:val="00301F65"/>
    <w:rsid w:val="003024AA"/>
    <w:rsid w:val="00302553"/>
    <w:rsid w:val="00302B10"/>
    <w:rsid w:val="00302DE7"/>
    <w:rsid w:val="003031B1"/>
    <w:rsid w:val="00303283"/>
    <w:rsid w:val="003039CC"/>
    <w:rsid w:val="00303E61"/>
    <w:rsid w:val="0030412C"/>
    <w:rsid w:val="0030420E"/>
    <w:rsid w:val="0030491E"/>
    <w:rsid w:val="00304E43"/>
    <w:rsid w:val="003057D3"/>
    <w:rsid w:val="003060F9"/>
    <w:rsid w:val="003061B2"/>
    <w:rsid w:val="00306635"/>
    <w:rsid w:val="0030677E"/>
    <w:rsid w:val="00306E72"/>
    <w:rsid w:val="0030798B"/>
    <w:rsid w:val="00307A3D"/>
    <w:rsid w:val="003100E5"/>
    <w:rsid w:val="0031063B"/>
    <w:rsid w:val="00310D4E"/>
    <w:rsid w:val="00310DBB"/>
    <w:rsid w:val="003116F4"/>
    <w:rsid w:val="003116FC"/>
    <w:rsid w:val="0031176B"/>
    <w:rsid w:val="003119ED"/>
    <w:rsid w:val="00311BBF"/>
    <w:rsid w:val="00311DB1"/>
    <w:rsid w:val="00312909"/>
    <w:rsid w:val="003129B0"/>
    <w:rsid w:val="00312B0D"/>
    <w:rsid w:val="00312D49"/>
    <w:rsid w:val="00312FBE"/>
    <w:rsid w:val="00312FF6"/>
    <w:rsid w:val="003131B0"/>
    <w:rsid w:val="00313437"/>
    <w:rsid w:val="00313849"/>
    <w:rsid w:val="00313E8D"/>
    <w:rsid w:val="00313EF1"/>
    <w:rsid w:val="00313F02"/>
    <w:rsid w:val="003140FE"/>
    <w:rsid w:val="003142EF"/>
    <w:rsid w:val="00314FA7"/>
    <w:rsid w:val="003150BE"/>
    <w:rsid w:val="00315A5A"/>
    <w:rsid w:val="00315CBA"/>
    <w:rsid w:val="00315E9D"/>
    <w:rsid w:val="00315F96"/>
    <w:rsid w:val="003168D5"/>
    <w:rsid w:val="00316CE0"/>
    <w:rsid w:val="0031721E"/>
    <w:rsid w:val="003179C1"/>
    <w:rsid w:val="00317F4D"/>
    <w:rsid w:val="0032097D"/>
    <w:rsid w:val="00320A38"/>
    <w:rsid w:val="00320D1F"/>
    <w:rsid w:val="003210EF"/>
    <w:rsid w:val="00321481"/>
    <w:rsid w:val="003222E4"/>
    <w:rsid w:val="0032245B"/>
    <w:rsid w:val="003225AE"/>
    <w:rsid w:val="00322693"/>
    <w:rsid w:val="00322B83"/>
    <w:rsid w:val="00322D66"/>
    <w:rsid w:val="00322DF8"/>
    <w:rsid w:val="003230AD"/>
    <w:rsid w:val="003235E8"/>
    <w:rsid w:val="0032440B"/>
    <w:rsid w:val="00324474"/>
    <w:rsid w:val="00324564"/>
    <w:rsid w:val="003249C5"/>
    <w:rsid w:val="00324BF5"/>
    <w:rsid w:val="00325672"/>
    <w:rsid w:val="00325A23"/>
    <w:rsid w:val="00325B85"/>
    <w:rsid w:val="00325F95"/>
    <w:rsid w:val="0032634B"/>
    <w:rsid w:val="00327540"/>
    <w:rsid w:val="003279D0"/>
    <w:rsid w:val="00327DF4"/>
    <w:rsid w:val="00330090"/>
    <w:rsid w:val="0033021C"/>
    <w:rsid w:val="003305C9"/>
    <w:rsid w:val="003306CB"/>
    <w:rsid w:val="00330A65"/>
    <w:rsid w:val="00331035"/>
    <w:rsid w:val="003312FF"/>
    <w:rsid w:val="003315E8"/>
    <w:rsid w:val="0033161F"/>
    <w:rsid w:val="00331E9E"/>
    <w:rsid w:val="00331F7F"/>
    <w:rsid w:val="003322B0"/>
    <w:rsid w:val="0033254E"/>
    <w:rsid w:val="00332584"/>
    <w:rsid w:val="003328CC"/>
    <w:rsid w:val="00332926"/>
    <w:rsid w:val="00332BAD"/>
    <w:rsid w:val="00332F26"/>
    <w:rsid w:val="00332F66"/>
    <w:rsid w:val="00333045"/>
    <w:rsid w:val="00333AC4"/>
    <w:rsid w:val="00333B57"/>
    <w:rsid w:val="00333BEB"/>
    <w:rsid w:val="00333FD9"/>
    <w:rsid w:val="00334274"/>
    <w:rsid w:val="0033427E"/>
    <w:rsid w:val="00334D9A"/>
    <w:rsid w:val="00334FE5"/>
    <w:rsid w:val="0033526C"/>
    <w:rsid w:val="00335377"/>
    <w:rsid w:val="00335621"/>
    <w:rsid w:val="00335712"/>
    <w:rsid w:val="0033593B"/>
    <w:rsid w:val="00335BB1"/>
    <w:rsid w:val="00335CD6"/>
    <w:rsid w:val="00336023"/>
    <w:rsid w:val="003361A4"/>
    <w:rsid w:val="00336D4F"/>
    <w:rsid w:val="003371A0"/>
    <w:rsid w:val="00337325"/>
    <w:rsid w:val="003373BE"/>
    <w:rsid w:val="0033751E"/>
    <w:rsid w:val="003377D0"/>
    <w:rsid w:val="00337917"/>
    <w:rsid w:val="0034021A"/>
    <w:rsid w:val="0034024D"/>
    <w:rsid w:val="003402C7"/>
    <w:rsid w:val="0034061D"/>
    <w:rsid w:val="00340A61"/>
    <w:rsid w:val="00340ADE"/>
    <w:rsid w:val="00340CBE"/>
    <w:rsid w:val="00340E34"/>
    <w:rsid w:val="003415DD"/>
    <w:rsid w:val="00341679"/>
    <w:rsid w:val="003416FC"/>
    <w:rsid w:val="00341BA5"/>
    <w:rsid w:val="00341DC9"/>
    <w:rsid w:val="003427A5"/>
    <w:rsid w:val="0034287C"/>
    <w:rsid w:val="00342901"/>
    <w:rsid w:val="00342F16"/>
    <w:rsid w:val="00343067"/>
    <w:rsid w:val="003435F2"/>
    <w:rsid w:val="003437A7"/>
    <w:rsid w:val="00343B9C"/>
    <w:rsid w:val="00343CD1"/>
    <w:rsid w:val="003450FD"/>
    <w:rsid w:val="003458EB"/>
    <w:rsid w:val="003464CC"/>
    <w:rsid w:val="003469FC"/>
    <w:rsid w:val="00346CC8"/>
    <w:rsid w:val="00347696"/>
    <w:rsid w:val="003500AE"/>
    <w:rsid w:val="0035030A"/>
    <w:rsid w:val="003504DD"/>
    <w:rsid w:val="003505D9"/>
    <w:rsid w:val="00350744"/>
    <w:rsid w:val="00350BCE"/>
    <w:rsid w:val="0035167C"/>
    <w:rsid w:val="00352006"/>
    <w:rsid w:val="00352126"/>
    <w:rsid w:val="00352D30"/>
    <w:rsid w:val="00352D45"/>
    <w:rsid w:val="00353084"/>
    <w:rsid w:val="00353D4B"/>
    <w:rsid w:val="00353E45"/>
    <w:rsid w:val="00354943"/>
    <w:rsid w:val="00354B30"/>
    <w:rsid w:val="003552AA"/>
    <w:rsid w:val="003553F1"/>
    <w:rsid w:val="00355E1A"/>
    <w:rsid w:val="0035642F"/>
    <w:rsid w:val="00356619"/>
    <w:rsid w:val="00356BF3"/>
    <w:rsid w:val="00356D24"/>
    <w:rsid w:val="0035736D"/>
    <w:rsid w:val="003577CE"/>
    <w:rsid w:val="00357803"/>
    <w:rsid w:val="00357BDE"/>
    <w:rsid w:val="00357E96"/>
    <w:rsid w:val="00357FD5"/>
    <w:rsid w:val="003614A3"/>
    <w:rsid w:val="00361845"/>
    <w:rsid w:val="0036187B"/>
    <w:rsid w:val="00361F5E"/>
    <w:rsid w:val="003620FA"/>
    <w:rsid w:val="00362292"/>
    <w:rsid w:val="00362310"/>
    <w:rsid w:val="003624AA"/>
    <w:rsid w:val="00362593"/>
    <w:rsid w:val="003626BA"/>
    <w:rsid w:val="00362ED6"/>
    <w:rsid w:val="00362EE2"/>
    <w:rsid w:val="00362F34"/>
    <w:rsid w:val="0036330D"/>
    <w:rsid w:val="0036354F"/>
    <w:rsid w:val="0036363F"/>
    <w:rsid w:val="00363D40"/>
    <w:rsid w:val="00363D59"/>
    <w:rsid w:val="0036443D"/>
    <w:rsid w:val="00364761"/>
    <w:rsid w:val="00364C5D"/>
    <w:rsid w:val="00364C68"/>
    <w:rsid w:val="00364C76"/>
    <w:rsid w:val="00364C85"/>
    <w:rsid w:val="00364E6A"/>
    <w:rsid w:val="00364EC7"/>
    <w:rsid w:val="00364EEF"/>
    <w:rsid w:val="00365028"/>
    <w:rsid w:val="0036535D"/>
    <w:rsid w:val="00365508"/>
    <w:rsid w:val="003656A3"/>
    <w:rsid w:val="003656AC"/>
    <w:rsid w:val="0036598F"/>
    <w:rsid w:val="00365DE2"/>
    <w:rsid w:val="00365E3B"/>
    <w:rsid w:val="003663FE"/>
    <w:rsid w:val="003665D8"/>
    <w:rsid w:val="003666B7"/>
    <w:rsid w:val="003669D5"/>
    <w:rsid w:val="003670F2"/>
    <w:rsid w:val="0036734F"/>
    <w:rsid w:val="00367A7B"/>
    <w:rsid w:val="00367B19"/>
    <w:rsid w:val="00367EDE"/>
    <w:rsid w:val="00370A25"/>
    <w:rsid w:val="00370A67"/>
    <w:rsid w:val="00370C69"/>
    <w:rsid w:val="00370E2F"/>
    <w:rsid w:val="003710D5"/>
    <w:rsid w:val="003711F6"/>
    <w:rsid w:val="00371353"/>
    <w:rsid w:val="003718F1"/>
    <w:rsid w:val="00371C14"/>
    <w:rsid w:val="00372105"/>
    <w:rsid w:val="00372473"/>
    <w:rsid w:val="00372581"/>
    <w:rsid w:val="00372846"/>
    <w:rsid w:val="00372A2F"/>
    <w:rsid w:val="00372D4D"/>
    <w:rsid w:val="00373422"/>
    <w:rsid w:val="00373762"/>
    <w:rsid w:val="003737D9"/>
    <w:rsid w:val="00373E25"/>
    <w:rsid w:val="003740A0"/>
    <w:rsid w:val="003740BA"/>
    <w:rsid w:val="003746C4"/>
    <w:rsid w:val="00374788"/>
    <w:rsid w:val="0037496A"/>
    <w:rsid w:val="003752E6"/>
    <w:rsid w:val="00375ACB"/>
    <w:rsid w:val="003762E7"/>
    <w:rsid w:val="0037697A"/>
    <w:rsid w:val="00376999"/>
    <w:rsid w:val="003769A9"/>
    <w:rsid w:val="00376EF9"/>
    <w:rsid w:val="003770CD"/>
    <w:rsid w:val="0037741C"/>
    <w:rsid w:val="00377659"/>
    <w:rsid w:val="00377C45"/>
    <w:rsid w:val="00377FF1"/>
    <w:rsid w:val="0038001C"/>
    <w:rsid w:val="00380569"/>
    <w:rsid w:val="0038056B"/>
    <w:rsid w:val="003819C7"/>
    <w:rsid w:val="0038264F"/>
    <w:rsid w:val="00383054"/>
    <w:rsid w:val="00383156"/>
    <w:rsid w:val="00383CC6"/>
    <w:rsid w:val="00384004"/>
    <w:rsid w:val="00384413"/>
    <w:rsid w:val="00384641"/>
    <w:rsid w:val="00384816"/>
    <w:rsid w:val="00384895"/>
    <w:rsid w:val="00384C8C"/>
    <w:rsid w:val="00384CF7"/>
    <w:rsid w:val="003854ED"/>
    <w:rsid w:val="003855A9"/>
    <w:rsid w:val="003855F3"/>
    <w:rsid w:val="00385618"/>
    <w:rsid w:val="0038569B"/>
    <w:rsid w:val="003857E5"/>
    <w:rsid w:val="00385BA8"/>
    <w:rsid w:val="00386879"/>
    <w:rsid w:val="00386C4B"/>
    <w:rsid w:val="00386F95"/>
    <w:rsid w:val="00387135"/>
    <w:rsid w:val="0038736D"/>
    <w:rsid w:val="00387AB0"/>
    <w:rsid w:val="00387D18"/>
    <w:rsid w:val="00387F38"/>
    <w:rsid w:val="00390E04"/>
    <w:rsid w:val="00390FC4"/>
    <w:rsid w:val="00391A92"/>
    <w:rsid w:val="00391BF6"/>
    <w:rsid w:val="0039254B"/>
    <w:rsid w:val="00392A2D"/>
    <w:rsid w:val="0039318E"/>
    <w:rsid w:val="0039321F"/>
    <w:rsid w:val="003932EB"/>
    <w:rsid w:val="0039350C"/>
    <w:rsid w:val="003937C9"/>
    <w:rsid w:val="0039400D"/>
    <w:rsid w:val="003943AA"/>
    <w:rsid w:val="003949FE"/>
    <w:rsid w:val="00394F4E"/>
    <w:rsid w:val="00394FEA"/>
    <w:rsid w:val="0039566D"/>
    <w:rsid w:val="0039595B"/>
    <w:rsid w:val="00395AD4"/>
    <w:rsid w:val="00395C4F"/>
    <w:rsid w:val="00395CF5"/>
    <w:rsid w:val="00396076"/>
    <w:rsid w:val="003965AC"/>
    <w:rsid w:val="00396B2A"/>
    <w:rsid w:val="0039718A"/>
    <w:rsid w:val="00397FAC"/>
    <w:rsid w:val="003A031F"/>
    <w:rsid w:val="003A0B41"/>
    <w:rsid w:val="003A0C64"/>
    <w:rsid w:val="003A143C"/>
    <w:rsid w:val="003A15CB"/>
    <w:rsid w:val="003A1A7C"/>
    <w:rsid w:val="003A1F0A"/>
    <w:rsid w:val="003A1F7E"/>
    <w:rsid w:val="003A280D"/>
    <w:rsid w:val="003A283E"/>
    <w:rsid w:val="003A293E"/>
    <w:rsid w:val="003A2D2E"/>
    <w:rsid w:val="003A2F15"/>
    <w:rsid w:val="003A33DD"/>
    <w:rsid w:val="003A3469"/>
    <w:rsid w:val="003A3E95"/>
    <w:rsid w:val="003A4137"/>
    <w:rsid w:val="003A43B0"/>
    <w:rsid w:val="003A49C7"/>
    <w:rsid w:val="003A49E8"/>
    <w:rsid w:val="003A4A62"/>
    <w:rsid w:val="003A4EB7"/>
    <w:rsid w:val="003A514F"/>
    <w:rsid w:val="003A534F"/>
    <w:rsid w:val="003A56A2"/>
    <w:rsid w:val="003A56A9"/>
    <w:rsid w:val="003A59AD"/>
    <w:rsid w:val="003A608E"/>
    <w:rsid w:val="003A636D"/>
    <w:rsid w:val="003A63D0"/>
    <w:rsid w:val="003A66F5"/>
    <w:rsid w:val="003A6BA3"/>
    <w:rsid w:val="003A6CB1"/>
    <w:rsid w:val="003A7105"/>
    <w:rsid w:val="003A74B6"/>
    <w:rsid w:val="003B02E7"/>
    <w:rsid w:val="003B0303"/>
    <w:rsid w:val="003B0562"/>
    <w:rsid w:val="003B06F0"/>
    <w:rsid w:val="003B074F"/>
    <w:rsid w:val="003B1E1F"/>
    <w:rsid w:val="003B220F"/>
    <w:rsid w:val="003B2526"/>
    <w:rsid w:val="003B26B1"/>
    <w:rsid w:val="003B299D"/>
    <w:rsid w:val="003B2DF8"/>
    <w:rsid w:val="003B2ECB"/>
    <w:rsid w:val="003B34F2"/>
    <w:rsid w:val="003B35F4"/>
    <w:rsid w:val="003B3742"/>
    <w:rsid w:val="003B387B"/>
    <w:rsid w:val="003B3996"/>
    <w:rsid w:val="003B3D81"/>
    <w:rsid w:val="003B4282"/>
    <w:rsid w:val="003B47A1"/>
    <w:rsid w:val="003B5F96"/>
    <w:rsid w:val="003B636F"/>
    <w:rsid w:val="003B68D9"/>
    <w:rsid w:val="003B7144"/>
    <w:rsid w:val="003B75DB"/>
    <w:rsid w:val="003B7BEB"/>
    <w:rsid w:val="003B7C35"/>
    <w:rsid w:val="003B7D7F"/>
    <w:rsid w:val="003B7F6D"/>
    <w:rsid w:val="003C0380"/>
    <w:rsid w:val="003C03D4"/>
    <w:rsid w:val="003C1181"/>
    <w:rsid w:val="003C1EB2"/>
    <w:rsid w:val="003C2CA1"/>
    <w:rsid w:val="003C2FDA"/>
    <w:rsid w:val="003C3649"/>
    <w:rsid w:val="003C4072"/>
    <w:rsid w:val="003C4078"/>
    <w:rsid w:val="003C410E"/>
    <w:rsid w:val="003C413E"/>
    <w:rsid w:val="003C4FB5"/>
    <w:rsid w:val="003C55BF"/>
    <w:rsid w:val="003C5B0A"/>
    <w:rsid w:val="003C5BC1"/>
    <w:rsid w:val="003C5FFB"/>
    <w:rsid w:val="003C6142"/>
    <w:rsid w:val="003C6261"/>
    <w:rsid w:val="003C6271"/>
    <w:rsid w:val="003C62D7"/>
    <w:rsid w:val="003C6661"/>
    <w:rsid w:val="003C6724"/>
    <w:rsid w:val="003C6755"/>
    <w:rsid w:val="003C6DBD"/>
    <w:rsid w:val="003C72EF"/>
    <w:rsid w:val="003C7463"/>
    <w:rsid w:val="003C75DC"/>
    <w:rsid w:val="003C7860"/>
    <w:rsid w:val="003D0198"/>
    <w:rsid w:val="003D066A"/>
    <w:rsid w:val="003D08F3"/>
    <w:rsid w:val="003D113A"/>
    <w:rsid w:val="003D1523"/>
    <w:rsid w:val="003D1A1A"/>
    <w:rsid w:val="003D1B33"/>
    <w:rsid w:val="003D1C9E"/>
    <w:rsid w:val="003D1CFD"/>
    <w:rsid w:val="003D1F3B"/>
    <w:rsid w:val="003D30A0"/>
    <w:rsid w:val="003D30DB"/>
    <w:rsid w:val="003D38D3"/>
    <w:rsid w:val="003D3A5F"/>
    <w:rsid w:val="003D3B32"/>
    <w:rsid w:val="003D3D35"/>
    <w:rsid w:val="003D446D"/>
    <w:rsid w:val="003D4B3D"/>
    <w:rsid w:val="003D520D"/>
    <w:rsid w:val="003D5ED4"/>
    <w:rsid w:val="003D5FBD"/>
    <w:rsid w:val="003D62DC"/>
    <w:rsid w:val="003D64FA"/>
    <w:rsid w:val="003D65A4"/>
    <w:rsid w:val="003D679B"/>
    <w:rsid w:val="003D68DD"/>
    <w:rsid w:val="003D6946"/>
    <w:rsid w:val="003D6F2B"/>
    <w:rsid w:val="003D7438"/>
    <w:rsid w:val="003D746C"/>
    <w:rsid w:val="003D7728"/>
    <w:rsid w:val="003D7B53"/>
    <w:rsid w:val="003D7E33"/>
    <w:rsid w:val="003D7E4B"/>
    <w:rsid w:val="003E0D8B"/>
    <w:rsid w:val="003E1B43"/>
    <w:rsid w:val="003E1D0C"/>
    <w:rsid w:val="003E2143"/>
    <w:rsid w:val="003E22DE"/>
    <w:rsid w:val="003E25E9"/>
    <w:rsid w:val="003E28AB"/>
    <w:rsid w:val="003E2F88"/>
    <w:rsid w:val="003E3139"/>
    <w:rsid w:val="003E341E"/>
    <w:rsid w:val="003E3497"/>
    <w:rsid w:val="003E3BB8"/>
    <w:rsid w:val="003E427C"/>
    <w:rsid w:val="003E4E06"/>
    <w:rsid w:val="003E50EC"/>
    <w:rsid w:val="003E51DD"/>
    <w:rsid w:val="003E53FC"/>
    <w:rsid w:val="003E5F9D"/>
    <w:rsid w:val="003E6405"/>
    <w:rsid w:val="003E68E4"/>
    <w:rsid w:val="003E6D99"/>
    <w:rsid w:val="003E7616"/>
    <w:rsid w:val="003E7C14"/>
    <w:rsid w:val="003E7CC9"/>
    <w:rsid w:val="003E7E17"/>
    <w:rsid w:val="003F0054"/>
    <w:rsid w:val="003F0300"/>
    <w:rsid w:val="003F04AA"/>
    <w:rsid w:val="003F0621"/>
    <w:rsid w:val="003F0647"/>
    <w:rsid w:val="003F0E05"/>
    <w:rsid w:val="003F1385"/>
    <w:rsid w:val="003F1C8A"/>
    <w:rsid w:val="003F2438"/>
    <w:rsid w:val="003F244E"/>
    <w:rsid w:val="003F296E"/>
    <w:rsid w:val="003F2971"/>
    <w:rsid w:val="003F2BE3"/>
    <w:rsid w:val="003F2DFC"/>
    <w:rsid w:val="003F3399"/>
    <w:rsid w:val="003F3713"/>
    <w:rsid w:val="003F3A8B"/>
    <w:rsid w:val="003F4593"/>
    <w:rsid w:val="003F45FC"/>
    <w:rsid w:val="003F4C46"/>
    <w:rsid w:val="003F4DE9"/>
    <w:rsid w:val="003F4E63"/>
    <w:rsid w:val="003F576F"/>
    <w:rsid w:val="003F5DC2"/>
    <w:rsid w:val="003F5DD0"/>
    <w:rsid w:val="003F6BAD"/>
    <w:rsid w:val="003F6CA0"/>
    <w:rsid w:val="003F6E64"/>
    <w:rsid w:val="003F6EC5"/>
    <w:rsid w:val="003F7756"/>
    <w:rsid w:val="003F7857"/>
    <w:rsid w:val="003F7AE5"/>
    <w:rsid w:val="003F7B56"/>
    <w:rsid w:val="003F7D33"/>
    <w:rsid w:val="003F7F29"/>
    <w:rsid w:val="004005E1"/>
    <w:rsid w:val="004009D1"/>
    <w:rsid w:val="00400CBB"/>
    <w:rsid w:val="004011AF"/>
    <w:rsid w:val="004018BD"/>
    <w:rsid w:val="00401AF0"/>
    <w:rsid w:val="0040203E"/>
    <w:rsid w:val="00402122"/>
    <w:rsid w:val="00402152"/>
    <w:rsid w:val="00402386"/>
    <w:rsid w:val="004024A5"/>
    <w:rsid w:val="00402B11"/>
    <w:rsid w:val="00402E58"/>
    <w:rsid w:val="00402F78"/>
    <w:rsid w:val="00403360"/>
    <w:rsid w:val="00403747"/>
    <w:rsid w:val="00403873"/>
    <w:rsid w:val="0040389C"/>
    <w:rsid w:val="00403A20"/>
    <w:rsid w:val="00403CC7"/>
    <w:rsid w:val="00403F3E"/>
    <w:rsid w:val="00404098"/>
    <w:rsid w:val="0040424E"/>
    <w:rsid w:val="00404371"/>
    <w:rsid w:val="00404A9D"/>
    <w:rsid w:val="00404F47"/>
    <w:rsid w:val="00405B25"/>
    <w:rsid w:val="00406514"/>
    <w:rsid w:val="00406F17"/>
    <w:rsid w:val="0040701F"/>
    <w:rsid w:val="00407782"/>
    <w:rsid w:val="00410190"/>
    <w:rsid w:val="00410617"/>
    <w:rsid w:val="0041121E"/>
    <w:rsid w:val="00411342"/>
    <w:rsid w:val="00411B0D"/>
    <w:rsid w:val="00411DE2"/>
    <w:rsid w:val="00411F35"/>
    <w:rsid w:val="004123BB"/>
    <w:rsid w:val="0041244A"/>
    <w:rsid w:val="00412AE8"/>
    <w:rsid w:val="00412CC5"/>
    <w:rsid w:val="00412D5E"/>
    <w:rsid w:val="0041334A"/>
    <w:rsid w:val="004133AD"/>
    <w:rsid w:val="00413616"/>
    <w:rsid w:val="004137B5"/>
    <w:rsid w:val="00413AEB"/>
    <w:rsid w:val="004145B6"/>
    <w:rsid w:val="00414807"/>
    <w:rsid w:val="004151F6"/>
    <w:rsid w:val="004164E3"/>
    <w:rsid w:val="00416E2F"/>
    <w:rsid w:val="00416E95"/>
    <w:rsid w:val="00417087"/>
    <w:rsid w:val="00417655"/>
    <w:rsid w:val="00417746"/>
    <w:rsid w:val="00417CBB"/>
    <w:rsid w:val="00417DAD"/>
    <w:rsid w:val="00417DF7"/>
    <w:rsid w:val="00420F16"/>
    <w:rsid w:val="0042139D"/>
    <w:rsid w:val="00421AB8"/>
    <w:rsid w:val="00421E64"/>
    <w:rsid w:val="004220C5"/>
    <w:rsid w:val="0042232F"/>
    <w:rsid w:val="004224A7"/>
    <w:rsid w:val="00422679"/>
    <w:rsid w:val="00422AD5"/>
    <w:rsid w:val="00422D8C"/>
    <w:rsid w:val="00422E32"/>
    <w:rsid w:val="00422ED8"/>
    <w:rsid w:val="004239FE"/>
    <w:rsid w:val="00423E8A"/>
    <w:rsid w:val="00424250"/>
    <w:rsid w:val="0042464A"/>
    <w:rsid w:val="0042478E"/>
    <w:rsid w:val="00424875"/>
    <w:rsid w:val="00424960"/>
    <w:rsid w:val="004249A4"/>
    <w:rsid w:val="00424D1D"/>
    <w:rsid w:val="00424F08"/>
    <w:rsid w:val="00424F80"/>
    <w:rsid w:val="004251FB"/>
    <w:rsid w:val="004252A0"/>
    <w:rsid w:val="00425467"/>
    <w:rsid w:val="004255EC"/>
    <w:rsid w:val="004256E3"/>
    <w:rsid w:val="00426340"/>
    <w:rsid w:val="00426380"/>
    <w:rsid w:val="00426715"/>
    <w:rsid w:val="00426D52"/>
    <w:rsid w:val="00426E23"/>
    <w:rsid w:val="004270BE"/>
    <w:rsid w:val="004274A5"/>
    <w:rsid w:val="0042758C"/>
    <w:rsid w:val="004279D8"/>
    <w:rsid w:val="00427A6D"/>
    <w:rsid w:val="00427D91"/>
    <w:rsid w:val="00430073"/>
    <w:rsid w:val="0043023F"/>
    <w:rsid w:val="00430701"/>
    <w:rsid w:val="00430B90"/>
    <w:rsid w:val="0043158D"/>
    <w:rsid w:val="00431689"/>
    <w:rsid w:val="00431772"/>
    <w:rsid w:val="00431A68"/>
    <w:rsid w:val="004323B2"/>
    <w:rsid w:val="00432963"/>
    <w:rsid w:val="00432A37"/>
    <w:rsid w:val="00432A43"/>
    <w:rsid w:val="00432A8E"/>
    <w:rsid w:val="00433194"/>
    <w:rsid w:val="004336B7"/>
    <w:rsid w:val="00433D76"/>
    <w:rsid w:val="00433ED9"/>
    <w:rsid w:val="00433F26"/>
    <w:rsid w:val="004353EA"/>
    <w:rsid w:val="004356AF"/>
    <w:rsid w:val="00435AB5"/>
    <w:rsid w:val="00435F2E"/>
    <w:rsid w:val="0043618C"/>
    <w:rsid w:val="0043639A"/>
    <w:rsid w:val="00436440"/>
    <w:rsid w:val="00436AE1"/>
    <w:rsid w:val="00436C62"/>
    <w:rsid w:val="0043709C"/>
    <w:rsid w:val="00437234"/>
    <w:rsid w:val="0043766C"/>
    <w:rsid w:val="00437955"/>
    <w:rsid w:val="004379F4"/>
    <w:rsid w:val="00437C22"/>
    <w:rsid w:val="00437CFB"/>
    <w:rsid w:val="00437D2E"/>
    <w:rsid w:val="00440474"/>
    <w:rsid w:val="00440556"/>
    <w:rsid w:val="00440802"/>
    <w:rsid w:val="00440ABE"/>
    <w:rsid w:val="00440FE1"/>
    <w:rsid w:val="00441410"/>
    <w:rsid w:val="00441878"/>
    <w:rsid w:val="004418B7"/>
    <w:rsid w:val="00441975"/>
    <w:rsid w:val="004420B0"/>
    <w:rsid w:val="004423EB"/>
    <w:rsid w:val="004427E2"/>
    <w:rsid w:val="00443213"/>
    <w:rsid w:val="0044324A"/>
    <w:rsid w:val="00443869"/>
    <w:rsid w:val="00444006"/>
    <w:rsid w:val="00444017"/>
    <w:rsid w:val="00444B7C"/>
    <w:rsid w:val="00444FE1"/>
    <w:rsid w:val="0044503B"/>
    <w:rsid w:val="00445155"/>
    <w:rsid w:val="004454B4"/>
    <w:rsid w:val="004454FA"/>
    <w:rsid w:val="004455B7"/>
    <w:rsid w:val="0044594B"/>
    <w:rsid w:val="00445BF7"/>
    <w:rsid w:val="00445DE3"/>
    <w:rsid w:val="004465B4"/>
    <w:rsid w:val="00446ACB"/>
    <w:rsid w:val="00447034"/>
    <w:rsid w:val="00447370"/>
    <w:rsid w:val="00447494"/>
    <w:rsid w:val="00447647"/>
    <w:rsid w:val="0044776E"/>
    <w:rsid w:val="00447D4C"/>
    <w:rsid w:val="00447D61"/>
    <w:rsid w:val="00447F44"/>
    <w:rsid w:val="00450206"/>
    <w:rsid w:val="00450927"/>
    <w:rsid w:val="00450AF0"/>
    <w:rsid w:val="00450B21"/>
    <w:rsid w:val="0045105B"/>
    <w:rsid w:val="0045132F"/>
    <w:rsid w:val="00451519"/>
    <w:rsid w:val="004516A1"/>
    <w:rsid w:val="004517B7"/>
    <w:rsid w:val="0045188C"/>
    <w:rsid w:val="0045264C"/>
    <w:rsid w:val="004529B9"/>
    <w:rsid w:val="00452B4F"/>
    <w:rsid w:val="00453113"/>
    <w:rsid w:val="00453382"/>
    <w:rsid w:val="004536EF"/>
    <w:rsid w:val="004537F3"/>
    <w:rsid w:val="00453C0D"/>
    <w:rsid w:val="00453D21"/>
    <w:rsid w:val="00453FCC"/>
    <w:rsid w:val="00454719"/>
    <w:rsid w:val="004547D6"/>
    <w:rsid w:val="00454B54"/>
    <w:rsid w:val="00454BAF"/>
    <w:rsid w:val="00455108"/>
    <w:rsid w:val="004551DD"/>
    <w:rsid w:val="004552C5"/>
    <w:rsid w:val="004552F4"/>
    <w:rsid w:val="00455637"/>
    <w:rsid w:val="004556CF"/>
    <w:rsid w:val="004557FB"/>
    <w:rsid w:val="004568FF"/>
    <w:rsid w:val="00456C6A"/>
    <w:rsid w:val="004570D0"/>
    <w:rsid w:val="0045732E"/>
    <w:rsid w:val="00457333"/>
    <w:rsid w:val="0045738A"/>
    <w:rsid w:val="0045750F"/>
    <w:rsid w:val="00457B0F"/>
    <w:rsid w:val="00457D09"/>
    <w:rsid w:val="00457FE4"/>
    <w:rsid w:val="00460190"/>
    <w:rsid w:val="00460E93"/>
    <w:rsid w:val="00461487"/>
    <w:rsid w:val="0046148F"/>
    <w:rsid w:val="00461785"/>
    <w:rsid w:val="00461D7F"/>
    <w:rsid w:val="00462698"/>
    <w:rsid w:val="004630D0"/>
    <w:rsid w:val="0046340C"/>
    <w:rsid w:val="00463478"/>
    <w:rsid w:val="00463E97"/>
    <w:rsid w:val="004647C1"/>
    <w:rsid w:val="00464BAB"/>
    <w:rsid w:val="00464C39"/>
    <w:rsid w:val="00464E2E"/>
    <w:rsid w:val="0046519D"/>
    <w:rsid w:val="00465223"/>
    <w:rsid w:val="004653BC"/>
    <w:rsid w:val="00465572"/>
    <w:rsid w:val="00465AF6"/>
    <w:rsid w:val="00465CC1"/>
    <w:rsid w:val="00466639"/>
    <w:rsid w:val="00466892"/>
    <w:rsid w:val="004668E9"/>
    <w:rsid w:val="00466B30"/>
    <w:rsid w:val="00467D2D"/>
    <w:rsid w:val="004701EC"/>
    <w:rsid w:val="004702C3"/>
    <w:rsid w:val="00470EDA"/>
    <w:rsid w:val="00471331"/>
    <w:rsid w:val="00471539"/>
    <w:rsid w:val="004716BC"/>
    <w:rsid w:val="00471753"/>
    <w:rsid w:val="00471EAA"/>
    <w:rsid w:val="004724A3"/>
    <w:rsid w:val="0047264F"/>
    <w:rsid w:val="00472710"/>
    <w:rsid w:val="0047386C"/>
    <w:rsid w:val="00474154"/>
    <w:rsid w:val="00474694"/>
    <w:rsid w:val="00475110"/>
    <w:rsid w:val="0047535F"/>
    <w:rsid w:val="004756A2"/>
    <w:rsid w:val="004760CF"/>
    <w:rsid w:val="00476370"/>
    <w:rsid w:val="00476610"/>
    <w:rsid w:val="0047753C"/>
    <w:rsid w:val="00477654"/>
    <w:rsid w:val="004802E5"/>
    <w:rsid w:val="004806CE"/>
    <w:rsid w:val="0048083A"/>
    <w:rsid w:val="00480846"/>
    <w:rsid w:val="004810BD"/>
    <w:rsid w:val="00481901"/>
    <w:rsid w:val="004819C8"/>
    <w:rsid w:val="00481F16"/>
    <w:rsid w:val="004825BA"/>
    <w:rsid w:val="00482692"/>
    <w:rsid w:val="0048274F"/>
    <w:rsid w:val="00482758"/>
    <w:rsid w:val="0048277D"/>
    <w:rsid w:val="004827D5"/>
    <w:rsid w:val="00482A6C"/>
    <w:rsid w:val="00482CAF"/>
    <w:rsid w:val="00482E24"/>
    <w:rsid w:val="00482F8A"/>
    <w:rsid w:val="00483154"/>
    <w:rsid w:val="004831DA"/>
    <w:rsid w:val="0048323A"/>
    <w:rsid w:val="004833A6"/>
    <w:rsid w:val="00483920"/>
    <w:rsid w:val="00483F39"/>
    <w:rsid w:val="0048439A"/>
    <w:rsid w:val="0048466C"/>
    <w:rsid w:val="00484980"/>
    <w:rsid w:val="00484CDF"/>
    <w:rsid w:val="00485495"/>
    <w:rsid w:val="00485E24"/>
    <w:rsid w:val="00485F42"/>
    <w:rsid w:val="00486368"/>
    <w:rsid w:val="0048666C"/>
    <w:rsid w:val="0048684B"/>
    <w:rsid w:val="0048687C"/>
    <w:rsid w:val="00487364"/>
    <w:rsid w:val="0048749D"/>
    <w:rsid w:val="00487F60"/>
    <w:rsid w:val="004900D5"/>
    <w:rsid w:val="00490325"/>
    <w:rsid w:val="00490349"/>
    <w:rsid w:val="004906F4"/>
    <w:rsid w:val="00490773"/>
    <w:rsid w:val="0049078C"/>
    <w:rsid w:val="0049091D"/>
    <w:rsid w:val="00490939"/>
    <w:rsid w:val="0049153D"/>
    <w:rsid w:val="00491662"/>
    <w:rsid w:val="00491901"/>
    <w:rsid w:val="00491FDB"/>
    <w:rsid w:val="0049237E"/>
    <w:rsid w:val="004924A4"/>
    <w:rsid w:val="004924D2"/>
    <w:rsid w:val="00492879"/>
    <w:rsid w:val="00492E80"/>
    <w:rsid w:val="00492FD5"/>
    <w:rsid w:val="00493034"/>
    <w:rsid w:val="004937B3"/>
    <w:rsid w:val="00493A3F"/>
    <w:rsid w:val="004948ED"/>
    <w:rsid w:val="00494E46"/>
    <w:rsid w:val="00495094"/>
    <w:rsid w:val="0049583D"/>
    <w:rsid w:val="004969CA"/>
    <w:rsid w:val="00496A50"/>
    <w:rsid w:val="00496B65"/>
    <w:rsid w:val="00496DCA"/>
    <w:rsid w:val="00496F67"/>
    <w:rsid w:val="0049749F"/>
    <w:rsid w:val="004979A9"/>
    <w:rsid w:val="00497B11"/>
    <w:rsid w:val="00497D0B"/>
    <w:rsid w:val="00497DA0"/>
    <w:rsid w:val="004A030A"/>
    <w:rsid w:val="004A03AC"/>
    <w:rsid w:val="004A03E7"/>
    <w:rsid w:val="004A068D"/>
    <w:rsid w:val="004A082E"/>
    <w:rsid w:val="004A0F78"/>
    <w:rsid w:val="004A1771"/>
    <w:rsid w:val="004A177C"/>
    <w:rsid w:val="004A1E08"/>
    <w:rsid w:val="004A27E9"/>
    <w:rsid w:val="004A36BA"/>
    <w:rsid w:val="004A3BCB"/>
    <w:rsid w:val="004A3BD1"/>
    <w:rsid w:val="004A4073"/>
    <w:rsid w:val="004A419F"/>
    <w:rsid w:val="004A4443"/>
    <w:rsid w:val="004A4888"/>
    <w:rsid w:val="004A4913"/>
    <w:rsid w:val="004A4AE3"/>
    <w:rsid w:val="004A4C58"/>
    <w:rsid w:val="004A4D0F"/>
    <w:rsid w:val="004A55F4"/>
    <w:rsid w:val="004A5841"/>
    <w:rsid w:val="004A58B1"/>
    <w:rsid w:val="004A5A47"/>
    <w:rsid w:val="004A7268"/>
    <w:rsid w:val="004A73D6"/>
    <w:rsid w:val="004A7A97"/>
    <w:rsid w:val="004A7BCB"/>
    <w:rsid w:val="004A7D15"/>
    <w:rsid w:val="004A7EDD"/>
    <w:rsid w:val="004A7F31"/>
    <w:rsid w:val="004A7F61"/>
    <w:rsid w:val="004B0127"/>
    <w:rsid w:val="004B0463"/>
    <w:rsid w:val="004B0DA9"/>
    <w:rsid w:val="004B1308"/>
    <w:rsid w:val="004B13B9"/>
    <w:rsid w:val="004B13E5"/>
    <w:rsid w:val="004B15CA"/>
    <w:rsid w:val="004B16CE"/>
    <w:rsid w:val="004B22CD"/>
    <w:rsid w:val="004B243A"/>
    <w:rsid w:val="004B26B0"/>
    <w:rsid w:val="004B276F"/>
    <w:rsid w:val="004B2931"/>
    <w:rsid w:val="004B2E83"/>
    <w:rsid w:val="004B3375"/>
    <w:rsid w:val="004B3A75"/>
    <w:rsid w:val="004B3CCF"/>
    <w:rsid w:val="004B3CE1"/>
    <w:rsid w:val="004B43C4"/>
    <w:rsid w:val="004B447B"/>
    <w:rsid w:val="004B44DB"/>
    <w:rsid w:val="004B4A0C"/>
    <w:rsid w:val="004B4B8D"/>
    <w:rsid w:val="004B5397"/>
    <w:rsid w:val="004B598F"/>
    <w:rsid w:val="004B5A75"/>
    <w:rsid w:val="004B5AFD"/>
    <w:rsid w:val="004B5DAA"/>
    <w:rsid w:val="004B62E6"/>
    <w:rsid w:val="004B650B"/>
    <w:rsid w:val="004B7080"/>
    <w:rsid w:val="004B73C2"/>
    <w:rsid w:val="004B755E"/>
    <w:rsid w:val="004B7CAB"/>
    <w:rsid w:val="004B7E45"/>
    <w:rsid w:val="004B7E69"/>
    <w:rsid w:val="004C05AE"/>
    <w:rsid w:val="004C0837"/>
    <w:rsid w:val="004C09DF"/>
    <w:rsid w:val="004C0F32"/>
    <w:rsid w:val="004C1312"/>
    <w:rsid w:val="004C19F9"/>
    <w:rsid w:val="004C1B1A"/>
    <w:rsid w:val="004C1D45"/>
    <w:rsid w:val="004C29F8"/>
    <w:rsid w:val="004C2E73"/>
    <w:rsid w:val="004C2F7B"/>
    <w:rsid w:val="004C3360"/>
    <w:rsid w:val="004C349A"/>
    <w:rsid w:val="004C3508"/>
    <w:rsid w:val="004C489B"/>
    <w:rsid w:val="004C4F68"/>
    <w:rsid w:val="004C4FAE"/>
    <w:rsid w:val="004C554D"/>
    <w:rsid w:val="004C56AC"/>
    <w:rsid w:val="004C57F5"/>
    <w:rsid w:val="004C599F"/>
    <w:rsid w:val="004C5C45"/>
    <w:rsid w:val="004C5EF0"/>
    <w:rsid w:val="004C5FCF"/>
    <w:rsid w:val="004C61C4"/>
    <w:rsid w:val="004C628E"/>
    <w:rsid w:val="004C6763"/>
    <w:rsid w:val="004C7262"/>
    <w:rsid w:val="004C74F0"/>
    <w:rsid w:val="004C7647"/>
    <w:rsid w:val="004D0559"/>
    <w:rsid w:val="004D0FD3"/>
    <w:rsid w:val="004D13F2"/>
    <w:rsid w:val="004D13F7"/>
    <w:rsid w:val="004D19D6"/>
    <w:rsid w:val="004D1D9F"/>
    <w:rsid w:val="004D1E4A"/>
    <w:rsid w:val="004D1F87"/>
    <w:rsid w:val="004D24B2"/>
    <w:rsid w:val="004D2E7F"/>
    <w:rsid w:val="004D3248"/>
    <w:rsid w:val="004D3E9D"/>
    <w:rsid w:val="004D3F43"/>
    <w:rsid w:val="004D40AA"/>
    <w:rsid w:val="004D42BF"/>
    <w:rsid w:val="004D4A1E"/>
    <w:rsid w:val="004D4D9F"/>
    <w:rsid w:val="004D5872"/>
    <w:rsid w:val="004D653A"/>
    <w:rsid w:val="004D6AB0"/>
    <w:rsid w:val="004D6C06"/>
    <w:rsid w:val="004D6DA5"/>
    <w:rsid w:val="004D71D8"/>
    <w:rsid w:val="004D7F0E"/>
    <w:rsid w:val="004E0454"/>
    <w:rsid w:val="004E0522"/>
    <w:rsid w:val="004E097A"/>
    <w:rsid w:val="004E14B6"/>
    <w:rsid w:val="004E1517"/>
    <w:rsid w:val="004E1677"/>
    <w:rsid w:val="004E18B3"/>
    <w:rsid w:val="004E1E88"/>
    <w:rsid w:val="004E2362"/>
    <w:rsid w:val="004E2532"/>
    <w:rsid w:val="004E2686"/>
    <w:rsid w:val="004E2859"/>
    <w:rsid w:val="004E2CA6"/>
    <w:rsid w:val="004E3047"/>
    <w:rsid w:val="004E31DA"/>
    <w:rsid w:val="004E358B"/>
    <w:rsid w:val="004E35A2"/>
    <w:rsid w:val="004E4016"/>
    <w:rsid w:val="004E44AB"/>
    <w:rsid w:val="004E4606"/>
    <w:rsid w:val="004E46A7"/>
    <w:rsid w:val="004E4E2A"/>
    <w:rsid w:val="004E4ED3"/>
    <w:rsid w:val="004E5211"/>
    <w:rsid w:val="004E526B"/>
    <w:rsid w:val="004E56C2"/>
    <w:rsid w:val="004E5C21"/>
    <w:rsid w:val="004E5C56"/>
    <w:rsid w:val="004E5D9C"/>
    <w:rsid w:val="004E618C"/>
    <w:rsid w:val="004E61EE"/>
    <w:rsid w:val="004E6CCA"/>
    <w:rsid w:val="004E7331"/>
    <w:rsid w:val="004E7A36"/>
    <w:rsid w:val="004F05B1"/>
    <w:rsid w:val="004F0A09"/>
    <w:rsid w:val="004F0A9D"/>
    <w:rsid w:val="004F0F1E"/>
    <w:rsid w:val="004F11F8"/>
    <w:rsid w:val="004F144F"/>
    <w:rsid w:val="004F1456"/>
    <w:rsid w:val="004F17FE"/>
    <w:rsid w:val="004F181E"/>
    <w:rsid w:val="004F1BB7"/>
    <w:rsid w:val="004F1DEE"/>
    <w:rsid w:val="004F1FF2"/>
    <w:rsid w:val="004F245C"/>
    <w:rsid w:val="004F3B21"/>
    <w:rsid w:val="004F3BEB"/>
    <w:rsid w:val="004F3D14"/>
    <w:rsid w:val="004F3D43"/>
    <w:rsid w:val="004F4B8B"/>
    <w:rsid w:val="004F4F84"/>
    <w:rsid w:val="004F5A9A"/>
    <w:rsid w:val="004F5CEB"/>
    <w:rsid w:val="004F610C"/>
    <w:rsid w:val="004F7331"/>
    <w:rsid w:val="004F7473"/>
    <w:rsid w:val="004F7603"/>
    <w:rsid w:val="004F7952"/>
    <w:rsid w:val="005004A5"/>
    <w:rsid w:val="00500D65"/>
    <w:rsid w:val="00500F78"/>
    <w:rsid w:val="00501124"/>
    <w:rsid w:val="0050114D"/>
    <w:rsid w:val="005013F3"/>
    <w:rsid w:val="0050178D"/>
    <w:rsid w:val="005017A5"/>
    <w:rsid w:val="00501D74"/>
    <w:rsid w:val="00502309"/>
    <w:rsid w:val="00502458"/>
    <w:rsid w:val="00502AB5"/>
    <w:rsid w:val="00502C5C"/>
    <w:rsid w:val="00503108"/>
    <w:rsid w:val="005032E2"/>
    <w:rsid w:val="005033C3"/>
    <w:rsid w:val="0050366F"/>
    <w:rsid w:val="0050383D"/>
    <w:rsid w:val="005038BA"/>
    <w:rsid w:val="005039C5"/>
    <w:rsid w:val="00503BD5"/>
    <w:rsid w:val="00503ECF"/>
    <w:rsid w:val="00503ED2"/>
    <w:rsid w:val="00504156"/>
    <w:rsid w:val="00504230"/>
    <w:rsid w:val="00504884"/>
    <w:rsid w:val="00504DAF"/>
    <w:rsid w:val="0050528B"/>
    <w:rsid w:val="00505481"/>
    <w:rsid w:val="00505F3E"/>
    <w:rsid w:val="00506164"/>
    <w:rsid w:val="005061AE"/>
    <w:rsid w:val="005065B6"/>
    <w:rsid w:val="00506C1A"/>
    <w:rsid w:val="00506FF4"/>
    <w:rsid w:val="0050730D"/>
    <w:rsid w:val="00507435"/>
    <w:rsid w:val="00507617"/>
    <w:rsid w:val="00507C1B"/>
    <w:rsid w:val="00507E8A"/>
    <w:rsid w:val="0051033D"/>
    <w:rsid w:val="0051095D"/>
    <w:rsid w:val="00510D33"/>
    <w:rsid w:val="00511298"/>
    <w:rsid w:val="0051192F"/>
    <w:rsid w:val="0051209D"/>
    <w:rsid w:val="0051227C"/>
    <w:rsid w:val="005122F9"/>
    <w:rsid w:val="00512BFB"/>
    <w:rsid w:val="00512C1A"/>
    <w:rsid w:val="005134EE"/>
    <w:rsid w:val="00513631"/>
    <w:rsid w:val="00513C06"/>
    <w:rsid w:val="005144DD"/>
    <w:rsid w:val="00514BB6"/>
    <w:rsid w:val="00515333"/>
    <w:rsid w:val="00516093"/>
    <w:rsid w:val="00516246"/>
    <w:rsid w:val="005165A6"/>
    <w:rsid w:val="00516A57"/>
    <w:rsid w:val="00516D4F"/>
    <w:rsid w:val="0051712D"/>
    <w:rsid w:val="00517170"/>
    <w:rsid w:val="00517248"/>
    <w:rsid w:val="0051739F"/>
    <w:rsid w:val="005175D6"/>
    <w:rsid w:val="00517C71"/>
    <w:rsid w:val="00517CB3"/>
    <w:rsid w:val="0052021D"/>
    <w:rsid w:val="005207A5"/>
    <w:rsid w:val="00520804"/>
    <w:rsid w:val="00520D14"/>
    <w:rsid w:val="00521336"/>
    <w:rsid w:val="00521506"/>
    <w:rsid w:val="00521553"/>
    <w:rsid w:val="00522007"/>
    <w:rsid w:val="0052245A"/>
    <w:rsid w:val="00522460"/>
    <w:rsid w:val="0052274A"/>
    <w:rsid w:val="0052282F"/>
    <w:rsid w:val="0052293E"/>
    <w:rsid w:val="00522E70"/>
    <w:rsid w:val="00522F0A"/>
    <w:rsid w:val="0052312D"/>
    <w:rsid w:val="0052316B"/>
    <w:rsid w:val="005232E7"/>
    <w:rsid w:val="005232F6"/>
    <w:rsid w:val="00523595"/>
    <w:rsid w:val="0052392C"/>
    <w:rsid w:val="00523B68"/>
    <w:rsid w:val="00523BA4"/>
    <w:rsid w:val="00523E92"/>
    <w:rsid w:val="00524358"/>
    <w:rsid w:val="00524571"/>
    <w:rsid w:val="005248D9"/>
    <w:rsid w:val="00525144"/>
    <w:rsid w:val="0052514F"/>
    <w:rsid w:val="00525745"/>
    <w:rsid w:val="00525CA8"/>
    <w:rsid w:val="00525F8C"/>
    <w:rsid w:val="00526E5D"/>
    <w:rsid w:val="00526F48"/>
    <w:rsid w:val="00527463"/>
    <w:rsid w:val="0052790B"/>
    <w:rsid w:val="00530187"/>
    <w:rsid w:val="0053025C"/>
    <w:rsid w:val="005302A7"/>
    <w:rsid w:val="00530407"/>
    <w:rsid w:val="005308F5"/>
    <w:rsid w:val="00530936"/>
    <w:rsid w:val="00530C36"/>
    <w:rsid w:val="005318C7"/>
    <w:rsid w:val="00531E4B"/>
    <w:rsid w:val="00532160"/>
    <w:rsid w:val="005322FE"/>
    <w:rsid w:val="005328D2"/>
    <w:rsid w:val="00532BD4"/>
    <w:rsid w:val="005331D6"/>
    <w:rsid w:val="00533212"/>
    <w:rsid w:val="005339FE"/>
    <w:rsid w:val="00533ECD"/>
    <w:rsid w:val="0053405B"/>
    <w:rsid w:val="005346A6"/>
    <w:rsid w:val="00534E2F"/>
    <w:rsid w:val="00534E34"/>
    <w:rsid w:val="0053502D"/>
    <w:rsid w:val="00535242"/>
    <w:rsid w:val="005354A2"/>
    <w:rsid w:val="00535741"/>
    <w:rsid w:val="0053586D"/>
    <w:rsid w:val="0053598C"/>
    <w:rsid w:val="00535F36"/>
    <w:rsid w:val="00535FE1"/>
    <w:rsid w:val="00536055"/>
    <w:rsid w:val="0053606E"/>
    <w:rsid w:val="00536C16"/>
    <w:rsid w:val="00537208"/>
    <w:rsid w:val="00537290"/>
    <w:rsid w:val="00537461"/>
    <w:rsid w:val="005375BA"/>
    <w:rsid w:val="00537B39"/>
    <w:rsid w:val="00537D54"/>
    <w:rsid w:val="00540699"/>
    <w:rsid w:val="005408C9"/>
    <w:rsid w:val="00540E85"/>
    <w:rsid w:val="00541287"/>
    <w:rsid w:val="005414C8"/>
    <w:rsid w:val="00541584"/>
    <w:rsid w:val="00541914"/>
    <w:rsid w:val="00541D23"/>
    <w:rsid w:val="005420C0"/>
    <w:rsid w:val="0054216F"/>
    <w:rsid w:val="00542428"/>
    <w:rsid w:val="005425E5"/>
    <w:rsid w:val="005431AD"/>
    <w:rsid w:val="0054347C"/>
    <w:rsid w:val="00543C9A"/>
    <w:rsid w:val="00543E24"/>
    <w:rsid w:val="00544641"/>
    <w:rsid w:val="0054474D"/>
    <w:rsid w:val="00544BD6"/>
    <w:rsid w:val="0054509C"/>
    <w:rsid w:val="0054522A"/>
    <w:rsid w:val="00545EBB"/>
    <w:rsid w:val="00545FA8"/>
    <w:rsid w:val="00546AC1"/>
    <w:rsid w:val="00546B6D"/>
    <w:rsid w:val="0054758B"/>
    <w:rsid w:val="0054769C"/>
    <w:rsid w:val="0054771E"/>
    <w:rsid w:val="00547963"/>
    <w:rsid w:val="00547DF0"/>
    <w:rsid w:val="00550311"/>
    <w:rsid w:val="00550582"/>
    <w:rsid w:val="005507C5"/>
    <w:rsid w:val="005509EB"/>
    <w:rsid w:val="00550AF0"/>
    <w:rsid w:val="00550D09"/>
    <w:rsid w:val="00550FF1"/>
    <w:rsid w:val="0055177B"/>
    <w:rsid w:val="0055177D"/>
    <w:rsid w:val="00552265"/>
    <w:rsid w:val="005526B1"/>
    <w:rsid w:val="00552A73"/>
    <w:rsid w:val="00552C99"/>
    <w:rsid w:val="00552FBA"/>
    <w:rsid w:val="005532AA"/>
    <w:rsid w:val="00553C90"/>
    <w:rsid w:val="00553D12"/>
    <w:rsid w:val="00553F3D"/>
    <w:rsid w:val="00554155"/>
    <w:rsid w:val="005544A5"/>
    <w:rsid w:val="005546FE"/>
    <w:rsid w:val="00554A2F"/>
    <w:rsid w:val="00554C98"/>
    <w:rsid w:val="00555461"/>
    <w:rsid w:val="00555B80"/>
    <w:rsid w:val="00555EFC"/>
    <w:rsid w:val="00555F0B"/>
    <w:rsid w:val="0055625E"/>
    <w:rsid w:val="005565A9"/>
    <w:rsid w:val="005568A8"/>
    <w:rsid w:val="00556A35"/>
    <w:rsid w:val="00556F4C"/>
    <w:rsid w:val="00556FB6"/>
    <w:rsid w:val="00557184"/>
    <w:rsid w:val="0055721E"/>
    <w:rsid w:val="005575F0"/>
    <w:rsid w:val="00557D40"/>
    <w:rsid w:val="00560229"/>
    <w:rsid w:val="005615F3"/>
    <w:rsid w:val="00561D5E"/>
    <w:rsid w:val="0056206F"/>
    <w:rsid w:val="005623A8"/>
    <w:rsid w:val="00562C68"/>
    <w:rsid w:val="00562C7B"/>
    <w:rsid w:val="005644B2"/>
    <w:rsid w:val="005657FB"/>
    <w:rsid w:val="00565D78"/>
    <w:rsid w:val="00566266"/>
    <w:rsid w:val="005671D0"/>
    <w:rsid w:val="00567865"/>
    <w:rsid w:val="00567BA2"/>
    <w:rsid w:val="005700F6"/>
    <w:rsid w:val="005702E2"/>
    <w:rsid w:val="00570500"/>
    <w:rsid w:val="0057085E"/>
    <w:rsid w:val="005713D6"/>
    <w:rsid w:val="005713DA"/>
    <w:rsid w:val="005717E5"/>
    <w:rsid w:val="00571972"/>
    <w:rsid w:val="00571A32"/>
    <w:rsid w:val="00571AFE"/>
    <w:rsid w:val="00571BB0"/>
    <w:rsid w:val="0057263D"/>
    <w:rsid w:val="00572648"/>
    <w:rsid w:val="005726EC"/>
    <w:rsid w:val="00572C53"/>
    <w:rsid w:val="00573D31"/>
    <w:rsid w:val="00573E98"/>
    <w:rsid w:val="00573EC0"/>
    <w:rsid w:val="00574027"/>
    <w:rsid w:val="005744E7"/>
    <w:rsid w:val="00574975"/>
    <w:rsid w:val="00574F0F"/>
    <w:rsid w:val="0057523A"/>
    <w:rsid w:val="00575BEF"/>
    <w:rsid w:val="00575BF3"/>
    <w:rsid w:val="00575D77"/>
    <w:rsid w:val="00575E05"/>
    <w:rsid w:val="005765D4"/>
    <w:rsid w:val="0057673F"/>
    <w:rsid w:val="00576985"/>
    <w:rsid w:val="00576AB8"/>
    <w:rsid w:val="005775D2"/>
    <w:rsid w:val="005800AF"/>
    <w:rsid w:val="005804CB"/>
    <w:rsid w:val="00580913"/>
    <w:rsid w:val="00580B5A"/>
    <w:rsid w:val="00580B9A"/>
    <w:rsid w:val="00580C29"/>
    <w:rsid w:val="005811D4"/>
    <w:rsid w:val="005814B1"/>
    <w:rsid w:val="005818C8"/>
    <w:rsid w:val="00581EB5"/>
    <w:rsid w:val="005830CD"/>
    <w:rsid w:val="00583C74"/>
    <w:rsid w:val="005840D0"/>
    <w:rsid w:val="005841E5"/>
    <w:rsid w:val="00584431"/>
    <w:rsid w:val="00585485"/>
    <w:rsid w:val="005856E1"/>
    <w:rsid w:val="00585881"/>
    <w:rsid w:val="00585C98"/>
    <w:rsid w:val="00585DFA"/>
    <w:rsid w:val="005863A7"/>
    <w:rsid w:val="00586C4C"/>
    <w:rsid w:val="00586D85"/>
    <w:rsid w:val="00586EF2"/>
    <w:rsid w:val="005872F2"/>
    <w:rsid w:val="0058776E"/>
    <w:rsid w:val="0058783E"/>
    <w:rsid w:val="005878D7"/>
    <w:rsid w:val="00587955"/>
    <w:rsid w:val="00587C74"/>
    <w:rsid w:val="00587E03"/>
    <w:rsid w:val="0059012A"/>
    <w:rsid w:val="005901BB"/>
    <w:rsid w:val="00590586"/>
    <w:rsid w:val="005909F3"/>
    <w:rsid w:val="00590DF1"/>
    <w:rsid w:val="00590ED8"/>
    <w:rsid w:val="005910FF"/>
    <w:rsid w:val="005914DF"/>
    <w:rsid w:val="00591556"/>
    <w:rsid w:val="00591601"/>
    <w:rsid w:val="00591822"/>
    <w:rsid w:val="0059218C"/>
    <w:rsid w:val="00592225"/>
    <w:rsid w:val="0059284E"/>
    <w:rsid w:val="00592FDD"/>
    <w:rsid w:val="005930C1"/>
    <w:rsid w:val="005930D1"/>
    <w:rsid w:val="005934F7"/>
    <w:rsid w:val="0059370F"/>
    <w:rsid w:val="0059382D"/>
    <w:rsid w:val="005938C2"/>
    <w:rsid w:val="00593C73"/>
    <w:rsid w:val="00593FFD"/>
    <w:rsid w:val="0059420D"/>
    <w:rsid w:val="005942BD"/>
    <w:rsid w:val="00594643"/>
    <w:rsid w:val="00594B42"/>
    <w:rsid w:val="00594EC3"/>
    <w:rsid w:val="00595D63"/>
    <w:rsid w:val="0059605D"/>
    <w:rsid w:val="00596497"/>
    <w:rsid w:val="005967AA"/>
    <w:rsid w:val="0059725B"/>
    <w:rsid w:val="00597531"/>
    <w:rsid w:val="00597812"/>
    <w:rsid w:val="0059793B"/>
    <w:rsid w:val="005A00C7"/>
    <w:rsid w:val="005A0560"/>
    <w:rsid w:val="005A0D0C"/>
    <w:rsid w:val="005A1A7C"/>
    <w:rsid w:val="005A1B22"/>
    <w:rsid w:val="005A2244"/>
    <w:rsid w:val="005A22DA"/>
    <w:rsid w:val="005A269B"/>
    <w:rsid w:val="005A2804"/>
    <w:rsid w:val="005A284F"/>
    <w:rsid w:val="005A2888"/>
    <w:rsid w:val="005A30EB"/>
    <w:rsid w:val="005A33D3"/>
    <w:rsid w:val="005A3400"/>
    <w:rsid w:val="005A369D"/>
    <w:rsid w:val="005A4220"/>
    <w:rsid w:val="005A48EC"/>
    <w:rsid w:val="005A4E72"/>
    <w:rsid w:val="005A5A2D"/>
    <w:rsid w:val="005A60A5"/>
    <w:rsid w:val="005A63A0"/>
    <w:rsid w:val="005A6DBB"/>
    <w:rsid w:val="005A6F99"/>
    <w:rsid w:val="005A73B3"/>
    <w:rsid w:val="005A75F7"/>
    <w:rsid w:val="005A75FB"/>
    <w:rsid w:val="005A7B2C"/>
    <w:rsid w:val="005A7BE7"/>
    <w:rsid w:val="005A7CB9"/>
    <w:rsid w:val="005A7D53"/>
    <w:rsid w:val="005A7EFE"/>
    <w:rsid w:val="005A7F34"/>
    <w:rsid w:val="005B014F"/>
    <w:rsid w:val="005B0595"/>
    <w:rsid w:val="005B06D3"/>
    <w:rsid w:val="005B0761"/>
    <w:rsid w:val="005B0C81"/>
    <w:rsid w:val="005B15B7"/>
    <w:rsid w:val="005B2C79"/>
    <w:rsid w:val="005B2F9C"/>
    <w:rsid w:val="005B33F2"/>
    <w:rsid w:val="005B495B"/>
    <w:rsid w:val="005B4B3B"/>
    <w:rsid w:val="005B4BB0"/>
    <w:rsid w:val="005B5367"/>
    <w:rsid w:val="005B53F2"/>
    <w:rsid w:val="005B586E"/>
    <w:rsid w:val="005B59F8"/>
    <w:rsid w:val="005B687F"/>
    <w:rsid w:val="005B6E74"/>
    <w:rsid w:val="005B6F4E"/>
    <w:rsid w:val="005B70B8"/>
    <w:rsid w:val="005B77FB"/>
    <w:rsid w:val="005B7CE3"/>
    <w:rsid w:val="005B7ED1"/>
    <w:rsid w:val="005C0527"/>
    <w:rsid w:val="005C05CC"/>
    <w:rsid w:val="005C0618"/>
    <w:rsid w:val="005C0B4B"/>
    <w:rsid w:val="005C1235"/>
    <w:rsid w:val="005C210C"/>
    <w:rsid w:val="005C2155"/>
    <w:rsid w:val="005C28AF"/>
    <w:rsid w:val="005C29E3"/>
    <w:rsid w:val="005C3262"/>
    <w:rsid w:val="005C3463"/>
    <w:rsid w:val="005C3517"/>
    <w:rsid w:val="005C360B"/>
    <w:rsid w:val="005C3CF6"/>
    <w:rsid w:val="005C3DE5"/>
    <w:rsid w:val="005C3E6D"/>
    <w:rsid w:val="005C3FB0"/>
    <w:rsid w:val="005C4255"/>
    <w:rsid w:val="005C4A3C"/>
    <w:rsid w:val="005C4BB4"/>
    <w:rsid w:val="005C4BFF"/>
    <w:rsid w:val="005C5292"/>
    <w:rsid w:val="005C54D8"/>
    <w:rsid w:val="005C570E"/>
    <w:rsid w:val="005C57D0"/>
    <w:rsid w:val="005C5977"/>
    <w:rsid w:val="005C5B4B"/>
    <w:rsid w:val="005C61D1"/>
    <w:rsid w:val="005C6822"/>
    <w:rsid w:val="005C6940"/>
    <w:rsid w:val="005C6A33"/>
    <w:rsid w:val="005C6B47"/>
    <w:rsid w:val="005C732F"/>
    <w:rsid w:val="005C759E"/>
    <w:rsid w:val="005D024C"/>
    <w:rsid w:val="005D0340"/>
    <w:rsid w:val="005D066F"/>
    <w:rsid w:val="005D06DB"/>
    <w:rsid w:val="005D0DB9"/>
    <w:rsid w:val="005D13AF"/>
    <w:rsid w:val="005D14B3"/>
    <w:rsid w:val="005D1B6F"/>
    <w:rsid w:val="005D20AE"/>
    <w:rsid w:val="005D28A8"/>
    <w:rsid w:val="005D2D4E"/>
    <w:rsid w:val="005D2D86"/>
    <w:rsid w:val="005D2F18"/>
    <w:rsid w:val="005D3102"/>
    <w:rsid w:val="005D3994"/>
    <w:rsid w:val="005D3D54"/>
    <w:rsid w:val="005D4A1F"/>
    <w:rsid w:val="005D50B8"/>
    <w:rsid w:val="005D56BE"/>
    <w:rsid w:val="005D5744"/>
    <w:rsid w:val="005D615A"/>
    <w:rsid w:val="005D67EA"/>
    <w:rsid w:val="005D696A"/>
    <w:rsid w:val="005D6992"/>
    <w:rsid w:val="005D71AB"/>
    <w:rsid w:val="005D71BE"/>
    <w:rsid w:val="005D7229"/>
    <w:rsid w:val="005D724A"/>
    <w:rsid w:val="005D7594"/>
    <w:rsid w:val="005D784B"/>
    <w:rsid w:val="005E068B"/>
    <w:rsid w:val="005E06CF"/>
    <w:rsid w:val="005E0811"/>
    <w:rsid w:val="005E0B62"/>
    <w:rsid w:val="005E0DC3"/>
    <w:rsid w:val="005E134E"/>
    <w:rsid w:val="005E14EE"/>
    <w:rsid w:val="005E15B2"/>
    <w:rsid w:val="005E1CD7"/>
    <w:rsid w:val="005E207C"/>
    <w:rsid w:val="005E20F6"/>
    <w:rsid w:val="005E290F"/>
    <w:rsid w:val="005E2EFB"/>
    <w:rsid w:val="005E3542"/>
    <w:rsid w:val="005E397E"/>
    <w:rsid w:val="005E4119"/>
    <w:rsid w:val="005E5381"/>
    <w:rsid w:val="005E5B23"/>
    <w:rsid w:val="005E5CE8"/>
    <w:rsid w:val="005E5D8A"/>
    <w:rsid w:val="005E5E90"/>
    <w:rsid w:val="005E618B"/>
    <w:rsid w:val="005E63A0"/>
    <w:rsid w:val="005E64BE"/>
    <w:rsid w:val="005E67A0"/>
    <w:rsid w:val="005E7148"/>
    <w:rsid w:val="005E76EF"/>
    <w:rsid w:val="005E7763"/>
    <w:rsid w:val="005E7962"/>
    <w:rsid w:val="005F05C5"/>
    <w:rsid w:val="005F0614"/>
    <w:rsid w:val="005F0A4E"/>
    <w:rsid w:val="005F0B2A"/>
    <w:rsid w:val="005F13BC"/>
    <w:rsid w:val="005F14B8"/>
    <w:rsid w:val="005F1BAE"/>
    <w:rsid w:val="005F1F90"/>
    <w:rsid w:val="005F1FAD"/>
    <w:rsid w:val="005F21E4"/>
    <w:rsid w:val="005F27F6"/>
    <w:rsid w:val="005F2A01"/>
    <w:rsid w:val="005F2C2A"/>
    <w:rsid w:val="005F2D0C"/>
    <w:rsid w:val="005F2F10"/>
    <w:rsid w:val="005F2F3F"/>
    <w:rsid w:val="005F365A"/>
    <w:rsid w:val="005F372E"/>
    <w:rsid w:val="005F3738"/>
    <w:rsid w:val="005F3752"/>
    <w:rsid w:val="005F39F7"/>
    <w:rsid w:val="005F3C23"/>
    <w:rsid w:val="005F3D87"/>
    <w:rsid w:val="005F3E6C"/>
    <w:rsid w:val="005F3F2A"/>
    <w:rsid w:val="005F4484"/>
    <w:rsid w:val="005F4710"/>
    <w:rsid w:val="005F48F3"/>
    <w:rsid w:val="005F52CD"/>
    <w:rsid w:val="005F5684"/>
    <w:rsid w:val="005F5F34"/>
    <w:rsid w:val="005F5FFC"/>
    <w:rsid w:val="005F61D7"/>
    <w:rsid w:val="005F65AB"/>
    <w:rsid w:val="005F6905"/>
    <w:rsid w:val="005F6AB2"/>
    <w:rsid w:val="005F6F30"/>
    <w:rsid w:val="005F712E"/>
    <w:rsid w:val="005F75FE"/>
    <w:rsid w:val="005F7D51"/>
    <w:rsid w:val="006008AC"/>
    <w:rsid w:val="0060121C"/>
    <w:rsid w:val="00601571"/>
    <w:rsid w:val="00601E9C"/>
    <w:rsid w:val="00602249"/>
    <w:rsid w:val="0060234A"/>
    <w:rsid w:val="00602802"/>
    <w:rsid w:val="00603033"/>
    <w:rsid w:val="00603334"/>
    <w:rsid w:val="00603CC4"/>
    <w:rsid w:val="00603F54"/>
    <w:rsid w:val="00604024"/>
    <w:rsid w:val="0060408D"/>
    <w:rsid w:val="00604638"/>
    <w:rsid w:val="00604812"/>
    <w:rsid w:val="00604AD0"/>
    <w:rsid w:val="00604C05"/>
    <w:rsid w:val="00605473"/>
    <w:rsid w:val="00605805"/>
    <w:rsid w:val="0060591E"/>
    <w:rsid w:val="006060BC"/>
    <w:rsid w:val="0060613D"/>
    <w:rsid w:val="00606229"/>
    <w:rsid w:val="0060629A"/>
    <w:rsid w:val="00606667"/>
    <w:rsid w:val="00606766"/>
    <w:rsid w:val="00606A5F"/>
    <w:rsid w:val="00607078"/>
    <w:rsid w:val="0060764C"/>
    <w:rsid w:val="00607A17"/>
    <w:rsid w:val="00607D5F"/>
    <w:rsid w:val="00607DA8"/>
    <w:rsid w:val="00610C88"/>
    <w:rsid w:val="00611227"/>
    <w:rsid w:val="00611346"/>
    <w:rsid w:val="00611643"/>
    <w:rsid w:val="00611656"/>
    <w:rsid w:val="00611D2D"/>
    <w:rsid w:val="00611D78"/>
    <w:rsid w:val="00611E72"/>
    <w:rsid w:val="006123AD"/>
    <w:rsid w:val="006123E8"/>
    <w:rsid w:val="00612870"/>
    <w:rsid w:val="006128B4"/>
    <w:rsid w:val="00612E0C"/>
    <w:rsid w:val="00612EF4"/>
    <w:rsid w:val="00613061"/>
    <w:rsid w:val="00613302"/>
    <w:rsid w:val="0061376B"/>
    <w:rsid w:val="006137C6"/>
    <w:rsid w:val="00614536"/>
    <w:rsid w:val="006145B2"/>
    <w:rsid w:val="006146E4"/>
    <w:rsid w:val="006148AE"/>
    <w:rsid w:val="00614C13"/>
    <w:rsid w:val="00614C78"/>
    <w:rsid w:val="00614FB3"/>
    <w:rsid w:val="00615315"/>
    <w:rsid w:val="00615431"/>
    <w:rsid w:val="006155B8"/>
    <w:rsid w:val="0061589C"/>
    <w:rsid w:val="00615957"/>
    <w:rsid w:val="006162A3"/>
    <w:rsid w:val="00616341"/>
    <w:rsid w:val="00616BD1"/>
    <w:rsid w:val="006173A8"/>
    <w:rsid w:val="006205DD"/>
    <w:rsid w:val="00620ACF"/>
    <w:rsid w:val="00620D65"/>
    <w:rsid w:val="00621BF6"/>
    <w:rsid w:val="00621D92"/>
    <w:rsid w:val="00621E2C"/>
    <w:rsid w:val="00622071"/>
    <w:rsid w:val="006220D3"/>
    <w:rsid w:val="00622535"/>
    <w:rsid w:val="006226A0"/>
    <w:rsid w:val="006228E2"/>
    <w:rsid w:val="00622931"/>
    <w:rsid w:val="00622A73"/>
    <w:rsid w:val="00622D80"/>
    <w:rsid w:val="0062328A"/>
    <w:rsid w:val="00624001"/>
    <w:rsid w:val="00624440"/>
    <w:rsid w:val="00624FD1"/>
    <w:rsid w:val="006250E0"/>
    <w:rsid w:val="006251A6"/>
    <w:rsid w:val="00625CA3"/>
    <w:rsid w:val="0062600F"/>
    <w:rsid w:val="006262A8"/>
    <w:rsid w:val="006262DD"/>
    <w:rsid w:val="0062642D"/>
    <w:rsid w:val="006274E4"/>
    <w:rsid w:val="00627C82"/>
    <w:rsid w:val="00630425"/>
    <w:rsid w:val="0063078D"/>
    <w:rsid w:val="00630A33"/>
    <w:rsid w:val="00630ADF"/>
    <w:rsid w:val="00630DE0"/>
    <w:rsid w:val="00631276"/>
    <w:rsid w:val="00631F1E"/>
    <w:rsid w:val="006323B4"/>
    <w:rsid w:val="00632A84"/>
    <w:rsid w:val="00632BF9"/>
    <w:rsid w:val="00632ED7"/>
    <w:rsid w:val="006337AA"/>
    <w:rsid w:val="00633955"/>
    <w:rsid w:val="0063414A"/>
    <w:rsid w:val="00634F17"/>
    <w:rsid w:val="00635105"/>
    <w:rsid w:val="0063538C"/>
    <w:rsid w:val="0063550A"/>
    <w:rsid w:val="00635CC7"/>
    <w:rsid w:val="006362F6"/>
    <w:rsid w:val="006366AD"/>
    <w:rsid w:val="0063683F"/>
    <w:rsid w:val="00636AC7"/>
    <w:rsid w:val="00636DEE"/>
    <w:rsid w:val="0063731B"/>
    <w:rsid w:val="00637494"/>
    <w:rsid w:val="00637974"/>
    <w:rsid w:val="006379CD"/>
    <w:rsid w:val="00637A6C"/>
    <w:rsid w:val="00637C11"/>
    <w:rsid w:val="00640232"/>
    <w:rsid w:val="00640E53"/>
    <w:rsid w:val="00640EA4"/>
    <w:rsid w:val="006410CC"/>
    <w:rsid w:val="00641858"/>
    <w:rsid w:val="00642365"/>
    <w:rsid w:val="00642456"/>
    <w:rsid w:val="00642564"/>
    <w:rsid w:val="00642AA7"/>
    <w:rsid w:val="00642D21"/>
    <w:rsid w:val="00642D87"/>
    <w:rsid w:val="006435BF"/>
    <w:rsid w:val="006438E7"/>
    <w:rsid w:val="00643AC8"/>
    <w:rsid w:val="0064424C"/>
    <w:rsid w:val="00645001"/>
    <w:rsid w:val="00645520"/>
    <w:rsid w:val="0064604E"/>
    <w:rsid w:val="0064612B"/>
    <w:rsid w:val="0064654B"/>
    <w:rsid w:val="00646AD6"/>
    <w:rsid w:val="00646AD8"/>
    <w:rsid w:val="00646C7C"/>
    <w:rsid w:val="00646CB2"/>
    <w:rsid w:val="00646E93"/>
    <w:rsid w:val="00647035"/>
    <w:rsid w:val="006473DF"/>
    <w:rsid w:val="006501A0"/>
    <w:rsid w:val="00650241"/>
    <w:rsid w:val="00650280"/>
    <w:rsid w:val="006502D8"/>
    <w:rsid w:val="00651419"/>
    <w:rsid w:val="00651608"/>
    <w:rsid w:val="006527A1"/>
    <w:rsid w:val="00652CB8"/>
    <w:rsid w:val="00653347"/>
    <w:rsid w:val="00653DAA"/>
    <w:rsid w:val="00653DBC"/>
    <w:rsid w:val="006540CF"/>
    <w:rsid w:val="006544E7"/>
    <w:rsid w:val="00654788"/>
    <w:rsid w:val="00654805"/>
    <w:rsid w:val="00654DD1"/>
    <w:rsid w:val="00654FB8"/>
    <w:rsid w:val="00655339"/>
    <w:rsid w:val="00655564"/>
    <w:rsid w:val="00655868"/>
    <w:rsid w:val="00655E40"/>
    <w:rsid w:val="006566A7"/>
    <w:rsid w:val="00656F18"/>
    <w:rsid w:val="0065773C"/>
    <w:rsid w:val="00657761"/>
    <w:rsid w:val="00657E77"/>
    <w:rsid w:val="00660502"/>
    <w:rsid w:val="006610F0"/>
    <w:rsid w:val="006612E8"/>
    <w:rsid w:val="0066145B"/>
    <w:rsid w:val="00661781"/>
    <w:rsid w:val="00661F58"/>
    <w:rsid w:val="006625C9"/>
    <w:rsid w:val="00663220"/>
    <w:rsid w:val="006632E4"/>
    <w:rsid w:val="0066333E"/>
    <w:rsid w:val="00663469"/>
    <w:rsid w:val="00663597"/>
    <w:rsid w:val="00663A1B"/>
    <w:rsid w:val="00663EBE"/>
    <w:rsid w:val="006643BC"/>
    <w:rsid w:val="00665DAA"/>
    <w:rsid w:val="006670A3"/>
    <w:rsid w:val="006673B8"/>
    <w:rsid w:val="006673EE"/>
    <w:rsid w:val="0066756C"/>
    <w:rsid w:val="00667615"/>
    <w:rsid w:val="006679AC"/>
    <w:rsid w:val="00667B02"/>
    <w:rsid w:val="00667B80"/>
    <w:rsid w:val="00667C00"/>
    <w:rsid w:val="00667D0A"/>
    <w:rsid w:val="0067061E"/>
    <w:rsid w:val="00670A5F"/>
    <w:rsid w:val="00670BD9"/>
    <w:rsid w:val="00670CDF"/>
    <w:rsid w:val="00670F2E"/>
    <w:rsid w:val="00671163"/>
    <w:rsid w:val="0067126B"/>
    <w:rsid w:val="00671688"/>
    <w:rsid w:val="00671CF7"/>
    <w:rsid w:val="00671DA5"/>
    <w:rsid w:val="006723F2"/>
    <w:rsid w:val="00672558"/>
    <w:rsid w:val="00672C1E"/>
    <w:rsid w:val="00672F61"/>
    <w:rsid w:val="0067385F"/>
    <w:rsid w:val="0067407E"/>
    <w:rsid w:val="0067431B"/>
    <w:rsid w:val="00674490"/>
    <w:rsid w:val="00675180"/>
    <w:rsid w:val="0067568A"/>
    <w:rsid w:val="006756DE"/>
    <w:rsid w:val="006759A5"/>
    <w:rsid w:val="006759C8"/>
    <w:rsid w:val="00675BCD"/>
    <w:rsid w:val="00676366"/>
    <w:rsid w:val="006764C5"/>
    <w:rsid w:val="00676A9D"/>
    <w:rsid w:val="0067764F"/>
    <w:rsid w:val="00677B21"/>
    <w:rsid w:val="006802FF"/>
    <w:rsid w:val="0068063C"/>
    <w:rsid w:val="00680CA6"/>
    <w:rsid w:val="006811F9"/>
    <w:rsid w:val="0068120E"/>
    <w:rsid w:val="006812FD"/>
    <w:rsid w:val="006816CD"/>
    <w:rsid w:val="00681967"/>
    <w:rsid w:val="00682251"/>
    <w:rsid w:val="0068268E"/>
    <w:rsid w:val="00682D63"/>
    <w:rsid w:val="0068303A"/>
    <w:rsid w:val="00683493"/>
    <w:rsid w:val="006838F9"/>
    <w:rsid w:val="0068462C"/>
    <w:rsid w:val="006847B0"/>
    <w:rsid w:val="00684FC0"/>
    <w:rsid w:val="00685CD4"/>
    <w:rsid w:val="00685CDE"/>
    <w:rsid w:val="00686378"/>
    <w:rsid w:val="00686402"/>
    <w:rsid w:val="006866FA"/>
    <w:rsid w:val="00686998"/>
    <w:rsid w:val="00686CE6"/>
    <w:rsid w:val="006870F2"/>
    <w:rsid w:val="006871EF"/>
    <w:rsid w:val="0068725C"/>
    <w:rsid w:val="0068752D"/>
    <w:rsid w:val="0068793C"/>
    <w:rsid w:val="00687AA9"/>
    <w:rsid w:val="00687B80"/>
    <w:rsid w:val="00687F39"/>
    <w:rsid w:val="006905A7"/>
    <w:rsid w:val="006908A1"/>
    <w:rsid w:val="00690D6C"/>
    <w:rsid w:val="00691037"/>
    <w:rsid w:val="006913C4"/>
    <w:rsid w:val="006914BA"/>
    <w:rsid w:val="00691C90"/>
    <w:rsid w:val="00691CA7"/>
    <w:rsid w:val="00692118"/>
    <w:rsid w:val="006925C6"/>
    <w:rsid w:val="0069291C"/>
    <w:rsid w:val="00692ED6"/>
    <w:rsid w:val="00692EFC"/>
    <w:rsid w:val="00693ECA"/>
    <w:rsid w:val="00693F12"/>
    <w:rsid w:val="006940EA"/>
    <w:rsid w:val="00694343"/>
    <w:rsid w:val="006943CB"/>
    <w:rsid w:val="00694771"/>
    <w:rsid w:val="00694F21"/>
    <w:rsid w:val="00695521"/>
    <w:rsid w:val="00695551"/>
    <w:rsid w:val="0069574D"/>
    <w:rsid w:val="00695983"/>
    <w:rsid w:val="00695E70"/>
    <w:rsid w:val="00695F74"/>
    <w:rsid w:val="00696019"/>
    <w:rsid w:val="006960D3"/>
    <w:rsid w:val="0069729C"/>
    <w:rsid w:val="0069766C"/>
    <w:rsid w:val="00697B33"/>
    <w:rsid w:val="00697BE4"/>
    <w:rsid w:val="006A0793"/>
    <w:rsid w:val="006A0A3A"/>
    <w:rsid w:val="006A0AAB"/>
    <w:rsid w:val="006A0B1A"/>
    <w:rsid w:val="006A0C29"/>
    <w:rsid w:val="006A0F9C"/>
    <w:rsid w:val="006A15BC"/>
    <w:rsid w:val="006A15FE"/>
    <w:rsid w:val="006A2011"/>
    <w:rsid w:val="006A2049"/>
    <w:rsid w:val="006A24AA"/>
    <w:rsid w:val="006A2A20"/>
    <w:rsid w:val="006A300A"/>
    <w:rsid w:val="006A3353"/>
    <w:rsid w:val="006A338B"/>
    <w:rsid w:val="006A33D9"/>
    <w:rsid w:val="006A38FA"/>
    <w:rsid w:val="006A3F50"/>
    <w:rsid w:val="006A422C"/>
    <w:rsid w:val="006A4515"/>
    <w:rsid w:val="006A48AE"/>
    <w:rsid w:val="006A4957"/>
    <w:rsid w:val="006A4C81"/>
    <w:rsid w:val="006A4E38"/>
    <w:rsid w:val="006A4F48"/>
    <w:rsid w:val="006A5044"/>
    <w:rsid w:val="006A51EE"/>
    <w:rsid w:val="006A5E01"/>
    <w:rsid w:val="006A5EA0"/>
    <w:rsid w:val="006A6431"/>
    <w:rsid w:val="006A6891"/>
    <w:rsid w:val="006A70D0"/>
    <w:rsid w:val="006A71F6"/>
    <w:rsid w:val="006A7369"/>
    <w:rsid w:val="006A7561"/>
    <w:rsid w:val="006A77CA"/>
    <w:rsid w:val="006A7DB4"/>
    <w:rsid w:val="006B05AF"/>
    <w:rsid w:val="006B0A81"/>
    <w:rsid w:val="006B0BFA"/>
    <w:rsid w:val="006B103B"/>
    <w:rsid w:val="006B2112"/>
    <w:rsid w:val="006B2502"/>
    <w:rsid w:val="006B2561"/>
    <w:rsid w:val="006B25A7"/>
    <w:rsid w:val="006B3232"/>
    <w:rsid w:val="006B333F"/>
    <w:rsid w:val="006B3455"/>
    <w:rsid w:val="006B3A55"/>
    <w:rsid w:val="006B3BFB"/>
    <w:rsid w:val="006B4388"/>
    <w:rsid w:val="006B43CD"/>
    <w:rsid w:val="006B460B"/>
    <w:rsid w:val="006B4B11"/>
    <w:rsid w:val="006B4D6F"/>
    <w:rsid w:val="006B531E"/>
    <w:rsid w:val="006B588F"/>
    <w:rsid w:val="006B58E2"/>
    <w:rsid w:val="006B5981"/>
    <w:rsid w:val="006B5C3C"/>
    <w:rsid w:val="006B61F0"/>
    <w:rsid w:val="006B648F"/>
    <w:rsid w:val="006B6D79"/>
    <w:rsid w:val="006B6E0F"/>
    <w:rsid w:val="006B7782"/>
    <w:rsid w:val="006B782C"/>
    <w:rsid w:val="006B7A16"/>
    <w:rsid w:val="006C0063"/>
    <w:rsid w:val="006C0067"/>
    <w:rsid w:val="006C0971"/>
    <w:rsid w:val="006C0C02"/>
    <w:rsid w:val="006C0E6F"/>
    <w:rsid w:val="006C0F0B"/>
    <w:rsid w:val="006C13EA"/>
    <w:rsid w:val="006C1978"/>
    <w:rsid w:val="006C1D02"/>
    <w:rsid w:val="006C208D"/>
    <w:rsid w:val="006C223B"/>
    <w:rsid w:val="006C2338"/>
    <w:rsid w:val="006C2703"/>
    <w:rsid w:val="006C278D"/>
    <w:rsid w:val="006C28D5"/>
    <w:rsid w:val="006C2CF2"/>
    <w:rsid w:val="006C2EC3"/>
    <w:rsid w:val="006C2F5D"/>
    <w:rsid w:val="006C2F8C"/>
    <w:rsid w:val="006C321B"/>
    <w:rsid w:val="006C35B7"/>
    <w:rsid w:val="006C36C1"/>
    <w:rsid w:val="006C3844"/>
    <w:rsid w:val="006C3E13"/>
    <w:rsid w:val="006C451E"/>
    <w:rsid w:val="006C4AFD"/>
    <w:rsid w:val="006C4B78"/>
    <w:rsid w:val="006C4BFE"/>
    <w:rsid w:val="006C4C94"/>
    <w:rsid w:val="006C5277"/>
    <w:rsid w:val="006C5455"/>
    <w:rsid w:val="006C570C"/>
    <w:rsid w:val="006C5810"/>
    <w:rsid w:val="006C591F"/>
    <w:rsid w:val="006C5C4F"/>
    <w:rsid w:val="006C6884"/>
    <w:rsid w:val="006C7184"/>
    <w:rsid w:val="006C728F"/>
    <w:rsid w:val="006C790A"/>
    <w:rsid w:val="006C7B56"/>
    <w:rsid w:val="006C7B7E"/>
    <w:rsid w:val="006C7D22"/>
    <w:rsid w:val="006C7FE7"/>
    <w:rsid w:val="006D0250"/>
    <w:rsid w:val="006D026E"/>
    <w:rsid w:val="006D0427"/>
    <w:rsid w:val="006D0F19"/>
    <w:rsid w:val="006D1312"/>
    <w:rsid w:val="006D1BC8"/>
    <w:rsid w:val="006D1D62"/>
    <w:rsid w:val="006D20E4"/>
    <w:rsid w:val="006D2683"/>
    <w:rsid w:val="006D2C39"/>
    <w:rsid w:val="006D2DD6"/>
    <w:rsid w:val="006D2EBD"/>
    <w:rsid w:val="006D3684"/>
    <w:rsid w:val="006D3D26"/>
    <w:rsid w:val="006D4019"/>
    <w:rsid w:val="006D4713"/>
    <w:rsid w:val="006D479B"/>
    <w:rsid w:val="006D481F"/>
    <w:rsid w:val="006D49C0"/>
    <w:rsid w:val="006D4D08"/>
    <w:rsid w:val="006D4FD0"/>
    <w:rsid w:val="006D5178"/>
    <w:rsid w:val="006D600B"/>
    <w:rsid w:val="006D67BD"/>
    <w:rsid w:val="006D67D6"/>
    <w:rsid w:val="006D6A1D"/>
    <w:rsid w:val="006D6BFF"/>
    <w:rsid w:val="006D7069"/>
    <w:rsid w:val="006D7794"/>
    <w:rsid w:val="006D7A2C"/>
    <w:rsid w:val="006E073E"/>
    <w:rsid w:val="006E09F1"/>
    <w:rsid w:val="006E0FD1"/>
    <w:rsid w:val="006E13D2"/>
    <w:rsid w:val="006E1409"/>
    <w:rsid w:val="006E144E"/>
    <w:rsid w:val="006E1BB8"/>
    <w:rsid w:val="006E233D"/>
    <w:rsid w:val="006E2873"/>
    <w:rsid w:val="006E2932"/>
    <w:rsid w:val="006E2BC5"/>
    <w:rsid w:val="006E3DBA"/>
    <w:rsid w:val="006E4249"/>
    <w:rsid w:val="006E49FE"/>
    <w:rsid w:val="006E4AFE"/>
    <w:rsid w:val="006E4D43"/>
    <w:rsid w:val="006E5171"/>
    <w:rsid w:val="006E52C3"/>
    <w:rsid w:val="006E57DA"/>
    <w:rsid w:val="006E581C"/>
    <w:rsid w:val="006E6060"/>
    <w:rsid w:val="006E63E9"/>
    <w:rsid w:val="006E65DC"/>
    <w:rsid w:val="006E6A77"/>
    <w:rsid w:val="006E6B88"/>
    <w:rsid w:val="006E7188"/>
    <w:rsid w:val="006E74C6"/>
    <w:rsid w:val="006E7737"/>
    <w:rsid w:val="006E7D20"/>
    <w:rsid w:val="006F04DE"/>
    <w:rsid w:val="006F04E4"/>
    <w:rsid w:val="006F073A"/>
    <w:rsid w:val="006F0BDB"/>
    <w:rsid w:val="006F1274"/>
    <w:rsid w:val="006F1563"/>
    <w:rsid w:val="006F1818"/>
    <w:rsid w:val="006F1BD4"/>
    <w:rsid w:val="006F1C0C"/>
    <w:rsid w:val="006F1FA7"/>
    <w:rsid w:val="006F2234"/>
    <w:rsid w:val="006F2765"/>
    <w:rsid w:val="006F2D4A"/>
    <w:rsid w:val="006F377C"/>
    <w:rsid w:val="006F3A86"/>
    <w:rsid w:val="006F3D15"/>
    <w:rsid w:val="006F3D32"/>
    <w:rsid w:val="006F3FEB"/>
    <w:rsid w:val="006F4728"/>
    <w:rsid w:val="006F48D1"/>
    <w:rsid w:val="006F4A3C"/>
    <w:rsid w:val="006F4FEE"/>
    <w:rsid w:val="006F503F"/>
    <w:rsid w:val="006F5B2F"/>
    <w:rsid w:val="006F61A6"/>
    <w:rsid w:val="006F629B"/>
    <w:rsid w:val="006F63D8"/>
    <w:rsid w:val="006F63EF"/>
    <w:rsid w:val="006F6490"/>
    <w:rsid w:val="006F698D"/>
    <w:rsid w:val="006F6A1F"/>
    <w:rsid w:val="006F6DA5"/>
    <w:rsid w:val="006F730B"/>
    <w:rsid w:val="006F74C0"/>
    <w:rsid w:val="006F7516"/>
    <w:rsid w:val="006F7596"/>
    <w:rsid w:val="006F7A9E"/>
    <w:rsid w:val="00700208"/>
    <w:rsid w:val="00700351"/>
    <w:rsid w:val="007004E4"/>
    <w:rsid w:val="007008E0"/>
    <w:rsid w:val="00700A44"/>
    <w:rsid w:val="00700D9C"/>
    <w:rsid w:val="00700F44"/>
    <w:rsid w:val="00701382"/>
    <w:rsid w:val="0070173E"/>
    <w:rsid w:val="007019DF"/>
    <w:rsid w:val="00702260"/>
    <w:rsid w:val="0070294F"/>
    <w:rsid w:val="00702B32"/>
    <w:rsid w:val="00702D66"/>
    <w:rsid w:val="0070385F"/>
    <w:rsid w:val="00703AFF"/>
    <w:rsid w:val="007046B1"/>
    <w:rsid w:val="007048CA"/>
    <w:rsid w:val="00704C83"/>
    <w:rsid w:val="007053B7"/>
    <w:rsid w:val="0070553A"/>
    <w:rsid w:val="00705E60"/>
    <w:rsid w:val="007060C3"/>
    <w:rsid w:val="0070686E"/>
    <w:rsid w:val="00706CF2"/>
    <w:rsid w:val="007078B7"/>
    <w:rsid w:val="00707D98"/>
    <w:rsid w:val="00707F68"/>
    <w:rsid w:val="00707FAB"/>
    <w:rsid w:val="007108E2"/>
    <w:rsid w:val="007110C0"/>
    <w:rsid w:val="00711877"/>
    <w:rsid w:val="00711C57"/>
    <w:rsid w:val="00711D2E"/>
    <w:rsid w:val="00712309"/>
    <w:rsid w:val="00712739"/>
    <w:rsid w:val="007129DB"/>
    <w:rsid w:val="00712E19"/>
    <w:rsid w:val="00713AC2"/>
    <w:rsid w:val="007146A3"/>
    <w:rsid w:val="007148D5"/>
    <w:rsid w:val="00714C8C"/>
    <w:rsid w:val="00714E17"/>
    <w:rsid w:val="00714E21"/>
    <w:rsid w:val="00714EC6"/>
    <w:rsid w:val="00715991"/>
    <w:rsid w:val="00715A15"/>
    <w:rsid w:val="00715C9D"/>
    <w:rsid w:val="007163DE"/>
    <w:rsid w:val="00716633"/>
    <w:rsid w:val="00716744"/>
    <w:rsid w:val="0071738E"/>
    <w:rsid w:val="007177D5"/>
    <w:rsid w:val="0072003A"/>
    <w:rsid w:val="0072005D"/>
    <w:rsid w:val="007203E9"/>
    <w:rsid w:val="0072053D"/>
    <w:rsid w:val="00720F76"/>
    <w:rsid w:val="007210F6"/>
    <w:rsid w:val="007211F2"/>
    <w:rsid w:val="00721423"/>
    <w:rsid w:val="007217F3"/>
    <w:rsid w:val="00721C18"/>
    <w:rsid w:val="00721F97"/>
    <w:rsid w:val="007222EF"/>
    <w:rsid w:val="007233AB"/>
    <w:rsid w:val="007233BA"/>
    <w:rsid w:val="00723733"/>
    <w:rsid w:val="00723E08"/>
    <w:rsid w:val="00723EB2"/>
    <w:rsid w:val="0072451E"/>
    <w:rsid w:val="00724F65"/>
    <w:rsid w:val="007251AD"/>
    <w:rsid w:val="007255B4"/>
    <w:rsid w:val="00726047"/>
    <w:rsid w:val="007262B3"/>
    <w:rsid w:val="00726323"/>
    <w:rsid w:val="00726940"/>
    <w:rsid w:val="00726F83"/>
    <w:rsid w:val="007270D5"/>
    <w:rsid w:val="007271BD"/>
    <w:rsid w:val="00727733"/>
    <w:rsid w:val="00727C6A"/>
    <w:rsid w:val="00727E1D"/>
    <w:rsid w:val="00727E27"/>
    <w:rsid w:val="00727F2C"/>
    <w:rsid w:val="00727FE6"/>
    <w:rsid w:val="007303D3"/>
    <w:rsid w:val="00730469"/>
    <w:rsid w:val="0073054B"/>
    <w:rsid w:val="0073082B"/>
    <w:rsid w:val="00730C14"/>
    <w:rsid w:val="00730E0F"/>
    <w:rsid w:val="00730E8E"/>
    <w:rsid w:val="00730ECF"/>
    <w:rsid w:val="007310CC"/>
    <w:rsid w:val="007314C8"/>
    <w:rsid w:val="0073171A"/>
    <w:rsid w:val="007322A6"/>
    <w:rsid w:val="00732649"/>
    <w:rsid w:val="007326D1"/>
    <w:rsid w:val="00732A71"/>
    <w:rsid w:val="00733103"/>
    <w:rsid w:val="00733134"/>
    <w:rsid w:val="00733291"/>
    <w:rsid w:val="0073330D"/>
    <w:rsid w:val="0073367D"/>
    <w:rsid w:val="00733C1D"/>
    <w:rsid w:val="00733C99"/>
    <w:rsid w:val="007344A4"/>
    <w:rsid w:val="007345BE"/>
    <w:rsid w:val="00734A2D"/>
    <w:rsid w:val="00734BFB"/>
    <w:rsid w:val="00734C81"/>
    <w:rsid w:val="00734D99"/>
    <w:rsid w:val="00734DB8"/>
    <w:rsid w:val="007354C8"/>
    <w:rsid w:val="0073591C"/>
    <w:rsid w:val="00735FBB"/>
    <w:rsid w:val="00736FD6"/>
    <w:rsid w:val="00737FB3"/>
    <w:rsid w:val="007405D4"/>
    <w:rsid w:val="007405DF"/>
    <w:rsid w:val="00740818"/>
    <w:rsid w:val="007409A8"/>
    <w:rsid w:val="00740ABB"/>
    <w:rsid w:val="00740ACB"/>
    <w:rsid w:val="00740C58"/>
    <w:rsid w:val="00741093"/>
    <w:rsid w:val="00741120"/>
    <w:rsid w:val="007413B5"/>
    <w:rsid w:val="0074144A"/>
    <w:rsid w:val="007417AA"/>
    <w:rsid w:val="00741859"/>
    <w:rsid w:val="00741D1D"/>
    <w:rsid w:val="00742085"/>
    <w:rsid w:val="0074219F"/>
    <w:rsid w:val="0074242D"/>
    <w:rsid w:val="0074262A"/>
    <w:rsid w:val="00742A7E"/>
    <w:rsid w:val="00742C56"/>
    <w:rsid w:val="007430FE"/>
    <w:rsid w:val="0074335A"/>
    <w:rsid w:val="007437A4"/>
    <w:rsid w:val="007437CB"/>
    <w:rsid w:val="007437E8"/>
    <w:rsid w:val="00743A9B"/>
    <w:rsid w:val="007448DE"/>
    <w:rsid w:val="00745187"/>
    <w:rsid w:val="00745E8B"/>
    <w:rsid w:val="00746A34"/>
    <w:rsid w:val="00746B41"/>
    <w:rsid w:val="00746CA6"/>
    <w:rsid w:val="00746DF7"/>
    <w:rsid w:val="00746EA0"/>
    <w:rsid w:val="00746EE6"/>
    <w:rsid w:val="007472F2"/>
    <w:rsid w:val="007475AA"/>
    <w:rsid w:val="00747C92"/>
    <w:rsid w:val="00747FA9"/>
    <w:rsid w:val="00750153"/>
    <w:rsid w:val="007506C1"/>
    <w:rsid w:val="00750847"/>
    <w:rsid w:val="00750A91"/>
    <w:rsid w:val="0075119A"/>
    <w:rsid w:val="00751587"/>
    <w:rsid w:val="0075163E"/>
    <w:rsid w:val="0075194C"/>
    <w:rsid w:val="007524BB"/>
    <w:rsid w:val="00752D02"/>
    <w:rsid w:val="00753091"/>
    <w:rsid w:val="00753206"/>
    <w:rsid w:val="00753389"/>
    <w:rsid w:val="00753E47"/>
    <w:rsid w:val="00753F75"/>
    <w:rsid w:val="00753FF6"/>
    <w:rsid w:val="007554F7"/>
    <w:rsid w:val="0075563A"/>
    <w:rsid w:val="007557A8"/>
    <w:rsid w:val="007559D9"/>
    <w:rsid w:val="007563B4"/>
    <w:rsid w:val="007566CE"/>
    <w:rsid w:val="00756AAA"/>
    <w:rsid w:val="00757578"/>
    <w:rsid w:val="007578D6"/>
    <w:rsid w:val="00757965"/>
    <w:rsid w:val="007579DD"/>
    <w:rsid w:val="00757D98"/>
    <w:rsid w:val="007603E6"/>
    <w:rsid w:val="00760B81"/>
    <w:rsid w:val="00760E73"/>
    <w:rsid w:val="00761104"/>
    <w:rsid w:val="00761122"/>
    <w:rsid w:val="007613B5"/>
    <w:rsid w:val="00761CC5"/>
    <w:rsid w:val="00761F74"/>
    <w:rsid w:val="00761FFA"/>
    <w:rsid w:val="00762274"/>
    <w:rsid w:val="0076246D"/>
    <w:rsid w:val="007624E5"/>
    <w:rsid w:val="00762536"/>
    <w:rsid w:val="007628BA"/>
    <w:rsid w:val="007629CD"/>
    <w:rsid w:val="00762D37"/>
    <w:rsid w:val="0076306C"/>
    <w:rsid w:val="007634E4"/>
    <w:rsid w:val="007636C3"/>
    <w:rsid w:val="00763942"/>
    <w:rsid w:val="00763D31"/>
    <w:rsid w:val="00763EBA"/>
    <w:rsid w:val="00763FED"/>
    <w:rsid w:val="00764102"/>
    <w:rsid w:val="0076460F"/>
    <w:rsid w:val="00764828"/>
    <w:rsid w:val="00764A1D"/>
    <w:rsid w:val="00764B85"/>
    <w:rsid w:val="0076537B"/>
    <w:rsid w:val="007654E4"/>
    <w:rsid w:val="00765613"/>
    <w:rsid w:val="00765D27"/>
    <w:rsid w:val="0076627D"/>
    <w:rsid w:val="007663DF"/>
    <w:rsid w:val="00766486"/>
    <w:rsid w:val="00766629"/>
    <w:rsid w:val="0076699C"/>
    <w:rsid w:val="007669CE"/>
    <w:rsid w:val="00766ABD"/>
    <w:rsid w:val="00767033"/>
    <w:rsid w:val="00767247"/>
    <w:rsid w:val="00767714"/>
    <w:rsid w:val="00767828"/>
    <w:rsid w:val="00767C8D"/>
    <w:rsid w:val="00770FC6"/>
    <w:rsid w:val="00770FE3"/>
    <w:rsid w:val="00771175"/>
    <w:rsid w:val="0077159B"/>
    <w:rsid w:val="0077168F"/>
    <w:rsid w:val="00771876"/>
    <w:rsid w:val="00771CAD"/>
    <w:rsid w:val="00771CF0"/>
    <w:rsid w:val="00771F9B"/>
    <w:rsid w:val="00772BB9"/>
    <w:rsid w:val="00772CA4"/>
    <w:rsid w:val="007730E6"/>
    <w:rsid w:val="007731E1"/>
    <w:rsid w:val="00773274"/>
    <w:rsid w:val="00773463"/>
    <w:rsid w:val="007735F6"/>
    <w:rsid w:val="00773990"/>
    <w:rsid w:val="00773DA9"/>
    <w:rsid w:val="00773F3A"/>
    <w:rsid w:val="007742E9"/>
    <w:rsid w:val="00774365"/>
    <w:rsid w:val="0077439C"/>
    <w:rsid w:val="00774684"/>
    <w:rsid w:val="00774820"/>
    <w:rsid w:val="00774836"/>
    <w:rsid w:val="00774A08"/>
    <w:rsid w:val="00774B09"/>
    <w:rsid w:val="00774FFA"/>
    <w:rsid w:val="007753BF"/>
    <w:rsid w:val="00775E49"/>
    <w:rsid w:val="00775F7A"/>
    <w:rsid w:val="0077610B"/>
    <w:rsid w:val="00776693"/>
    <w:rsid w:val="00776811"/>
    <w:rsid w:val="0077685A"/>
    <w:rsid w:val="00776B16"/>
    <w:rsid w:val="00777549"/>
    <w:rsid w:val="00777E8A"/>
    <w:rsid w:val="00780575"/>
    <w:rsid w:val="00780AFA"/>
    <w:rsid w:val="0078110E"/>
    <w:rsid w:val="007814A4"/>
    <w:rsid w:val="0078152F"/>
    <w:rsid w:val="00781953"/>
    <w:rsid w:val="0078196F"/>
    <w:rsid w:val="00782990"/>
    <w:rsid w:val="00782E8C"/>
    <w:rsid w:val="00783504"/>
    <w:rsid w:val="0078469A"/>
    <w:rsid w:val="007848DF"/>
    <w:rsid w:val="00784D7A"/>
    <w:rsid w:val="007854C2"/>
    <w:rsid w:val="00785668"/>
    <w:rsid w:val="0078643D"/>
    <w:rsid w:val="00786593"/>
    <w:rsid w:val="0078676B"/>
    <w:rsid w:val="00786B8D"/>
    <w:rsid w:val="00786D37"/>
    <w:rsid w:val="007871BA"/>
    <w:rsid w:val="007876DA"/>
    <w:rsid w:val="0078777A"/>
    <w:rsid w:val="0078796F"/>
    <w:rsid w:val="00790260"/>
    <w:rsid w:val="0079060A"/>
    <w:rsid w:val="0079094A"/>
    <w:rsid w:val="00790A7B"/>
    <w:rsid w:val="00790F25"/>
    <w:rsid w:val="007910F3"/>
    <w:rsid w:val="00791A8D"/>
    <w:rsid w:val="00791BF2"/>
    <w:rsid w:val="007924C0"/>
    <w:rsid w:val="0079293A"/>
    <w:rsid w:val="007929F1"/>
    <w:rsid w:val="00792E40"/>
    <w:rsid w:val="00793459"/>
    <w:rsid w:val="007934A8"/>
    <w:rsid w:val="00793766"/>
    <w:rsid w:val="00794B9D"/>
    <w:rsid w:val="00794DB8"/>
    <w:rsid w:val="0079502C"/>
    <w:rsid w:val="00795905"/>
    <w:rsid w:val="00795D92"/>
    <w:rsid w:val="007963D1"/>
    <w:rsid w:val="0079647F"/>
    <w:rsid w:val="0079670E"/>
    <w:rsid w:val="00796F60"/>
    <w:rsid w:val="00797563"/>
    <w:rsid w:val="007A012A"/>
    <w:rsid w:val="007A0AE8"/>
    <w:rsid w:val="007A1C3E"/>
    <w:rsid w:val="007A1FA9"/>
    <w:rsid w:val="007A2059"/>
    <w:rsid w:val="007A2103"/>
    <w:rsid w:val="007A215D"/>
    <w:rsid w:val="007A28AF"/>
    <w:rsid w:val="007A2A6A"/>
    <w:rsid w:val="007A2B6F"/>
    <w:rsid w:val="007A3D17"/>
    <w:rsid w:val="007A40DD"/>
    <w:rsid w:val="007A428F"/>
    <w:rsid w:val="007A42F1"/>
    <w:rsid w:val="007A4A89"/>
    <w:rsid w:val="007A4C7C"/>
    <w:rsid w:val="007A4D6F"/>
    <w:rsid w:val="007A4DF1"/>
    <w:rsid w:val="007A4E32"/>
    <w:rsid w:val="007A5A02"/>
    <w:rsid w:val="007A5A45"/>
    <w:rsid w:val="007A6043"/>
    <w:rsid w:val="007A65F5"/>
    <w:rsid w:val="007A6C62"/>
    <w:rsid w:val="007A7276"/>
    <w:rsid w:val="007A7AC9"/>
    <w:rsid w:val="007A7C9F"/>
    <w:rsid w:val="007A7E9E"/>
    <w:rsid w:val="007B003D"/>
    <w:rsid w:val="007B0131"/>
    <w:rsid w:val="007B0720"/>
    <w:rsid w:val="007B0F34"/>
    <w:rsid w:val="007B16BD"/>
    <w:rsid w:val="007B1911"/>
    <w:rsid w:val="007B1A58"/>
    <w:rsid w:val="007B1E17"/>
    <w:rsid w:val="007B1F25"/>
    <w:rsid w:val="007B2775"/>
    <w:rsid w:val="007B2EC5"/>
    <w:rsid w:val="007B2ED6"/>
    <w:rsid w:val="007B3501"/>
    <w:rsid w:val="007B38D8"/>
    <w:rsid w:val="007B39C8"/>
    <w:rsid w:val="007B3A26"/>
    <w:rsid w:val="007B3D79"/>
    <w:rsid w:val="007B4226"/>
    <w:rsid w:val="007B47DD"/>
    <w:rsid w:val="007B58C8"/>
    <w:rsid w:val="007B5AD3"/>
    <w:rsid w:val="007B5C68"/>
    <w:rsid w:val="007B5D84"/>
    <w:rsid w:val="007B5E1D"/>
    <w:rsid w:val="007B68C3"/>
    <w:rsid w:val="007B6B1A"/>
    <w:rsid w:val="007B6BF1"/>
    <w:rsid w:val="007B6CBA"/>
    <w:rsid w:val="007B6FA1"/>
    <w:rsid w:val="007B741F"/>
    <w:rsid w:val="007B750B"/>
    <w:rsid w:val="007B7F08"/>
    <w:rsid w:val="007C0501"/>
    <w:rsid w:val="007C0B15"/>
    <w:rsid w:val="007C185C"/>
    <w:rsid w:val="007C1AC6"/>
    <w:rsid w:val="007C2726"/>
    <w:rsid w:val="007C2AA6"/>
    <w:rsid w:val="007C302E"/>
    <w:rsid w:val="007C3792"/>
    <w:rsid w:val="007C3E66"/>
    <w:rsid w:val="007C42B2"/>
    <w:rsid w:val="007C433F"/>
    <w:rsid w:val="007C43DE"/>
    <w:rsid w:val="007C4488"/>
    <w:rsid w:val="007C4A2F"/>
    <w:rsid w:val="007C4A51"/>
    <w:rsid w:val="007C4E8E"/>
    <w:rsid w:val="007C4F76"/>
    <w:rsid w:val="007C4F82"/>
    <w:rsid w:val="007C50F0"/>
    <w:rsid w:val="007C59F0"/>
    <w:rsid w:val="007C5E7F"/>
    <w:rsid w:val="007C5EC2"/>
    <w:rsid w:val="007C75F2"/>
    <w:rsid w:val="007C788F"/>
    <w:rsid w:val="007C7A9E"/>
    <w:rsid w:val="007C7D9C"/>
    <w:rsid w:val="007D004E"/>
    <w:rsid w:val="007D04AF"/>
    <w:rsid w:val="007D09B4"/>
    <w:rsid w:val="007D0A49"/>
    <w:rsid w:val="007D0D2A"/>
    <w:rsid w:val="007D0EAF"/>
    <w:rsid w:val="007D0FA2"/>
    <w:rsid w:val="007D1547"/>
    <w:rsid w:val="007D1903"/>
    <w:rsid w:val="007D1AD1"/>
    <w:rsid w:val="007D1CE4"/>
    <w:rsid w:val="007D26EF"/>
    <w:rsid w:val="007D270C"/>
    <w:rsid w:val="007D27EB"/>
    <w:rsid w:val="007D3116"/>
    <w:rsid w:val="007D32B3"/>
    <w:rsid w:val="007D3B77"/>
    <w:rsid w:val="007D3CA9"/>
    <w:rsid w:val="007D3ECE"/>
    <w:rsid w:val="007D4334"/>
    <w:rsid w:val="007D466A"/>
    <w:rsid w:val="007D477E"/>
    <w:rsid w:val="007D47EF"/>
    <w:rsid w:val="007D4D0D"/>
    <w:rsid w:val="007D51CB"/>
    <w:rsid w:val="007D5479"/>
    <w:rsid w:val="007D55F8"/>
    <w:rsid w:val="007D612A"/>
    <w:rsid w:val="007D623D"/>
    <w:rsid w:val="007D641F"/>
    <w:rsid w:val="007D660B"/>
    <w:rsid w:val="007D7735"/>
    <w:rsid w:val="007D799A"/>
    <w:rsid w:val="007D7A25"/>
    <w:rsid w:val="007D7C70"/>
    <w:rsid w:val="007D7C73"/>
    <w:rsid w:val="007D7C88"/>
    <w:rsid w:val="007D7C9B"/>
    <w:rsid w:val="007E01BE"/>
    <w:rsid w:val="007E09FC"/>
    <w:rsid w:val="007E0CE6"/>
    <w:rsid w:val="007E0E24"/>
    <w:rsid w:val="007E1187"/>
    <w:rsid w:val="007E11EE"/>
    <w:rsid w:val="007E143A"/>
    <w:rsid w:val="007E1497"/>
    <w:rsid w:val="007E15A2"/>
    <w:rsid w:val="007E1BEF"/>
    <w:rsid w:val="007E1CF8"/>
    <w:rsid w:val="007E1EE4"/>
    <w:rsid w:val="007E29EE"/>
    <w:rsid w:val="007E2BCA"/>
    <w:rsid w:val="007E2E75"/>
    <w:rsid w:val="007E3473"/>
    <w:rsid w:val="007E38B7"/>
    <w:rsid w:val="007E3B75"/>
    <w:rsid w:val="007E3F5C"/>
    <w:rsid w:val="007E446D"/>
    <w:rsid w:val="007E4612"/>
    <w:rsid w:val="007E4ABF"/>
    <w:rsid w:val="007E512B"/>
    <w:rsid w:val="007E54B9"/>
    <w:rsid w:val="007E54FB"/>
    <w:rsid w:val="007E5A10"/>
    <w:rsid w:val="007E5A6C"/>
    <w:rsid w:val="007E5B59"/>
    <w:rsid w:val="007E5EA5"/>
    <w:rsid w:val="007E60E5"/>
    <w:rsid w:val="007E62DE"/>
    <w:rsid w:val="007E6316"/>
    <w:rsid w:val="007E63DF"/>
    <w:rsid w:val="007E64A5"/>
    <w:rsid w:val="007E67F2"/>
    <w:rsid w:val="007E74A4"/>
    <w:rsid w:val="007E798C"/>
    <w:rsid w:val="007E7AFE"/>
    <w:rsid w:val="007E7B37"/>
    <w:rsid w:val="007F04C0"/>
    <w:rsid w:val="007F06BA"/>
    <w:rsid w:val="007F07AC"/>
    <w:rsid w:val="007F0802"/>
    <w:rsid w:val="007F0A3C"/>
    <w:rsid w:val="007F0D78"/>
    <w:rsid w:val="007F0F05"/>
    <w:rsid w:val="007F105F"/>
    <w:rsid w:val="007F1555"/>
    <w:rsid w:val="007F196C"/>
    <w:rsid w:val="007F1C31"/>
    <w:rsid w:val="007F1C4F"/>
    <w:rsid w:val="007F2158"/>
    <w:rsid w:val="007F2457"/>
    <w:rsid w:val="007F27E3"/>
    <w:rsid w:val="007F2928"/>
    <w:rsid w:val="007F2E21"/>
    <w:rsid w:val="007F2F32"/>
    <w:rsid w:val="007F42DC"/>
    <w:rsid w:val="007F4CAD"/>
    <w:rsid w:val="007F50F8"/>
    <w:rsid w:val="007F5575"/>
    <w:rsid w:val="007F60FF"/>
    <w:rsid w:val="007F642C"/>
    <w:rsid w:val="007F646A"/>
    <w:rsid w:val="007F6803"/>
    <w:rsid w:val="007F6842"/>
    <w:rsid w:val="007F6852"/>
    <w:rsid w:val="007F692D"/>
    <w:rsid w:val="007F6C0A"/>
    <w:rsid w:val="007F6E78"/>
    <w:rsid w:val="007F746F"/>
    <w:rsid w:val="007F78F0"/>
    <w:rsid w:val="007F7EE5"/>
    <w:rsid w:val="008003C1"/>
    <w:rsid w:val="00800889"/>
    <w:rsid w:val="008009F0"/>
    <w:rsid w:val="0080103A"/>
    <w:rsid w:val="00801F02"/>
    <w:rsid w:val="0080208F"/>
    <w:rsid w:val="00802AAA"/>
    <w:rsid w:val="008030CA"/>
    <w:rsid w:val="008034B2"/>
    <w:rsid w:val="00803C7A"/>
    <w:rsid w:val="00804003"/>
    <w:rsid w:val="0080475E"/>
    <w:rsid w:val="00804AAC"/>
    <w:rsid w:val="00804FDE"/>
    <w:rsid w:val="0080522A"/>
    <w:rsid w:val="008056DF"/>
    <w:rsid w:val="00805943"/>
    <w:rsid w:val="008059CD"/>
    <w:rsid w:val="00805A0A"/>
    <w:rsid w:val="00805DFC"/>
    <w:rsid w:val="008066BE"/>
    <w:rsid w:val="0080693D"/>
    <w:rsid w:val="00806D90"/>
    <w:rsid w:val="00807268"/>
    <w:rsid w:val="00807763"/>
    <w:rsid w:val="00807B09"/>
    <w:rsid w:val="0081024A"/>
    <w:rsid w:val="008103A3"/>
    <w:rsid w:val="00810AF2"/>
    <w:rsid w:val="00810DEF"/>
    <w:rsid w:val="008111C9"/>
    <w:rsid w:val="00811663"/>
    <w:rsid w:val="008116AF"/>
    <w:rsid w:val="0081182C"/>
    <w:rsid w:val="00811B5F"/>
    <w:rsid w:val="00811BED"/>
    <w:rsid w:val="00812084"/>
    <w:rsid w:val="008120E0"/>
    <w:rsid w:val="00812107"/>
    <w:rsid w:val="008123DC"/>
    <w:rsid w:val="008124F6"/>
    <w:rsid w:val="0081252A"/>
    <w:rsid w:val="008126C1"/>
    <w:rsid w:val="00813118"/>
    <w:rsid w:val="00813840"/>
    <w:rsid w:val="00813962"/>
    <w:rsid w:val="00813B09"/>
    <w:rsid w:val="00813B2A"/>
    <w:rsid w:val="00814AE2"/>
    <w:rsid w:val="00815255"/>
    <w:rsid w:val="00815C0E"/>
    <w:rsid w:val="00815D3A"/>
    <w:rsid w:val="00816093"/>
    <w:rsid w:val="008161A5"/>
    <w:rsid w:val="00816640"/>
    <w:rsid w:val="008166F5"/>
    <w:rsid w:val="00816C64"/>
    <w:rsid w:val="00816CBA"/>
    <w:rsid w:val="00816CE7"/>
    <w:rsid w:val="00816F7D"/>
    <w:rsid w:val="00817290"/>
    <w:rsid w:val="0081797D"/>
    <w:rsid w:val="00817C38"/>
    <w:rsid w:val="00817FF2"/>
    <w:rsid w:val="00820453"/>
    <w:rsid w:val="008205A2"/>
    <w:rsid w:val="00820F79"/>
    <w:rsid w:val="0082134F"/>
    <w:rsid w:val="008215F5"/>
    <w:rsid w:val="00821B2B"/>
    <w:rsid w:val="00821CD0"/>
    <w:rsid w:val="00821D35"/>
    <w:rsid w:val="00821FC3"/>
    <w:rsid w:val="008227E4"/>
    <w:rsid w:val="00822AC0"/>
    <w:rsid w:val="00822E2B"/>
    <w:rsid w:val="008239EB"/>
    <w:rsid w:val="00823E74"/>
    <w:rsid w:val="00823FE0"/>
    <w:rsid w:val="0082464D"/>
    <w:rsid w:val="00824AC1"/>
    <w:rsid w:val="00825231"/>
    <w:rsid w:val="008254A5"/>
    <w:rsid w:val="008254D1"/>
    <w:rsid w:val="008269AD"/>
    <w:rsid w:val="00826A40"/>
    <w:rsid w:val="00826A63"/>
    <w:rsid w:val="0082719C"/>
    <w:rsid w:val="00830197"/>
    <w:rsid w:val="00830405"/>
    <w:rsid w:val="008305C4"/>
    <w:rsid w:val="008307A1"/>
    <w:rsid w:val="008308CF"/>
    <w:rsid w:val="00830BFF"/>
    <w:rsid w:val="0083106D"/>
    <w:rsid w:val="00831124"/>
    <w:rsid w:val="008312B2"/>
    <w:rsid w:val="0083132E"/>
    <w:rsid w:val="008318D8"/>
    <w:rsid w:val="008318E8"/>
    <w:rsid w:val="00831D93"/>
    <w:rsid w:val="00832016"/>
    <w:rsid w:val="008321B3"/>
    <w:rsid w:val="008321FE"/>
    <w:rsid w:val="00832255"/>
    <w:rsid w:val="00832358"/>
    <w:rsid w:val="00833047"/>
    <w:rsid w:val="00833A01"/>
    <w:rsid w:val="00833B9F"/>
    <w:rsid w:val="008340BA"/>
    <w:rsid w:val="00834137"/>
    <w:rsid w:val="008342A1"/>
    <w:rsid w:val="00834F6B"/>
    <w:rsid w:val="00834FA1"/>
    <w:rsid w:val="008350B8"/>
    <w:rsid w:val="00835293"/>
    <w:rsid w:val="00835D0C"/>
    <w:rsid w:val="00835FEE"/>
    <w:rsid w:val="0083600F"/>
    <w:rsid w:val="008360E9"/>
    <w:rsid w:val="00836A4D"/>
    <w:rsid w:val="00836BB9"/>
    <w:rsid w:val="00836BCE"/>
    <w:rsid w:val="00836DB1"/>
    <w:rsid w:val="00836EF2"/>
    <w:rsid w:val="00837312"/>
    <w:rsid w:val="00837E20"/>
    <w:rsid w:val="00837F8D"/>
    <w:rsid w:val="00840E1B"/>
    <w:rsid w:val="00840EFD"/>
    <w:rsid w:val="008412A1"/>
    <w:rsid w:val="0084281D"/>
    <w:rsid w:val="00842F26"/>
    <w:rsid w:val="008430AD"/>
    <w:rsid w:val="00843167"/>
    <w:rsid w:val="00843970"/>
    <w:rsid w:val="00843A3B"/>
    <w:rsid w:val="00843AD9"/>
    <w:rsid w:val="00843AEE"/>
    <w:rsid w:val="00843E10"/>
    <w:rsid w:val="00843FFD"/>
    <w:rsid w:val="00844477"/>
    <w:rsid w:val="0084460E"/>
    <w:rsid w:val="008450B4"/>
    <w:rsid w:val="008454AA"/>
    <w:rsid w:val="008459E8"/>
    <w:rsid w:val="00845B05"/>
    <w:rsid w:val="00845D55"/>
    <w:rsid w:val="0084614E"/>
    <w:rsid w:val="0084627B"/>
    <w:rsid w:val="0084660D"/>
    <w:rsid w:val="00846BFA"/>
    <w:rsid w:val="00846CD6"/>
    <w:rsid w:val="0084780F"/>
    <w:rsid w:val="00850095"/>
    <w:rsid w:val="00850115"/>
    <w:rsid w:val="00850130"/>
    <w:rsid w:val="008501A1"/>
    <w:rsid w:val="00850667"/>
    <w:rsid w:val="008509BC"/>
    <w:rsid w:val="00850CBF"/>
    <w:rsid w:val="00850EE5"/>
    <w:rsid w:val="00850F38"/>
    <w:rsid w:val="00851185"/>
    <w:rsid w:val="00851514"/>
    <w:rsid w:val="00851B0F"/>
    <w:rsid w:val="00851CF8"/>
    <w:rsid w:val="0085232C"/>
    <w:rsid w:val="0085240D"/>
    <w:rsid w:val="0085255A"/>
    <w:rsid w:val="00852871"/>
    <w:rsid w:val="00852E37"/>
    <w:rsid w:val="008536CA"/>
    <w:rsid w:val="00854245"/>
    <w:rsid w:val="00854475"/>
    <w:rsid w:val="008546C8"/>
    <w:rsid w:val="00854AE8"/>
    <w:rsid w:val="00854DA4"/>
    <w:rsid w:val="00855590"/>
    <w:rsid w:val="008556FD"/>
    <w:rsid w:val="00855894"/>
    <w:rsid w:val="00855B72"/>
    <w:rsid w:val="008565E8"/>
    <w:rsid w:val="008565F4"/>
    <w:rsid w:val="008567B3"/>
    <w:rsid w:val="008572E4"/>
    <w:rsid w:val="0085756B"/>
    <w:rsid w:val="00857FE1"/>
    <w:rsid w:val="0086083D"/>
    <w:rsid w:val="00860A78"/>
    <w:rsid w:val="00860A97"/>
    <w:rsid w:val="00860DF9"/>
    <w:rsid w:val="00861185"/>
    <w:rsid w:val="00862114"/>
    <w:rsid w:val="00862C4C"/>
    <w:rsid w:val="00862D04"/>
    <w:rsid w:val="00863100"/>
    <w:rsid w:val="008632D3"/>
    <w:rsid w:val="0086393B"/>
    <w:rsid w:val="008639BB"/>
    <w:rsid w:val="00864005"/>
    <w:rsid w:val="00864677"/>
    <w:rsid w:val="00864696"/>
    <w:rsid w:val="008653AF"/>
    <w:rsid w:val="00865578"/>
    <w:rsid w:val="0086577A"/>
    <w:rsid w:val="00865828"/>
    <w:rsid w:val="0086625A"/>
    <w:rsid w:val="008664B9"/>
    <w:rsid w:val="008665AF"/>
    <w:rsid w:val="0086698E"/>
    <w:rsid w:val="00866E58"/>
    <w:rsid w:val="00867D4B"/>
    <w:rsid w:val="00867E12"/>
    <w:rsid w:val="008703E1"/>
    <w:rsid w:val="008704E2"/>
    <w:rsid w:val="0087057D"/>
    <w:rsid w:val="0087085E"/>
    <w:rsid w:val="00871DFE"/>
    <w:rsid w:val="0087206D"/>
    <w:rsid w:val="008726C0"/>
    <w:rsid w:val="00872950"/>
    <w:rsid w:val="008729FD"/>
    <w:rsid w:val="00872E3B"/>
    <w:rsid w:val="008730AE"/>
    <w:rsid w:val="008735C2"/>
    <w:rsid w:val="008741F1"/>
    <w:rsid w:val="0087454C"/>
    <w:rsid w:val="0087459B"/>
    <w:rsid w:val="00874B12"/>
    <w:rsid w:val="00874D37"/>
    <w:rsid w:val="00875130"/>
    <w:rsid w:val="008751D7"/>
    <w:rsid w:val="00875346"/>
    <w:rsid w:val="008763E4"/>
    <w:rsid w:val="00876459"/>
    <w:rsid w:val="00876478"/>
    <w:rsid w:val="00876788"/>
    <w:rsid w:val="00876987"/>
    <w:rsid w:val="00877645"/>
    <w:rsid w:val="0087776F"/>
    <w:rsid w:val="00877846"/>
    <w:rsid w:val="008778CD"/>
    <w:rsid w:val="00877915"/>
    <w:rsid w:val="00877B4C"/>
    <w:rsid w:val="00877B80"/>
    <w:rsid w:val="00877C1C"/>
    <w:rsid w:val="00877C35"/>
    <w:rsid w:val="00877CFD"/>
    <w:rsid w:val="00877D72"/>
    <w:rsid w:val="008803A8"/>
    <w:rsid w:val="0088089A"/>
    <w:rsid w:val="0088180B"/>
    <w:rsid w:val="00881AA5"/>
    <w:rsid w:val="00881AC3"/>
    <w:rsid w:val="00881C85"/>
    <w:rsid w:val="008820EE"/>
    <w:rsid w:val="0088211E"/>
    <w:rsid w:val="00882428"/>
    <w:rsid w:val="008826F8"/>
    <w:rsid w:val="0088277E"/>
    <w:rsid w:val="00882791"/>
    <w:rsid w:val="00882E54"/>
    <w:rsid w:val="00882EC5"/>
    <w:rsid w:val="00882FD8"/>
    <w:rsid w:val="00883503"/>
    <w:rsid w:val="00883F99"/>
    <w:rsid w:val="00883FAD"/>
    <w:rsid w:val="00884796"/>
    <w:rsid w:val="0088494A"/>
    <w:rsid w:val="00885005"/>
    <w:rsid w:val="00886213"/>
    <w:rsid w:val="00886BD4"/>
    <w:rsid w:val="00886EF6"/>
    <w:rsid w:val="00887E40"/>
    <w:rsid w:val="00887FAD"/>
    <w:rsid w:val="00887FC3"/>
    <w:rsid w:val="00890111"/>
    <w:rsid w:val="008902F4"/>
    <w:rsid w:val="00890695"/>
    <w:rsid w:val="008906D6"/>
    <w:rsid w:val="00890924"/>
    <w:rsid w:val="00890DFB"/>
    <w:rsid w:val="00891387"/>
    <w:rsid w:val="00891CC0"/>
    <w:rsid w:val="008922E9"/>
    <w:rsid w:val="0089256E"/>
    <w:rsid w:val="00892A00"/>
    <w:rsid w:val="0089302A"/>
    <w:rsid w:val="0089313E"/>
    <w:rsid w:val="0089336F"/>
    <w:rsid w:val="0089374D"/>
    <w:rsid w:val="00893A60"/>
    <w:rsid w:val="00893EDD"/>
    <w:rsid w:val="00894164"/>
    <w:rsid w:val="008941F9"/>
    <w:rsid w:val="00894D0B"/>
    <w:rsid w:val="00894D38"/>
    <w:rsid w:val="008958CF"/>
    <w:rsid w:val="008958DC"/>
    <w:rsid w:val="00895C68"/>
    <w:rsid w:val="00895C87"/>
    <w:rsid w:val="00895D3D"/>
    <w:rsid w:val="00896000"/>
    <w:rsid w:val="0089606B"/>
    <w:rsid w:val="00896375"/>
    <w:rsid w:val="00896628"/>
    <w:rsid w:val="008967E9"/>
    <w:rsid w:val="00896AF0"/>
    <w:rsid w:val="00896D08"/>
    <w:rsid w:val="008970E7"/>
    <w:rsid w:val="00897307"/>
    <w:rsid w:val="008973D3"/>
    <w:rsid w:val="008A01FB"/>
    <w:rsid w:val="008A03B2"/>
    <w:rsid w:val="008A03C5"/>
    <w:rsid w:val="008A0528"/>
    <w:rsid w:val="008A0849"/>
    <w:rsid w:val="008A0AA1"/>
    <w:rsid w:val="008A1118"/>
    <w:rsid w:val="008A1245"/>
    <w:rsid w:val="008A1256"/>
    <w:rsid w:val="008A12DA"/>
    <w:rsid w:val="008A1564"/>
    <w:rsid w:val="008A17CE"/>
    <w:rsid w:val="008A18B1"/>
    <w:rsid w:val="008A1985"/>
    <w:rsid w:val="008A2107"/>
    <w:rsid w:val="008A21CA"/>
    <w:rsid w:val="008A2675"/>
    <w:rsid w:val="008A26ED"/>
    <w:rsid w:val="008A2760"/>
    <w:rsid w:val="008A281D"/>
    <w:rsid w:val="008A2878"/>
    <w:rsid w:val="008A34CE"/>
    <w:rsid w:val="008A36F8"/>
    <w:rsid w:val="008A3A12"/>
    <w:rsid w:val="008A3D13"/>
    <w:rsid w:val="008A3FE9"/>
    <w:rsid w:val="008A417A"/>
    <w:rsid w:val="008A44F7"/>
    <w:rsid w:val="008A46DE"/>
    <w:rsid w:val="008A50AF"/>
    <w:rsid w:val="008A56FB"/>
    <w:rsid w:val="008A5801"/>
    <w:rsid w:val="008A5916"/>
    <w:rsid w:val="008A5A46"/>
    <w:rsid w:val="008A5C37"/>
    <w:rsid w:val="008A5F41"/>
    <w:rsid w:val="008A5FAC"/>
    <w:rsid w:val="008A6065"/>
    <w:rsid w:val="008A6412"/>
    <w:rsid w:val="008A6BF7"/>
    <w:rsid w:val="008A7B3F"/>
    <w:rsid w:val="008A7EBD"/>
    <w:rsid w:val="008A7F35"/>
    <w:rsid w:val="008B004D"/>
    <w:rsid w:val="008B02FD"/>
    <w:rsid w:val="008B0786"/>
    <w:rsid w:val="008B08DB"/>
    <w:rsid w:val="008B0AD2"/>
    <w:rsid w:val="008B0FD9"/>
    <w:rsid w:val="008B1201"/>
    <w:rsid w:val="008B1966"/>
    <w:rsid w:val="008B1ED0"/>
    <w:rsid w:val="008B2320"/>
    <w:rsid w:val="008B2656"/>
    <w:rsid w:val="008B304C"/>
    <w:rsid w:val="008B35E4"/>
    <w:rsid w:val="008B3724"/>
    <w:rsid w:val="008B3911"/>
    <w:rsid w:val="008B3A39"/>
    <w:rsid w:val="008B3B57"/>
    <w:rsid w:val="008B46B7"/>
    <w:rsid w:val="008B471D"/>
    <w:rsid w:val="008B49B8"/>
    <w:rsid w:val="008B4DFB"/>
    <w:rsid w:val="008B4F1B"/>
    <w:rsid w:val="008B4F6F"/>
    <w:rsid w:val="008B5284"/>
    <w:rsid w:val="008B5437"/>
    <w:rsid w:val="008B5570"/>
    <w:rsid w:val="008B5E49"/>
    <w:rsid w:val="008B62CE"/>
    <w:rsid w:val="008B6AA9"/>
    <w:rsid w:val="008B7094"/>
    <w:rsid w:val="008B7238"/>
    <w:rsid w:val="008B7289"/>
    <w:rsid w:val="008B7642"/>
    <w:rsid w:val="008B7B70"/>
    <w:rsid w:val="008C012B"/>
    <w:rsid w:val="008C03A5"/>
    <w:rsid w:val="008C0BA8"/>
    <w:rsid w:val="008C0D9C"/>
    <w:rsid w:val="008C196C"/>
    <w:rsid w:val="008C1AE8"/>
    <w:rsid w:val="008C1BDF"/>
    <w:rsid w:val="008C2559"/>
    <w:rsid w:val="008C2797"/>
    <w:rsid w:val="008C2C32"/>
    <w:rsid w:val="008C360F"/>
    <w:rsid w:val="008C367D"/>
    <w:rsid w:val="008C38CB"/>
    <w:rsid w:val="008C3F25"/>
    <w:rsid w:val="008C4049"/>
    <w:rsid w:val="008C412F"/>
    <w:rsid w:val="008C421D"/>
    <w:rsid w:val="008C4429"/>
    <w:rsid w:val="008C4498"/>
    <w:rsid w:val="008C4800"/>
    <w:rsid w:val="008C5AA9"/>
    <w:rsid w:val="008C5D4E"/>
    <w:rsid w:val="008C5FB1"/>
    <w:rsid w:val="008C617B"/>
    <w:rsid w:val="008C6790"/>
    <w:rsid w:val="008C6947"/>
    <w:rsid w:val="008C694B"/>
    <w:rsid w:val="008C6B2A"/>
    <w:rsid w:val="008C6F02"/>
    <w:rsid w:val="008C6FBC"/>
    <w:rsid w:val="008C7A99"/>
    <w:rsid w:val="008C7C94"/>
    <w:rsid w:val="008C7D1A"/>
    <w:rsid w:val="008C7EEA"/>
    <w:rsid w:val="008D0056"/>
    <w:rsid w:val="008D0418"/>
    <w:rsid w:val="008D04AE"/>
    <w:rsid w:val="008D066D"/>
    <w:rsid w:val="008D15AA"/>
    <w:rsid w:val="008D1A34"/>
    <w:rsid w:val="008D1D32"/>
    <w:rsid w:val="008D1E54"/>
    <w:rsid w:val="008D1E63"/>
    <w:rsid w:val="008D1F1B"/>
    <w:rsid w:val="008D1FD6"/>
    <w:rsid w:val="008D2043"/>
    <w:rsid w:val="008D2396"/>
    <w:rsid w:val="008D33F5"/>
    <w:rsid w:val="008D3932"/>
    <w:rsid w:val="008D3A94"/>
    <w:rsid w:val="008D3D7B"/>
    <w:rsid w:val="008D4C51"/>
    <w:rsid w:val="008D4DC4"/>
    <w:rsid w:val="008D53E5"/>
    <w:rsid w:val="008D58CD"/>
    <w:rsid w:val="008D5CC0"/>
    <w:rsid w:val="008D6A5C"/>
    <w:rsid w:val="008D6FB2"/>
    <w:rsid w:val="008D7770"/>
    <w:rsid w:val="008D7E9D"/>
    <w:rsid w:val="008E001D"/>
    <w:rsid w:val="008E0D6D"/>
    <w:rsid w:val="008E0DCF"/>
    <w:rsid w:val="008E164E"/>
    <w:rsid w:val="008E177C"/>
    <w:rsid w:val="008E23E4"/>
    <w:rsid w:val="008E2770"/>
    <w:rsid w:val="008E33AC"/>
    <w:rsid w:val="008E362E"/>
    <w:rsid w:val="008E3819"/>
    <w:rsid w:val="008E39E2"/>
    <w:rsid w:val="008E3BF7"/>
    <w:rsid w:val="008E3FD3"/>
    <w:rsid w:val="008E41CC"/>
    <w:rsid w:val="008E42EE"/>
    <w:rsid w:val="008E4AB6"/>
    <w:rsid w:val="008E4CCF"/>
    <w:rsid w:val="008E4E8C"/>
    <w:rsid w:val="008E4FEF"/>
    <w:rsid w:val="008E5998"/>
    <w:rsid w:val="008E5B46"/>
    <w:rsid w:val="008E5D3D"/>
    <w:rsid w:val="008E6554"/>
    <w:rsid w:val="008E7A5E"/>
    <w:rsid w:val="008E7DAB"/>
    <w:rsid w:val="008F0158"/>
    <w:rsid w:val="008F01B9"/>
    <w:rsid w:val="008F01D5"/>
    <w:rsid w:val="008F03DD"/>
    <w:rsid w:val="008F069A"/>
    <w:rsid w:val="008F11DA"/>
    <w:rsid w:val="008F1235"/>
    <w:rsid w:val="008F128E"/>
    <w:rsid w:val="008F1793"/>
    <w:rsid w:val="008F217B"/>
    <w:rsid w:val="008F2452"/>
    <w:rsid w:val="008F2799"/>
    <w:rsid w:val="008F2811"/>
    <w:rsid w:val="008F30B3"/>
    <w:rsid w:val="008F34CA"/>
    <w:rsid w:val="008F354D"/>
    <w:rsid w:val="008F417D"/>
    <w:rsid w:val="008F42B2"/>
    <w:rsid w:val="008F44D8"/>
    <w:rsid w:val="008F4804"/>
    <w:rsid w:val="008F6357"/>
    <w:rsid w:val="008F64C4"/>
    <w:rsid w:val="008F65EF"/>
    <w:rsid w:val="008F6B4F"/>
    <w:rsid w:val="008F7BEF"/>
    <w:rsid w:val="008F7DC2"/>
    <w:rsid w:val="008F7EF1"/>
    <w:rsid w:val="0090059B"/>
    <w:rsid w:val="00900EA2"/>
    <w:rsid w:val="009013FD"/>
    <w:rsid w:val="00901A9F"/>
    <w:rsid w:val="009025E5"/>
    <w:rsid w:val="009029DD"/>
    <w:rsid w:val="00902DEA"/>
    <w:rsid w:val="00903048"/>
    <w:rsid w:val="009033BD"/>
    <w:rsid w:val="009034A3"/>
    <w:rsid w:val="0090358E"/>
    <w:rsid w:val="00903996"/>
    <w:rsid w:val="00903A03"/>
    <w:rsid w:val="00904A61"/>
    <w:rsid w:val="00904AEE"/>
    <w:rsid w:val="00904AFF"/>
    <w:rsid w:val="00904B47"/>
    <w:rsid w:val="0090513A"/>
    <w:rsid w:val="009051AB"/>
    <w:rsid w:val="00905AEF"/>
    <w:rsid w:val="00905E50"/>
    <w:rsid w:val="00905E96"/>
    <w:rsid w:val="009060F8"/>
    <w:rsid w:val="0090632A"/>
    <w:rsid w:val="00906383"/>
    <w:rsid w:val="00906CBF"/>
    <w:rsid w:val="009070AE"/>
    <w:rsid w:val="00907636"/>
    <w:rsid w:val="0090766A"/>
    <w:rsid w:val="00907B32"/>
    <w:rsid w:val="009104EE"/>
    <w:rsid w:val="00910C55"/>
    <w:rsid w:val="00911781"/>
    <w:rsid w:val="0091193E"/>
    <w:rsid w:val="00911D5B"/>
    <w:rsid w:val="00911E85"/>
    <w:rsid w:val="00912075"/>
    <w:rsid w:val="009121F7"/>
    <w:rsid w:val="00912978"/>
    <w:rsid w:val="00912C0B"/>
    <w:rsid w:val="00912CCA"/>
    <w:rsid w:val="00913578"/>
    <w:rsid w:val="00913B5D"/>
    <w:rsid w:val="0091414A"/>
    <w:rsid w:val="00914867"/>
    <w:rsid w:val="0091494E"/>
    <w:rsid w:val="00914B90"/>
    <w:rsid w:val="0091516E"/>
    <w:rsid w:val="009151A2"/>
    <w:rsid w:val="0091562E"/>
    <w:rsid w:val="009159BD"/>
    <w:rsid w:val="009162B6"/>
    <w:rsid w:val="00916DFE"/>
    <w:rsid w:val="009176F5"/>
    <w:rsid w:val="009176F7"/>
    <w:rsid w:val="00917BBF"/>
    <w:rsid w:val="00917CD5"/>
    <w:rsid w:val="00917FCB"/>
    <w:rsid w:val="009200F3"/>
    <w:rsid w:val="0092020D"/>
    <w:rsid w:val="009204D9"/>
    <w:rsid w:val="009209F2"/>
    <w:rsid w:val="00920B16"/>
    <w:rsid w:val="00920BAA"/>
    <w:rsid w:val="00920D22"/>
    <w:rsid w:val="00920FBB"/>
    <w:rsid w:val="009212B6"/>
    <w:rsid w:val="009215C7"/>
    <w:rsid w:val="0092172B"/>
    <w:rsid w:val="00921FB6"/>
    <w:rsid w:val="00922194"/>
    <w:rsid w:val="00922512"/>
    <w:rsid w:val="00922BA4"/>
    <w:rsid w:val="00922E58"/>
    <w:rsid w:val="00922F18"/>
    <w:rsid w:val="00923886"/>
    <w:rsid w:val="00923C6E"/>
    <w:rsid w:val="00923E18"/>
    <w:rsid w:val="00924C0E"/>
    <w:rsid w:val="00924F79"/>
    <w:rsid w:val="00924F8C"/>
    <w:rsid w:val="009251DE"/>
    <w:rsid w:val="00925295"/>
    <w:rsid w:val="00925926"/>
    <w:rsid w:val="009260BD"/>
    <w:rsid w:val="009260F7"/>
    <w:rsid w:val="009263DE"/>
    <w:rsid w:val="00926464"/>
    <w:rsid w:val="00926548"/>
    <w:rsid w:val="00926CA4"/>
    <w:rsid w:val="00926EB4"/>
    <w:rsid w:val="00927005"/>
    <w:rsid w:val="00927B57"/>
    <w:rsid w:val="00930074"/>
    <w:rsid w:val="0093022C"/>
    <w:rsid w:val="009303D6"/>
    <w:rsid w:val="0093056F"/>
    <w:rsid w:val="00930813"/>
    <w:rsid w:val="00930B92"/>
    <w:rsid w:val="00930D48"/>
    <w:rsid w:val="009315B7"/>
    <w:rsid w:val="009318D8"/>
    <w:rsid w:val="009318F2"/>
    <w:rsid w:val="00931BE3"/>
    <w:rsid w:val="00932088"/>
    <w:rsid w:val="009320F5"/>
    <w:rsid w:val="009337B7"/>
    <w:rsid w:val="00933ACD"/>
    <w:rsid w:val="009340A4"/>
    <w:rsid w:val="00934129"/>
    <w:rsid w:val="0093424B"/>
    <w:rsid w:val="0093470C"/>
    <w:rsid w:val="00934828"/>
    <w:rsid w:val="00934C00"/>
    <w:rsid w:val="009355B0"/>
    <w:rsid w:val="009355CA"/>
    <w:rsid w:val="009355E6"/>
    <w:rsid w:val="009357A5"/>
    <w:rsid w:val="009361D8"/>
    <w:rsid w:val="009361E6"/>
    <w:rsid w:val="00936312"/>
    <w:rsid w:val="00936666"/>
    <w:rsid w:val="009367CD"/>
    <w:rsid w:val="00936932"/>
    <w:rsid w:val="00936ABA"/>
    <w:rsid w:val="00936B5C"/>
    <w:rsid w:val="0093702C"/>
    <w:rsid w:val="009370A9"/>
    <w:rsid w:val="009371C8"/>
    <w:rsid w:val="00937795"/>
    <w:rsid w:val="00937926"/>
    <w:rsid w:val="00937D39"/>
    <w:rsid w:val="00937D45"/>
    <w:rsid w:val="00940281"/>
    <w:rsid w:val="009404CB"/>
    <w:rsid w:val="009404DA"/>
    <w:rsid w:val="0094083C"/>
    <w:rsid w:val="00941271"/>
    <w:rsid w:val="00941650"/>
    <w:rsid w:val="0094181E"/>
    <w:rsid w:val="00941AD8"/>
    <w:rsid w:val="00941C4E"/>
    <w:rsid w:val="00941C77"/>
    <w:rsid w:val="00941DDC"/>
    <w:rsid w:val="009421CB"/>
    <w:rsid w:val="0094222F"/>
    <w:rsid w:val="0094238F"/>
    <w:rsid w:val="009424AE"/>
    <w:rsid w:val="00942B66"/>
    <w:rsid w:val="00942C52"/>
    <w:rsid w:val="00942FE5"/>
    <w:rsid w:val="00943303"/>
    <w:rsid w:val="00943D28"/>
    <w:rsid w:val="00944686"/>
    <w:rsid w:val="00944B57"/>
    <w:rsid w:val="00944D68"/>
    <w:rsid w:val="00945213"/>
    <w:rsid w:val="00945523"/>
    <w:rsid w:val="0094553D"/>
    <w:rsid w:val="00945AD8"/>
    <w:rsid w:val="00945AF2"/>
    <w:rsid w:val="0094627C"/>
    <w:rsid w:val="009464E4"/>
    <w:rsid w:val="00946740"/>
    <w:rsid w:val="009467E6"/>
    <w:rsid w:val="00946F71"/>
    <w:rsid w:val="009471CF"/>
    <w:rsid w:val="00947207"/>
    <w:rsid w:val="0094733B"/>
    <w:rsid w:val="00947443"/>
    <w:rsid w:val="00947602"/>
    <w:rsid w:val="009477EE"/>
    <w:rsid w:val="009479DE"/>
    <w:rsid w:val="009479EF"/>
    <w:rsid w:val="00947AB4"/>
    <w:rsid w:val="00947EF2"/>
    <w:rsid w:val="00950AD7"/>
    <w:rsid w:val="009510CC"/>
    <w:rsid w:val="009513E6"/>
    <w:rsid w:val="00952130"/>
    <w:rsid w:val="009525D2"/>
    <w:rsid w:val="00952EB3"/>
    <w:rsid w:val="00952FC1"/>
    <w:rsid w:val="00953910"/>
    <w:rsid w:val="00953C17"/>
    <w:rsid w:val="00953E9A"/>
    <w:rsid w:val="00954063"/>
    <w:rsid w:val="009544CC"/>
    <w:rsid w:val="009545A4"/>
    <w:rsid w:val="009548A0"/>
    <w:rsid w:val="00954908"/>
    <w:rsid w:val="00954A23"/>
    <w:rsid w:val="00954C1C"/>
    <w:rsid w:val="00954D49"/>
    <w:rsid w:val="00955310"/>
    <w:rsid w:val="00955428"/>
    <w:rsid w:val="009558DD"/>
    <w:rsid w:val="00955B1B"/>
    <w:rsid w:val="0095616A"/>
    <w:rsid w:val="00956199"/>
    <w:rsid w:val="009568BC"/>
    <w:rsid w:val="009568D1"/>
    <w:rsid w:val="00956A05"/>
    <w:rsid w:val="00956A13"/>
    <w:rsid w:val="0095754F"/>
    <w:rsid w:val="00957D61"/>
    <w:rsid w:val="0096000C"/>
    <w:rsid w:val="009602C4"/>
    <w:rsid w:val="00960ADF"/>
    <w:rsid w:val="00960C87"/>
    <w:rsid w:val="00960E68"/>
    <w:rsid w:val="0096195F"/>
    <w:rsid w:val="00962419"/>
    <w:rsid w:val="0096288E"/>
    <w:rsid w:val="00962BFF"/>
    <w:rsid w:val="009632DB"/>
    <w:rsid w:val="00963391"/>
    <w:rsid w:val="009633CF"/>
    <w:rsid w:val="009634E3"/>
    <w:rsid w:val="00963A98"/>
    <w:rsid w:val="00964D23"/>
    <w:rsid w:val="00964D36"/>
    <w:rsid w:val="00964E61"/>
    <w:rsid w:val="00965114"/>
    <w:rsid w:val="0096513F"/>
    <w:rsid w:val="00965308"/>
    <w:rsid w:val="00965371"/>
    <w:rsid w:val="009653D4"/>
    <w:rsid w:val="0096546F"/>
    <w:rsid w:val="00965670"/>
    <w:rsid w:val="0096595E"/>
    <w:rsid w:val="009659E2"/>
    <w:rsid w:val="0096614F"/>
    <w:rsid w:val="0096680D"/>
    <w:rsid w:val="00966B52"/>
    <w:rsid w:val="00966C19"/>
    <w:rsid w:val="00966D30"/>
    <w:rsid w:val="00966EE5"/>
    <w:rsid w:val="009701F1"/>
    <w:rsid w:val="009701F2"/>
    <w:rsid w:val="009706CD"/>
    <w:rsid w:val="009709C9"/>
    <w:rsid w:val="00970C91"/>
    <w:rsid w:val="00970DB1"/>
    <w:rsid w:val="00971346"/>
    <w:rsid w:val="009718B4"/>
    <w:rsid w:val="00971B19"/>
    <w:rsid w:val="00971B26"/>
    <w:rsid w:val="00971DFF"/>
    <w:rsid w:val="00972AD6"/>
    <w:rsid w:val="00972F3B"/>
    <w:rsid w:val="00973118"/>
    <w:rsid w:val="00973443"/>
    <w:rsid w:val="00973D4D"/>
    <w:rsid w:val="0097408A"/>
    <w:rsid w:val="009754F5"/>
    <w:rsid w:val="00975B15"/>
    <w:rsid w:val="00976242"/>
    <w:rsid w:val="0097637B"/>
    <w:rsid w:val="00976784"/>
    <w:rsid w:val="009767F5"/>
    <w:rsid w:val="0097690D"/>
    <w:rsid w:val="00976AA9"/>
    <w:rsid w:val="00976D6E"/>
    <w:rsid w:val="00976D84"/>
    <w:rsid w:val="009772F3"/>
    <w:rsid w:val="009772FC"/>
    <w:rsid w:val="009776B2"/>
    <w:rsid w:val="009777EB"/>
    <w:rsid w:val="00977A64"/>
    <w:rsid w:val="00977B0D"/>
    <w:rsid w:val="00977DB0"/>
    <w:rsid w:val="00977DFC"/>
    <w:rsid w:val="00977E2B"/>
    <w:rsid w:val="00980188"/>
    <w:rsid w:val="009805B3"/>
    <w:rsid w:val="009807A3"/>
    <w:rsid w:val="00980A78"/>
    <w:rsid w:val="00981487"/>
    <w:rsid w:val="00981A50"/>
    <w:rsid w:val="00981C5C"/>
    <w:rsid w:val="00981E90"/>
    <w:rsid w:val="00981EED"/>
    <w:rsid w:val="00982762"/>
    <w:rsid w:val="00982AC4"/>
    <w:rsid w:val="00982FAA"/>
    <w:rsid w:val="009830E9"/>
    <w:rsid w:val="00983CF2"/>
    <w:rsid w:val="009845C1"/>
    <w:rsid w:val="00984C7E"/>
    <w:rsid w:val="0098527E"/>
    <w:rsid w:val="00985BE0"/>
    <w:rsid w:val="00985E54"/>
    <w:rsid w:val="00986FF5"/>
    <w:rsid w:val="00987355"/>
    <w:rsid w:val="00987365"/>
    <w:rsid w:val="00987813"/>
    <w:rsid w:val="009879D9"/>
    <w:rsid w:val="00987B01"/>
    <w:rsid w:val="0099108C"/>
    <w:rsid w:val="0099131F"/>
    <w:rsid w:val="00991841"/>
    <w:rsid w:val="00991BFC"/>
    <w:rsid w:val="00991E73"/>
    <w:rsid w:val="00991F0B"/>
    <w:rsid w:val="00992033"/>
    <w:rsid w:val="0099207C"/>
    <w:rsid w:val="009921CC"/>
    <w:rsid w:val="0099266F"/>
    <w:rsid w:val="00992D4F"/>
    <w:rsid w:val="00992EE1"/>
    <w:rsid w:val="0099323D"/>
    <w:rsid w:val="0099359F"/>
    <w:rsid w:val="00993EBC"/>
    <w:rsid w:val="00993FE8"/>
    <w:rsid w:val="00994016"/>
    <w:rsid w:val="00994303"/>
    <w:rsid w:val="0099454C"/>
    <w:rsid w:val="00995445"/>
    <w:rsid w:val="009955EC"/>
    <w:rsid w:val="00996C92"/>
    <w:rsid w:val="00997444"/>
    <w:rsid w:val="009975B8"/>
    <w:rsid w:val="0099783A"/>
    <w:rsid w:val="00997EFC"/>
    <w:rsid w:val="009A0510"/>
    <w:rsid w:val="009A0657"/>
    <w:rsid w:val="009A0A58"/>
    <w:rsid w:val="009A0A78"/>
    <w:rsid w:val="009A0CFA"/>
    <w:rsid w:val="009A0E2A"/>
    <w:rsid w:val="009A0E74"/>
    <w:rsid w:val="009A1100"/>
    <w:rsid w:val="009A157F"/>
    <w:rsid w:val="009A1DBB"/>
    <w:rsid w:val="009A23DE"/>
    <w:rsid w:val="009A26A0"/>
    <w:rsid w:val="009A27B8"/>
    <w:rsid w:val="009A2BAE"/>
    <w:rsid w:val="009A3117"/>
    <w:rsid w:val="009A34DD"/>
    <w:rsid w:val="009A3667"/>
    <w:rsid w:val="009A4808"/>
    <w:rsid w:val="009A4CFB"/>
    <w:rsid w:val="009A4D5F"/>
    <w:rsid w:val="009A5472"/>
    <w:rsid w:val="009A59FE"/>
    <w:rsid w:val="009A5A44"/>
    <w:rsid w:val="009A5D6A"/>
    <w:rsid w:val="009A6634"/>
    <w:rsid w:val="009A716C"/>
    <w:rsid w:val="009A7CD7"/>
    <w:rsid w:val="009B0700"/>
    <w:rsid w:val="009B089F"/>
    <w:rsid w:val="009B0A2C"/>
    <w:rsid w:val="009B0E41"/>
    <w:rsid w:val="009B108F"/>
    <w:rsid w:val="009B1210"/>
    <w:rsid w:val="009B1C53"/>
    <w:rsid w:val="009B20FF"/>
    <w:rsid w:val="009B2199"/>
    <w:rsid w:val="009B2429"/>
    <w:rsid w:val="009B28D8"/>
    <w:rsid w:val="009B2BF1"/>
    <w:rsid w:val="009B2D4A"/>
    <w:rsid w:val="009B3402"/>
    <w:rsid w:val="009B36A7"/>
    <w:rsid w:val="009B3C22"/>
    <w:rsid w:val="009B3E63"/>
    <w:rsid w:val="009B3F61"/>
    <w:rsid w:val="009B41D5"/>
    <w:rsid w:val="009B4A72"/>
    <w:rsid w:val="009B500A"/>
    <w:rsid w:val="009B554A"/>
    <w:rsid w:val="009B5707"/>
    <w:rsid w:val="009B5835"/>
    <w:rsid w:val="009B5873"/>
    <w:rsid w:val="009B5ACB"/>
    <w:rsid w:val="009B5B52"/>
    <w:rsid w:val="009B5EE3"/>
    <w:rsid w:val="009B6053"/>
    <w:rsid w:val="009B6238"/>
    <w:rsid w:val="009B6278"/>
    <w:rsid w:val="009B6476"/>
    <w:rsid w:val="009B6B46"/>
    <w:rsid w:val="009B6B54"/>
    <w:rsid w:val="009B7AB1"/>
    <w:rsid w:val="009B7BC3"/>
    <w:rsid w:val="009B7D8C"/>
    <w:rsid w:val="009C05F5"/>
    <w:rsid w:val="009C0719"/>
    <w:rsid w:val="009C0EDA"/>
    <w:rsid w:val="009C140D"/>
    <w:rsid w:val="009C16F7"/>
    <w:rsid w:val="009C1AA1"/>
    <w:rsid w:val="009C1B4D"/>
    <w:rsid w:val="009C2B15"/>
    <w:rsid w:val="009C2FD5"/>
    <w:rsid w:val="009C3114"/>
    <w:rsid w:val="009C3520"/>
    <w:rsid w:val="009C39EA"/>
    <w:rsid w:val="009C3AC4"/>
    <w:rsid w:val="009C4331"/>
    <w:rsid w:val="009C44E6"/>
    <w:rsid w:val="009C4830"/>
    <w:rsid w:val="009C540C"/>
    <w:rsid w:val="009C5518"/>
    <w:rsid w:val="009C57CF"/>
    <w:rsid w:val="009C594D"/>
    <w:rsid w:val="009C67AE"/>
    <w:rsid w:val="009C69DF"/>
    <w:rsid w:val="009C6D28"/>
    <w:rsid w:val="009C7044"/>
    <w:rsid w:val="009C706F"/>
    <w:rsid w:val="009C739E"/>
    <w:rsid w:val="009D0216"/>
    <w:rsid w:val="009D03BD"/>
    <w:rsid w:val="009D044F"/>
    <w:rsid w:val="009D0733"/>
    <w:rsid w:val="009D074E"/>
    <w:rsid w:val="009D0797"/>
    <w:rsid w:val="009D09E8"/>
    <w:rsid w:val="009D1466"/>
    <w:rsid w:val="009D2095"/>
    <w:rsid w:val="009D20A6"/>
    <w:rsid w:val="009D21AE"/>
    <w:rsid w:val="009D2798"/>
    <w:rsid w:val="009D2825"/>
    <w:rsid w:val="009D2852"/>
    <w:rsid w:val="009D29BB"/>
    <w:rsid w:val="009D29E4"/>
    <w:rsid w:val="009D2E58"/>
    <w:rsid w:val="009D3135"/>
    <w:rsid w:val="009D31D4"/>
    <w:rsid w:val="009D4000"/>
    <w:rsid w:val="009D42BC"/>
    <w:rsid w:val="009D4353"/>
    <w:rsid w:val="009D4690"/>
    <w:rsid w:val="009D49AB"/>
    <w:rsid w:val="009D4C36"/>
    <w:rsid w:val="009D560C"/>
    <w:rsid w:val="009D57EC"/>
    <w:rsid w:val="009D59A3"/>
    <w:rsid w:val="009D6434"/>
    <w:rsid w:val="009D6666"/>
    <w:rsid w:val="009D6DC5"/>
    <w:rsid w:val="009D6DEE"/>
    <w:rsid w:val="009D748B"/>
    <w:rsid w:val="009D7B7D"/>
    <w:rsid w:val="009D7EC3"/>
    <w:rsid w:val="009D7FAB"/>
    <w:rsid w:val="009E02A6"/>
    <w:rsid w:val="009E03C6"/>
    <w:rsid w:val="009E03EB"/>
    <w:rsid w:val="009E0576"/>
    <w:rsid w:val="009E09C4"/>
    <w:rsid w:val="009E0C76"/>
    <w:rsid w:val="009E0D35"/>
    <w:rsid w:val="009E114B"/>
    <w:rsid w:val="009E1338"/>
    <w:rsid w:val="009E190D"/>
    <w:rsid w:val="009E2364"/>
    <w:rsid w:val="009E2D9A"/>
    <w:rsid w:val="009E43CE"/>
    <w:rsid w:val="009E46DF"/>
    <w:rsid w:val="009E4AD4"/>
    <w:rsid w:val="009E4DDF"/>
    <w:rsid w:val="009E5403"/>
    <w:rsid w:val="009E5508"/>
    <w:rsid w:val="009E5F7A"/>
    <w:rsid w:val="009E66C3"/>
    <w:rsid w:val="009E7239"/>
    <w:rsid w:val="009E7271"/>
    <w:rsid w:val="009E7463"/>
    <w:rsid w:val="009E7757"/>
    <w:rsid w:val="009E7B4B"/>
    <w:rsid w:val="009F0109"/>
    <w:rsid w:val="009F027C"/>
    <w:rsid w:val="009F0A16"/>
    <w:rsid w:val="009F0BBE"/>
    <w:rsid w:val="009F0E52"/>
    <w:rsid w:val="009F14D5"/>
    <w:rsid w:val="009F1702"/>
    <w:rsid w:val="009F171B"/>
    <w:rsid w:val="009F2647"/>
    <w:rsid w:val="009F2F34"/>
    <w:rsid w:val="009F3871"/>
    <w:rsid w:val="009F3D96"/>
    <w:rsid w:val="009F3E1F"/>
    <w:rsid w:val="009F3FD0"/>
    <w:rsid w:val="009F4124"/>
    <w:rsid w:val="009F41A2"/>
    <w:rsid w:val="009F4932"/>
    <w:rsid w:val="009F5579"/>
    <w:rsid w:val="009F588F"/>
    <w:rsid w:val="009F5AFE"/>
    <w:rsid w:val="009F5E0A"/>
    <w:rsid w:val="009F629B"/>
    <w:rsid w:val="009F64F9"/>
    <w:rsid w:val="009F6980"/>
    <w:rsid w:val="009F6BF2"/>
    <w:rsid w:val="009F6CC8"/>
    <w:rsid w:val="009F7285"/>
    <w:rsid w:val="009F72A7"/>
    <w:rsid w:val="009F7548"/>
    <w:rsid w:val="009F7CD3"/>
    <w:rsid w:val="00A005C0"/>
    <w:rsid w:val="00A008BE"/>
    <w:rsid w:val="00A00AA2"/>
    <w:rsid w:val="00A00B7E"/>
    <w:rsid w:val="00A01357"/>
    <w:rsid w:val="00A01424"/>
    <w:rsid w:val="00A01ACB"/>
    <w:rsid w:val="00A025F9"/>
    <w:rsid w:val="00A02832"/>
    <w:rsid w:val="00A0325A"/>
    <w:rsid w:val="00A0338D"/>
    <w:rsid w:val="00A034BE"/>
    <w:rsid w:val="00A034E7"/>
    <w:rsid w:val="00A03685"/>
    <w:rsid w:val="00A03C8F"/>
    <w:rsid w:val="00A042A8"/>
    <w:rsid w:val="00A042CA"/>
    <w:rsid w:val="00A04FC9"/>
    <w:rsid w:val="00A05DA1"/>
    <w:rsid w:val="00A05F1F"/>
    <w:rsid w:val="00A05F9F"/>
    <w:rsid w:val="00A061F1"/>
    <w:rsid w:val="00A06548"/>
    <w:rsid w:val="00A0672B"/>
    <w:rsid w:val="00A06785"/>
    <w:rsid w:val="00A06A49"/>
    <w:rsid w:val="00A0705F"/>
    <w:rsid w:val="00A07286"/>
    <w:rsid w:val="00A07633"/>
    <w:rsid w:val="00A077A1"/>
    <w:rsid w:val="00A078FA"/>
    <w:rsid w:val="00A101D1"/>
    <w:rsid w:val="00A10657"/>
    <w:rsid w:val="00A109A7"/>
    <w:rsid w:val="00A10CF8"/>
    <w:rsid w:val="00A10EFF"/>
    <w:rsid w:val="00A1117D"/>
    <w:rsid w:val="00A1182D"/>
    <w:rsid w:val="00A11881"/>
    <w:rsid w:val="00A1220B"/>
    <w:rsid w:val="00A12224"/>
    <w:rsid w:val="00A129A5"/>
    <w:rsid w:val="00A12FE8"/>
    <w:rsid w:val="00A131E9"/>
    <w:rsid w:val="00A1353F"/>
    <w:rsid w:val="00A136DA"/>
    <w:rsid w:val="00A13D91"/>
    <w:rsid w:val="00A14298"/>
    <w:rsid w:val="00A144DB"/>
    <w:rsid w:val="00A145E5"/>
    <w:rsid w:val="00A146A7"/>
    <w:rsid w:val="00A146EF"/>
    <w:rsid w:val="00A15158"/>
    <w:rsid w:val="00A1565F"/>
    <w:rsid w:val="00A15AA4"/>
    <w:rsid w:val="00A160EE"/>
    <w:rsid w:val="00A162BB"/>
    <w:rsid w:val="00A162E1"/>
    <w:rsid w:val="00A165CC"/>
    <w:rsid w:val="00A16B09"/>
    <w:rsid w:val="00A212C4"/>
    <w:rsid w:val="00A212C5"/>
    <w:rsid w:val="00A2153A"/>
    <w:rsid w:val="00A2170C"/>
    <w:rsid w:val="00A21740"/>
    <w:rsid w:val="00A218AC"/>
    <w:rsid w:val="00A221AC"/>
    <w:rsid w:val="00A226B5"/>
    <w:rsid w:val="00A22757"/>
    <w:rsid w:val="00A22A79"/>
    <w:rsid w:val="00A22B33"/>
    <w:rsid w:val="00A23186"/>
    <w:rsid w:val="00A234D5"/>
    <w:rsid w:val="00A23562"/>
    <w:rsid w:val="00A23AD3"/>
    <w:rsid w:val="00A23BC0"/>
    <w:rsid w:val="00A23D27"/>
    <w:rsid w:val="00A24073"/>
    <w:rsid w:val="00A2454D"/>
    <w:rsid w:val="00A2457A"/>
    <w:rsid w:val="00A24719"/>
    <w:rsid w:val="00A24B16"/>
    <w:rsid w:val="00A24D60"/>
    <w:rsid w:val="00A2560A"/>
    <w:rsid w:val="00A260C2"/>
    <w:rsid w:val="00A26AB5"/>
    <w:rsid w:val="00A26F2D"/>
    <w:rsid w:val="00A26FC3"/>
    <w:rsid w:val="00A27513"/>
    <w:rsid w:val="00A27F90"/>
    <w:rsid w:val="00A30047"/>
    <w:rsid w:val="00A306BE"/>
    <w:rsid w:val="00A30E1F"/>
    <w:rsid w:val="00A31033"/>
    <w:rsid w:val="00A31688"/>
    <w:rsid w:val="00A318AC"/>
    <w:rsid w:val="00A31DE7"/>
    <w:rsid w:val="00A31FB9"/>
    <w:rsid w:val="00A32129"/>
    <w:rsid w:val="00A32180"/>
    <w:rsid w:val="00A32752"/>
    <w:rsid w:val="00A3280D"/>
    <w:rsid w:val="00A32B58"/>
    <w:rsid w:val="00A32B9C"/>
    <w:rsid w:val="00A33833"/>
    <w:rsid w:val="00A338AD"/>
    <w:rsid w:val="00A34EC2"/>
    <w:rsid w:val="00A35273"/>
    <w:rsid w:val="00A3549A"/>
    <w:rsid w:val="00A3568D"/>
    <w:rsid w:val="00A359EA"/>
    <w:rsid w:val="00A359FD"/>
    <w:rsid w:val="00A35A58"/>
    <w:rsid w:val="00A35C88"/>
    <w:rsid w:val="00A36073"/>
    <w:rsid w:val="00A36179"/>
    <w:rsid w:val="00A366AD"/>
    <w:rsid w:val="00A3677C"/>
    <w:rsid w:val="00A37986"/>
    <w:rsid w:val="00A37E48"/>
    <w:rsid w:val="00A4010B"/>
    <w:rsid w:val="00A405C2"/>
    <w:rsid w:val="00A40E82"/>
    <w:rsid w:val="00A4177C"/>
    <w:rsid w:val="00A41D7C"/>
    <w:rsid w:val="00A42431"/>
    <w:rsid w:val="00A42826"/>
    <w:rsid w:val="00A4406C"/>
    <w:rsid w:val="00A44375"/>
    <w:rsid w:val="00A443EC"/>
    <w:rsid w:val="00A444A1"/>
    <w:rsid w:val="00A44875"/>
    <w:rsid w:val="00A449C3"/>
    <w:rsid w:val="00A44B9E"/>
    <w:rsid w:val="00A44DF3"/>
    <w:rsid w:val="00A44E40"/>
    <w:rsid w:val="00A44FAD"/>
    <w:rsid w:val="00A45448"/>
    <w:rsid w:val="00A455F4"/>
    <w:rsid w:val="00A45D31"/>
    <w:rsid w:val="00A45EC2"/>
    <w:rsid w:val="00A45F5D"/>
    <w:rsid w:val="00A464A6"/>
    <w:rsid w:val="00A469DC"/>
    <w:rsid w:val="00A471D0"/>
    <w:rsid w:val="00A471EC"/>
    <w:rsid w:val="00A5014C"/>
    <w:rsid w:val="00A504F6"/>
    <w:rsid w:val="00A514B2"/>
    <w:rsid w:val="00A514E7"/>
    <w:rsid w:val="00A51849"/>
    <w:rsid w:val="00A518C7"/>
    <w:rsid w:val="00A5196A"/>
    <w:rsid w:val="00A51A00"/>
    <w:rsid w:val="00A527EF"/>
    <w:rsid w:val="00A52830"/>
    <w:rsid w:val="00A52E21"/>
    <w:rsid w:val="00A53A0F"/>
    <w:rsid w:val="00A53C8F"/>
    <w:rsid w:val="00A54295"/>
    <w:rsid w:val="00A542FE"/>
    <w:rsid w:val="00A546DB"/>
    <w:rsid w:val="00A546E5"/>
    <w:rsid w:val="00A54710"/>
    <w:rsid w:val="00A55499"/>
    <w:rsid w:val="00A5572A"/>
    <w:rsid w:val="00A55AF0"/>
    <w:rsid w:val="00A55BEC"/>
    <w:rsid w:val="00A55F2E"/>
    <w:rsid w:val="00A5638E"/>
    <w:rsid w:val="00A56685"/>
    <w:rsid w:val="00A56CDC"/>
    <w:rsid w:val="00A56D18"/>
    <w:rsid w:val="00A56F50"/>
    <w:rsid w:val="00A57225"/>
    <w:rsid w:val="00A572E0"/>
    <w:rsid w:val="00A573D4"/>
    <w:rsid w:val="00A57647"/>
    <w:rsid w:val="00A5782E"/>
    <w:rsid w:val="00A605B0"/>
    <w:rsid w:val="00A60987"/>
    <w:rsid w:val="00A6157D"/>
    <w:rsid w:val="00A61A26"/>
    <w:rsid w:val="00A61F72"/>
    <w:rsid w:val="00A62046"/>
    <w:rsid w:val="00A6226D"/>
    <w:rsid w:val="00A62671"/>
    <w:rsid w:val="00A637F5"/>
    <w:rsid w:val="00A63A8A"/>
    <w:rsid w:val="00A63BBE"/>
    <w:rsid w:val="00A63C4E"/>
    <w:rsid w:val="00A63CC0"/>
    <w:rsid w:val="00A63FAD"/>
    <w:rsid w:val="00A645A0"/>
    <w:rsid w:val="00A64F0A"/>
    <w:rsid w:val="00A64F7B"/>
    <w:rsid w:val="00A65527"/>
    <w:rsid w:val="00A6567D"/>
    <w:rsid w:val="00A65F03"/>
    <w:rsid w:val="00A6638F"/>
    <w:rsid w:val="00A666A5"/>
    <w:rsid w:val="00A66B55"/>
    <w:rsid w:val="00A66E24"/>
    <w:rsid w:val="00A6719B"/>
    <w:rsid w:val="00A67438"/>
    <w:rsid w:val="00A677AC"/>
    <w:rsid w:val="00A700C5"/>
    <w:rsid w:val="00A7028A"/>
    <w:rsid w:val="00A70347"/>
    <w:rsid w:val="00A70FB8"/>
    <w:rsid w:val="00A711A9"/>
    <w:rsid w:val="00A71B16"/>
    <w:rsid w:val="00A71E46"/>
    <w:rsid w:val="00A71E80"/>
    <w:rsid w:val="00A724DC"/>
    <w:rsid w:val="00A72537"/>
    <w:rsid w:val="00A729AD"/>
    <w:rsid w:val="00A72D99"/>
    <w:rsid w:val="00A73226"/>
    <w:rsid w:val="00A7336B"/>
    <w:rsid w:val="00A73370"/>
    <w:rsid w:val="00A73378"/>
    <w:rsid w:val="00A73439"/>
    <w:rsid w:val="00A73E05"/>
    <w:rsid w:val="00A73EC1"/>
    <w:rsid w:val="00A7404F"/>
    <w:rsid w:val="00A74584"/>
    <w:rsid w:val="00A74FDA"/>
    <w:rsid w:val="00A75051"/>
    <w:rsid w:val="00A7572E"/>
    <w:rsid w:val="00A75CF6"/>
    <w:rsid w:val="00A75E1E"/>
    <w:rsid w:val="00A75E6C"/>
    <w:rsid w:val="00A75F78"/>
    <w:rsid w:val="00A768B0"/>
    <w:rsid w:val="00A76B2C"/>
    <w:rsid w:val="00A76CB5"/>
    <w:rsid w:val="00A77349"/>
    <w:rsid w:val="00A7777C"/>
    <w:rsid w:val="00A77827"/>
    <w:rsid w:val="00A778A1"/>
    <w:rsid w:val="00A77BFD"/>
    <w:rsid w:val="00A80A91"/>
    <w:rsid w:val="00A81089"/>
    <w:rsid w:val="00A8118E"/>
    <w:rsid w:val="00A811CD"/>
    <w:rsid w:val="00A8126D"/>
    <w:rsid w:val="00A81C02"/>
    <w:rsid w:val="00A81CB0"/>
    <w:rsid w:val="00A81EA0"/>
    <w:rsid w:val="00A82938"/>
    <w:rsid w:val="00A82E23"/>
    <w:rsid w:val="00A8356D"/>
    <w:rsid w:val="00A83721"/>
    <w:rsid w:val="00A83868"/>
    <w:rsid w:val="00A83D72"/>
    <w:rsid w:val="00A8400D"/>
    <w:rsid w:val="00A84026"/>
    <w:rsid w:val="00A845C7"/>
    <w:rsid w:val="00A846AF"/>
    <w:rsid w:val="00A85217"/>
    <w:rsid w:val="00A852A6"/>
    <w:rsid w:val="00A852C9"/>
    <w:rsid w:val="00A85BD5"/>
    <w:rsid w:val="00A85FE1"/>
    <w:rsid w:val="00A86078"/>
    <w:rsid w:val="00A8653E"/>
    <w:rsid w:val="00A86BC0"/>
    <w:rsid w:val="00A86DB2"/>
    <w:rsid w:val="00A8704F"/>
    <w:rsid w:val="00A8731E"/>
    <w:rsid w:val="00A875D8"/>
    <w:rsid w:val="00A879AB"/>
    <w:rsid w:val="00A87C07"/>
    <w:rsid w:val="00A87E90"/>
    <w:rsid w:val="00A87E92"/>
    <w:rsid w:val="00A87F32"/>
    <w:rsid w:val="00A901BC"/>
    <w:rsid w:val="00A90E30"/>
    <w:rsid w:val="00A913F3"/>
    <w:rsid w:val="00A91804"/>
    <w:rsid w:val="00A91F4D"/>
    <w:rsid w:val="00A91F74"/>
    <w:rsid w:val="00A92150"/>
    <w:rsid w:val="00A928A3"/>
    <w:rsid w:val="00A92E0D"/>
    <w:rsid w:val="00A93C22"/>
    <w:rsid w:val="00A93DF6"/>
    <w:rsid w:val="00A940C5"/>
    <w:rsid w:val="00A94B89"/>
    <w:rsid w:val="00A94D7E"/>
    <w:rsid w:val="00A951D3"/>
    <w:rsid w:val="00A95AF5"/>
    <w:rsid w:val="00A95C84"/>
    <w:rsid w:val="00A963DB"/>
    <w:rsid w:val="00A963E2"/>
    <w:rsid w:val="00A966D4"/>
    <w:rsid w:val="00A96854"/>
    <w:rsid w:val="00A974E4"/>
    <w:rsid w:val="00A9761F"/>
    <w:rsid w:val="00A97B18"/>
    <w:rsid w:val="00AA06F7"/>
    <w:rsid w:val="00AA1232"/>
    <w:rsid w:val="00AA12BB"/>
    <w:rsid w:val="00AA1382"/>
    <w:rsid w:val="00AA1945"/>
    <w:rsid w:val="00AA19EA"/>
    <w:rsid w:val="00AA2527"/>
    <w:rsid w:val="00AA27C4"/>
    <w:rsid w:val="00AA2D9E"/>
    <w:rsid w:val="00AA37CF"/>
    <w:rsid w:val="00AA38D0"/>
    <w:rsid w:val="00AA38F2"/>
    <w:rsid w:val="00AA3C20"/>
    <w:rsid w:val="00AA3CA4"/>
    <w:rsid w:val="00AA3CAC"/>
    <w:rsid w:val="00AA3D2E"/>
    <w:rsid w:val="00AA4291"/>
    <w:rsid w:val="00AA4B7D"/>
    <w:rsid w:val="00AA5277"/>
    <w:rsid w:val="00AA536F"/>
    <w:rsid w:val="00AA5450"/>
    <w:rsid w:val="00AA5F7C"/>
    <w:rsid w:val="00AA6024"/>
    <w:rsid w:val="00AA6609"/>
    <w:rsid w:val="00AA67A8"/>
    <w:rsid w:val="00AA698D"/>
    <w:rsid w:val="00AA6A3E"/>
    <w:rsid w:val="00AA6F85"/>
    <w:rsid w:val="00AA7223"/>
    <w:rsid w:val="00AA73FB"/>
    <w:rsid w:val="00AA7513"/>
    <w:rsid w:val="00AA7556"/>
    <w:rsid w:val="00AA762F"/>
    <w:rsid w:val="00AA78E6"/>
    <w:rsid w:val="00AB0DC1"/>
    <w:rsid w:val="00AB1796"/>
    <w:rsid w:val="00AB19C4"/>
    <w:rsid w:val="00AB23E3"/>
    <w:rsid w:val="00AB25FD"/>
    <w:rsid w:val="00AB27A7"/>
    <w:rsid w:val="00AB2E16"/>
    <w:rsid w:val="00AB30C7"/>
    <w:rsid w:val="00AB35B7"/>
    <w:rsid w:val="00AB3DF7"/>
    <w:rsid w:val="00AB403B"/>
    <w:rsid w:val="00AB4556"/>
    <w:rsid w:val="00AB4B6E"/>
    <w:rsid w:val="00AB4CA8"/>
    <w:rsid w:val="00AB4FA1"/>
    <w:rsid w:val="00AB51ED"/>
    <w:rsid w:val="00AB534F"/>
    <w:rsid w:val="00AB6282"/>
    <w:rsid w:val="00AB704C"/>
    <w:rsid w:val="00AB777D"/>
    <w:rsid w:val="00AB7E67"/>
    <w:rsid w:val="00AC012C"/>
    <w:rsid w:val="00AC0745"/>
    <w:rsid w:val="00AC0C7F"/>
    <w:rsid w:val="00AC11B8"/>
    <w:rsid w:val="00AC1273"/>
    <w:rsid w:val="00AC17C2"/>
    <w:rsid w:val="00AC1A3F"/>
    <w:rsid w:val="00AC1B9E"/>
    <w:rsid w:val="00AC3008"/>
    <w:rsid w:val="00AC432D"/>
    <w:rsid w:val="00AC4887"/>
    <w:rsid w:val="00AC579E"/>
    <w:rsid w:val="00AC631A"/>
    <w:rsid w:val="00AC6437"/>
    <w:rsid w:val="00AC64BF"/>
    <w:rsid w:val="00AC6699"/>
    <w:rsid w:val="00AC66AA"/>
    <w:rsid w:val="00AC7192"/>
    <w:rsid w:val="00AC72EF"/>
    <w:rsid w:val="00AD0533"/>
    <w:rsid w:val="00AD0662"/>
    <w:rsid w:val="00AD071C"/>
    <w:rsid w:val="00AD0E15"/>
    <w:rsid w:val="00AD0E7C"/>
    <w:rsid w:val="00AD10AE"/>
    <w:rsid w:val="00AD20F1"/>
    <w:rsid w:val="00AD2435"/>
    <w:rsid w:val="00AD2949"/>
    <w:rsid w:val="00AD359B"/>
    <w:rsid w:val="00AD369E"/>
    <w:rsid w:val="00AD37A8"/>
    <w:rsid w:val="00AD3ACA"/>
    <w:rsid w:val="00AD3CA1"/>
    <w:rsid w:val="00AD3F61"/>
    <w:rsid w:val="00AD43B8"/>
    <w:rsid w:val="00AD43CD"/>
    <w:rsid w:val="00AD44B1"/>
    <w:rsid w:val="00AD4518"/>
    <w:rsid w:val="00AD4642"/>
    <w:rsid w:val="00AD54F2"/>
    <w:rsid w:val="00AD5A3A"/>
    <w:rsid w:val="00AD5CF6"/>
    <w:rsid w:val="00AD5F1A"/>
    <w:rsid w:val="00AD6304"/>
    <w:rsid w:val="00AD67CE"/>
    <w:rsid w:val="00AD69EE"/>
    <w:rsid w:val="00AD74F6"/>
    <w:rsid w:val="00AD771A"/>
    <w:rsid w:val="00AD778F"/>
    <w:rsid w:val="00AE07E2"/>
    <w:rsid w:val="00AE080C"/>
    <w:rsid w:val="00AE0996"/>
    <w:rsid w:val="00AE0C5E"/>
    <w:rsid w:val="00AE0EE1"/>
    <w:rsid w:val="00AE100C"/>
    <w:rsid w:val="00AE10FE"/>
    <w:rsid w:val="00AE11CD"/>
    <w:rsid w:val="00AE12A6"/>
    <w:rsid w:val="00AE138F"/>
    <w:rsid w:val="00AE14D6"/>
    <w:rsid w:val="00AE1CD9"/>
    <w:rsid w:val="00AE2077"/>
    <w:rsid w:val="00AE2580"/>
    <w:rsid w:val="00AE2AEC"/>
    <w:rsid w:val="00AE2BEE"/>
    <w:rsid w:val="00AE3336"/>
    <w:rsid w:val="00AE336F"/>
    <w:rsid w:val="00AE354B"/>
    <w:rsid w:val="00AE4313"/>
    <w:rsid w:val="00AE4499"/>
    <w:rsid w:val="00AE480C"/>
    <w:rsid w:val="00AE5042"/>
    <w:rsid w:val="00AE63DE"/>
    <w:rsid w:val="00AE6C02"/>
    <w:rsid w:val="00AE6E3A"/>
    <w:rsid w:val="00AE7279"/>
    <w:rsid w:val="00AE760E"/>
    <w:rsid w:val="00AE7F59"/>
    <w:rsid w:val="00AF0D98"/>
    <w:rsid w:val="00AF0E30"/>
    <w:rsid w:val="00AF1479"/>
    <w:rsid w:val="00AF18A1"/>
    <w:rsid w:val="00AF1B59"/>
    <w:rsid w:val="00AF1C66"/>
    <w:rsid w:val="00AF1F9F"/>
    <w:rsid w:val="00AF2D1B"/>
    <w:rsid w:val="00AF325E"/>
    <w:rsid w:val="00AF3913"/>
    <w:rsid w:val="00AF3FDD"/>
    <w:rsid w:val="00AF42F4"/>
    <w:rsid w:val="00AF4AC4"/>
    <w:rsid w:val="00AF4AFA"/>
    <w:rsid w:val="00AF4CAB"/>
    <w:rsid w:val="00AF5443"/>
    <w:rsid w:val="00AF55F3"/>
    <w:rsid w:val="00AF5722"/>
    <w:rsid w:val="00AF65DA"/>
    <w:rsid w:val="00AF6657"/>
    <w:rsid w:val="00AF6733"/>
    <w:rsid w:val="00AF6AFD"/>
    <w:rsid w:val="00AF72F1"/>
    <w:rsid w:val="00AF74A7"/>
    <w:rsid w:val="00AF74EA"/>
    <w:rsid w:val="00AF7B51"/>
    <w:rsid w:val="00AF7BD5"/>
    <w:rsid w:val="00B00198"/>
    <w:rsid w:val="00B0036B"/>
    <w:rsid w:val="00B004A2"/>
    <w:rsid w:val="00B00756"/>
    <w:rsid w:val="00B0084B"/>
    <w:rsid w:val="00B008D3"/>
    <w:rsid w:val="00B00F43"/>
    <w:rsid w:val="00B00FCA"/>
    <w:rsid w:val="00B011CB"/>
    <w:rsid w:val="00B01437"/>
    <w:rsid w:val="00B01665"/>
    <w:rsid w:val="00B02D2B"/>
    <w:rsid w:val="00B02E86"/>
    <w:rsid w:val="00B033FE"/>
    <w:rsid w:val="00B0361F"/>
    <w:rsid w:val="00B03CDB"/>
    <w:rsid w:val="00B04152"/>
    <w:rsid w:val="00B04522"/>
    <w:rsid w:val="00B049B9"/>
    <w:rsid w:val="00B0522B"/>
    <w:rsid w:val="00B05786"/>
    <w:rsid w:val="00B05A0B"/>
    <w:rsid w:val="00B05E3C"/>
    <w:rsid w:val="00B05E7D"/>
    <w:rsid w:val="00B05F9D"/>
    <w:rsid w:val="00B06128"/>
    <w:rsid w:val="00B06349"/>
    <w:rsid w:val="00B068D8"/>
    <w:rsid w:val="00B06D80"/>
    <w:rsid w:val="00B0718F"/>
    <w:rsid w:val="00B07350"/>
    <w:rsid w:val="00B07423"/>
    <w:rsid w:val="00B07717"/>
    <w:rsid w:val="00B07C4A"/>
    <w:rsid w:val="00B07F58"/>
    <w:rsid w:val="00B100E5"/>
    <w:rsid w:val="00B1049D"/>
    <w:rsid w:val="00B108DF"/>
    <w:rsid w:val="00B10C88"/>
    <w:rsid w:val="00B10F5D"/>
    <w:rsid w:val="00B11BDB"/>
    <w:rsid w:val="00B1259B"/>
    <w:rsid w:val="00B1317F"/>
    <w:rsid w:val="00B13806"/>
    <w:rsid w:val="00B13962"/>
    <w:rsid w:val="00B141EA"/>
    <w:rsid w:val="00B145B9"/>
    <w:rsid w:val="00B148F0"/>
    <w:rsid w:val="00B1491D"/>
    <w:rsid w:val="00B14B81"/>
    <w:rsid w:val="00B14E5D"/>
    <w:rsid w:val="00B14F59"/>
    <w:rsid w:val="00B15837"/>
    <w:rsid w:val="00B159BC"/>
    <w:rsid w:val="00B15CA9"/>
    <w:rsid w:val="00B161B0"/>
    <w:rsid w:val="00B1720E"/>
    <w:rsid w:val="00B175CA"/>
    <w:rsid w:val="00B179F7"/>
    <w:rsid w:val="00B17E9B"/>
    <w:rsid w:val="00B20411"/>
    <w:rsid w:val="00B20C96"/>
    <w:rsid w:val="00B20E05"/>
    <w:rsid w:val="00B20FB6"/>
    <w:rsid w:val="00B20FDB"/>
    <w:rsid w:val="00B210D2"/>
    <w:rsid w:val="00B215CF"/>
    <w:rsid w:val="00B21679"/>
    <w:rsid w:val="00B2196B"/>
    <w:rsid w:val="00B21A8A"/>
    <w:rsid w:val="00B22002"/>
    <w:rsid w:val="00B22359"/>
    <w:rsid w:val="00B2241B"/>
    <w:rsid w:val="00B22AAE"/>
    <w:rsid w:val="00B22F3B"/>
    <w:rsid w:val="00B233F4"/>
    <w:rsid w:val="00B23EE3"/>
    <w:rsid w:val="00B23F17"/>
    <w:rsid w:val="00B23F4B"/>
    <w:rsid w:val="00B240D3"/>
    <w:rsid w:val="00B24356"/>
    <w:rsid w:val="00B24B17"/>
    <w:rsid w:val="00B24B9C"/>
    <w:rsid w:val="00B24CFF"/>
    <w:rsid w:val="00B24E0E"/>
    <w:rsid w:val="00B2526F"/>
    <w:rsid w:val="00B257F6"/>
    <w:rsid w:val="00B25B4D"/>
    <w:rsid w:val="00B25C2A"/>
    <w:rsid w:val="00B25F74"/>
    <w:rsid w:val="00B26166"/>
    <w:rsid w:val="00B2643B"/>
    <w:rsid w:val="00B265A0"/>
    <w:rsid w:val="00B2671C"/>
    <w:rsid w:val="00B267B6"/>
    <w:rsid w:val="00B26909"/>
    <w:rsid w:val="00B26921"/>
    <w:rsid w:val="00B26A97"/>
    <w:rsid w:val="00B26CAB"/>
    <w:rsid w:val="00B27917"/>
    <w:rsid w:val="00B302CB"/>
    <w:rsid w:val="00B305E6"/>
    <w:rsid w:val="00B30616"/>
    <w:rsid w:val="00B30900"/>
    <w:rsid w:val="00B30E95"/>
    <w:rsid w:val="00B31445"/>
    <w:rsid w:val="00B31B02"/>
    <w:rsid w:val="00B32AE8"/>
    <w:rsid w:val="00B32FF1"/>
    <w:rsid w:val="00B33F1B"/>
    <w:rsid w:val="00B33FA5"/>
    <w:rsid w:val="00B3439D"/>
    <w:rsid w:val="00B34483"/>
    <w:rsid w:val="00B34564"/>
    <w:rsid w:val="00B34761"/>
    <w:rsid w:val="00B34F59"/>
    <w:rsid w:val="00B3514D"/>
    <w:rsid w:val="00B354E3"/>
    <w:rsid w:val="00B358AF"/>
    <w:rsid w:val="00B35AE1"/>
    <w:rsid w:val="00B36357"/>
    <w:rsid w:val="00B366B3"/>
    <w:rsid w:val="00B36C1F"/>
    <w:rsid w:val="00B37187"/>
    <w:rsid w:val="00B409B0"/>
    <w:rsid w:val="00B40B63"/>
    <w:rsid w:val="00B40D1C"/>
    <w:rsid w:val="00B40DD9"/>
    <w:rsid w:val="00B41193"/>
    <w:rsid w:val="00B413D4"/>
    <w:rsid w:val="00B41470"/>
    <w:rsid w:val="00B41508"/>
    <w:rsid w:val="00B41D4F"/>
    <w:rsid w:val="00B41E5F"/>
    <w:rsid w:val="00B421F5"/>
    <w:rsid w:val="00B42E21"/>
    <w:rsid w:val="00B43474"/>
    <w:rsid w:val="00B43678"/>
    <w:rsid w:val="00B4374F"/>
    <w:rsid w:val="00B43B86"/>
    <w:rsid w:val="00B446C0"/>
    <w:rsid w:val="00B44BF4"/>
    <w:rsid w:val="00B44C56"/>
    <w:rsid w:val="00B4519F"/>
    <w:rsid w:val="00B457F5"/>
    <w:rsid w:val="00B45895"/>
    <w:rsid w:val="00B45A1E"/>
    <w:rsid w:val="00B45A98"/>
    <w:rsid w:val="00B45E46"/>
    <w:rsid w:val="00B46071"/>
    <w:rsid w:val="00B4679A"/>
    <w:rsid w:val="00B468A4"/>
    <w:rsid w:val="00B46985"/>
    <w:rsid w:val="00B46B29"/>
    <w:rsid w:val="00B4719A"/>
    <w:rsid w:val="00B47C31"/>
    <w:rsid w:val="00B47DCA"/>
    <w:rsid w:val="00B47E63"/>
    <w:rsid w:val="00B500E2"/>
    <w:rsid w:val="00B505E4"/>
    <w:rsid w:val="00B5075F"/>
    <w:rsid w:val="00B50D9A"/>
    <w:rsid w:val="00B50F3A"/>
    <w:rsid w:val="00B50F76"/>
    <w:rsid w:val="00B50F8D"/>
    <w:rsid w:val="00B513CA"/>
    <w:rsid w:val="00B52138"/>
    <w:rsid w:val="00B52647"/>
    <w:rsid w:val="00B5264F"/>
    <w:rsid w:val="00B528BB"/>
    <w:rsid w:val="00B52D54"/>
    <w:rsid w:val="00B52D86"/>
    <w:rsid w:val="00B5311F"/>
    <w:rsid w:val="00B5312B"/>
    <w:rsid w:val="00B53533"/>
    <w:rsid w:val="00B535E2"/>
    <w:rsid w:val="00B5371D"/>
    <w:rsid w:val="00B53798"/>
    <w:rsid w:val="00B539B0"/>
    <w:rsid w:val="00B53E19"/>
    <w:rsid w:val="00B5414F"/>
    <w:rsid w:val="00B54A1A"/>
    <w:rsid w:val="00B54CF7"/>
    <w:rsid w:val="00B54DF5"/>
    <w:rsid w:val="00B55514"/>
    <w:rsid w:val="00B556B6"/>
    <w:rsid w:val="00B5573E"/>
    <w:rsid w:val="00B56022"/>
    <w:rsid w:val="00B56523"/>
    <w:rsid w:val="00B566EB"/>
    <w:rsid w:val="00B56F6E"/>
    <w:rsid w:val="00B56FB3"/>
    <w:rsid w:val="00B5714F"/>
    <w:rsid w:val="00B579AA"/>
    <w:rsid w:val="00B57FB2"/>
    <w:rsid w:val="00B601C5"/>
    <w:rsid w:val="00B601F6"/>
    <w:rsid w:val="00B61249"/>
    <w:rsid w:val="00B61575"/>
    <w:rsid w:val="00B616CF"/>
    <w:rsid w:val="00B6282F"/>
    <w:rsid w:val="00B62C50"/>
    <w:rsid w:val="00B62E42"/>
    <w:rsid w:val="00B63035"/>
    <w:rsid w:val="00B6310F"/>
    <w:rsid w:val="00B64037"/>
    <w:rsid w:val="00B64254"/>
    <w:rsid w:val="00B64272"/>
    <w:rsid w:val="00B647BB"/>
    <w:rsid w:val="00B64886"/>
    <w:rsid w:val="00B64E49"/>
    <w:rsid w:val="00B654CA"/>
    <w:rsid w:val="00B654D2"/>
    <w:rsid w:val="00B65B3E"/>
    <w:rsid w:val="00B65FC2"/>
    <w:rsid w:val="00B660DB"/>
    <w:rsid w:val="00B6643A"/>
    <w:rsid w:val="00B66C7D"/>
    <w:rsid w:val="00B670C2"/>
    <w:rsid w:val="00B67930"/>
    <w:rsid w:val="00B67B01"/>
    <w:rsid w:val="00B67B5D"/>
    <w:rsid w:val="00B67C10"/>
    <w:rsid w:val="00B7021B"/>
    <w:rsid w:val="00B7092F"/>
    <w:rsid w:val="00B70EB0"/>
    <w:rsid w:val="00B71034"/>
    <w:rsid w:val="00B71055"/>
    <w:rsid w:val="00B7137D"/>
    <w:rsid w:val="00B72103"/>
    <w:rsid w:val="00B72855"/>
    <w:rsid w:val="00B72CF6"/>
    <w:rsid w:val="00B72E9A"/>
    <w:rsid w:val="00B73141"/>
    <w:rsid w:val="00B7355A"/>
    <w:rsid w:val="00B7364F"/>
    <w:rsid w:val="00B73878"/>
    <w:rsid w:val="00B738D4"/>
    <w:rsid w:val="00B73D63"/>
    <w:rsid w:val="00B74511"/>
    <w:rsid w:val="00B74790"/>
    <w:rsid w:val="00B74805"/>
    <w:rsid w:val="00B7486F"/>
    <w:rsid w:val="00B751C6"/>
    <w:rsid w:val="00B75304"/>
    <w:rsid w:val="00B756F3"/>
    <w:rsid w:val="00B75C94"/>
    <w:rsid w:val="00B761FB"/>
    <w:rsid w:val="00B766D4"/>
    <w:rsid w:val="00B768AF"/>
    <w:rsid w:val="00B76ADD"/>
    <w:rsid w:val="00B772D7"/>
    <w:rsid w:val="00B774A0"/>
    <w:rsid w:val="00B779C0"/>
    <w:rsid w:val="00B801E1"/>
    <w:rsid w:val="00B80A18"/>
    <w:rsid w:val="00B80A94"/>
    <w:rsid w:val="00B81140"/>
    <w:rsid w:val="00B8117B"/>
    <w:rsid w:val="00B812FB"/>
    <w:rsid w:val="00B82F54"/>
    <w:rsid w:val="00B831BF"/>
    <w:rsid w:val="00B84178"/>
    <w:rsid w:val="00B8438A"/>
    <w:rsid w:val="00B84438"/>
    <w:rsid w:val="00B848A5"/>
    <w:rsid w:val="00B84B4C"/>
    <w:rsid w:val="00B84E17"/>
    <w:rsid w:val="00B84F20"/>
    <w:rsid w:val="00B84F96"/>
    <w:rsid w:val="00B8532A"/>
    <w:rsid w:val="00B85C47"/>
    <w:rsid w:val="00B86057"/>
    <w:rsid w:val="00B8659C"/>
    <w:rsid w:val="00B86941"/>
    <w:rsid w:val="00B877C5"/>
    <w:rsid w:val="00B87A96"/>
    <w:rsid w:val="00B87BA5"/>
    <w:rsid w:val="00B87BC1"/>
    <w:rsid w:val="00B90CB5"/>
    <w:rsid w:val="00B90EA5"/>
    <w:rsid w:val="00B91CF8"/>
    <w:rsid w:val="00B91DA0"/>
    <w:rsid w:val="00B91FBD"/>
    <w:rsid w:val="00B920A5"/>
    <w:rsid w:val="00B9222D"/>
    <w:rsid w:val="00B92AD7"/>
    <w:rsid w:val="00B92CB0"/>
    <w:rsid w:val="00B93689"/>
    <w:rsid w:val="00B93B5B"/>
    <w:rsid w:val="00B93C7C"/>
    <w:rsid w:val="00B93D3F"/>
    <w:rsid w:val="00B946B9"/>
    <w:rsid w:val="00B949E7"/>
    <w:rsid w:val="00B94BDF"/>
    <w:rsid w:val="00B94E44"/>
    <w:rsid w:val="00B94E67"/>
    <w:rsid w:val="00B95177"/>
    <w:rsid w:val="00B95428"/>
    <w:rsid w:val="00B9569F"/>
    <w:rsid w:val="00B957B6"/>
    <w:rsid w:val="00B957FB"/>
    <w:rsid w:val="00B95ABC"/>
    <w:rsid w:val="00B95B3D"/>
    <w:rsid w:val="00B95C15"/>
    <w:rsid w:val="00B963F3"/>
    <w:rsid w:val="00B96422"/>
    <w:rsid w:val="00B96454"/>
    <w:rsid w:val="00B9716F"/>
    <w:rsid w:val="00B97486"/>
    <w:rsid w:val="00B974EF"/>
    <w:rsid w:val="00B974F6"/>
    <w:rsid w:val="00B978E3"/>
    <w:rsid w:val="00B97F29"/>
    <w:rsid w:val="00BA050E"/>
    <w:rsid w:val="00BA056E"/>
    <w:rsid w:val="00BA0681"/>
    <w:rsid w:val="00BA06C7"/>
    <w:rsid w:val="00BA0FEA"/>
    <w:rsid w:val="00BA1614"/>
    <w:rsid w:val="00BA1C1B"/>
    <w:rsid w:val="00BA1F4B"/>
    <w:rsid w:val="00BA2610"/>
    <w:rsid w:val="00BA2758"/>
    <w:rsid w:val="00BA2790"/>
    <w:rsid w:val="00BA29A6"/>
    <w:rsid w:val="00BA2E2F"/>
    <w:rsid w:val="00BA325B"/>
    <w:rsid w:val="00BA33C0"/>
    <w:rsid w:val="00BA3476"/>
    <w:rsid w:val="00BA3839"/>
    <w:rsid w:val="00BA3FB0"/>
    <w:rsid w:val="00BA485D"/>
    <w:rsid w:val="00BA49D6"/>
    <w:rsid w:val="00BA4C9E"/>
    <w:rsid w:val="00BA4FB3"/>
    <w:rsid w:val="00BA5644"/>
    <w:rsid w:val="00BA5735"/>
    <w:rsid w:val="00BA5744"/>
    <w:rsid w:val="00BA5A35"/>
    <w:rsid w:val="00BA5C7A"/>
    <w:rsid w:val="00BA6578"/>
    <w:rsid w:val="00BA69AB"/>
    <w:rsid w:val="00BA7041"/>
    <w:rsid w:val="00BA712F"/>
    <w:rsid w:val="00BA774F"/>
    <w:rsid w:val="00BA77E0"/>
    <w:rsid w:val="00BA7B56"/>
    <w:rsid w:val="00BA7FEE"/>
    <w:rsid w:val="00BB0680"/>
    <w:rsid w:val="00BB0F84"/>
    <w:rsid w:val="00BB1260"/>
    <w:rsid w:val="00BB1A2B"/>
    <w:rsid w:val="00BB1C11"/>
    <w:rsid w:val="00BB240E"/>
    <w:rsid w:val="00BB24AB"/>
    <w:rsid w:val="00BB2561"/>
    <w:rsid w:val="00BB284B"/>
    <w:rsid w:val="00BB2EF0"/>
    <w:rsid w:val="00BB3914"/>
    <w:rsid w:val="00BB3B49"/>
    <w:rsid w:val="00BB4404"/>
    <w:rsid w:val="00BB478F"/>
    <w:rsid w:val="00BB4E07"/>
    <w:rsid w:val="00BB5274"/>
    <w:rsid w:val="00BB53AA"/>
    <w:rsid w:val="00BB5AA0"/>
    <w:rsid w:val="00BB5D44"/>
    <w:rsid w:val="00BB6191"/>
    <w:rsid w:val="00BB644B"/>
    <w:rsid w:val="00BB6904"/>
    <w:rsid w:val="00BB6E57"/>
    <w:rsid w:val="00BB6EAA"/>
    <w:rsid w:val="00BB7403"/>
    <w:rsid w:val="00BB7617"/>
    <w:rsid w:val="00BB77A6"/>
    <w:rsid w:val="00BB79CC"/>
    <w:rsid w:val="00BB7D91"/>
    <w:rsid w:val="00BC0223"/>
    <w:rsid w:val="00BC0983"/>
    <w:rsid w:val="00BC0A0A"/>
    <w:rsid w:val="00BC0DCC"/>
    <w:rsid w:val="00BC1107"/>
    <w:rsid w:val="00BC1237"/>
    <w:rsid w:val="00BC1442"/>
    <w:rsid w:val="00BC1BE5"/>
    <w:rsid w:val="00BC1FE6"/>
    <w:rsid w:val="00BC2090"/>
    <w:rsid w:val="00BC2148"/>
    <w:rsid w:val="00BC2289"/>
    <w:rsid w:val="00BC26D9"/>
    <w:rsid w:val="00BC2A79"/>
    <w:rsid w:val="00BC2F81"/>
    <w:rsid w:val="00BC3288"/>
    <w:rsid w:val="00BC392A"/>
    <w:rsid w:val="00BC3DA7"/>
    <w:rsid w:val="00BC4218"/>
    <w:rsid w:val="00BC49B2"/>
    <w:rsid w:val="00BC4A30"/>
    <w:rsid w:val="00BC5922"/>
    <w:rsid w:val="00BC5B02"/>
    <w:rsid w:val="00BC5BCC"/>
    <w:rsid w:val="00BC5BF3"/>
    <w:rsid w:val="00BC607B"/>
    <w:rsid w:val="00BC63BD"/>
    <w:rsid w:val="00BC65D1"/>
    <w:rsid w:val="00BC677F"/>
    <w:rsid w:val="00BC69F9"/>
    <w:rsid w:val="00BC6E84"/>
    <w:rsid w:val="00BC72AB"/>
    <w:rsid w:val="00BC7344"/>
    <w:rsid w:val="00BC74FB"/>
    <w:rsid w:val="00BD0321"/>
    <w:rsid w:val="00BD04C7"/>
    <w:rsid w:val="00BD0D5B"/>
    <w:rsid w:val="00BD1193"/>
    <w:rsid w:val="00BD128C"/>
    <w:rsid w:val="00BD136A"/>
    <w:rsid w:val="00BD13F3"/>
    <w:rsid w:val="00BD18A9"/>
    <w:rsid w:val="00BD1A19"/>
    <w:rsid w:val="00BD1B1F"/>
    <w:rsid w:val="00BD24DC"/>
    <w:rsid w:val="00BD253F"/>
    <w:rsid w:val="00BD256B"/>
    <w:rsid w:val="00BD292E"/>
    <w:rsid w:val="00BD3219"/>
    <w:rsid w:val="00BD3431"/>
    <w:rsid w:val="00BD3937"/>
    <w:rsid w:val="00BD4316"/>
    <w:rsid w:val="00BD442F"/>
    <w:rsid w:val="00BD4552"/>
    <w:rsid w:val="00BD497B"/>
    <w:rsid w:val="00BD5248"/>
    <w:rsid w:val="00BD5432"/>
    <w:rsid w:val="00BD5458"/>
    <w:rsid w:val="00BD5572"/>
    <w:rsid w:val="00BD5991"/>
    <w:rsid w:val="00BD5F7F"/>
    <w:rsid w:val="00BD61EC"/>
    <w:rsid w:val="00BD67D4"/>
    <w:rsid w:val="00BD67F5"/>
    <w:rsid w:val="00BD6DFF"/>
    <w:rsid w:val="00BD7286"/>
    <w:rsid w:val="00BD7483"/>
    <w:rsid w:val="00BD7488"/>
    <w:rsid w:val="00BE0459"/>
    <w:rsid w:val="00BE078F"/>
    <w:rsid w:val="00BE07B1"/>
    <w:rsid w:val="00BE07CC"/>
    <w:rsid w:val="00BE089D"/>
    <w:rsid w:val="00BE10BA"/>
    <w:rsid w:val="00BE1123"/>
    <w:rsid w:val="00BE1D86"/>
    <w:rsid w:val="00BE24C6"/>
    <w:rsid w:val="00BE24F5"/>
    <w:rsid w:val="00BE2653"/>
    <w:rsid w:val="00BE2A90"/>
    <w:rsid w:val="00BE3213"/>
    <w:rsid w:val="00BE3235"/>
    <w:rsid w:val="00BE332C"/>
    <w:rsid w:val="00BE3386"/>
    <w:rsid w:val="00BE371D"/>
    <w:rsid w:val="00BE3731"/>
    <w:rsid w:val="00BE385C"/>
    <w:rsid w:val="00BE38B7"/>
    <w:rsid w:val="00BE3D5E"/>
    <w:rsid w:val="00BE3E61"/>
    <w:rsid w:val="00BE40EB"/>
    <w:rsid w:val="00BE4576"/>
    <w:rsid w:val="00BE4A03"/>
    <w:rsid w:val="00BE5333"/>
    <w:rsid w:val="00BE5537"/>
    <w:rsid w:val="00BE57FD"/>
    <w:rsid w:val="00BE6BA2"/>
    <w:rsid w:val="00BE6C46"/>
    <w:rsid w:val="00BE6CED"/>
    <w:rsid w:val="00BE72E7"/>
    <w:rsid w:val="00BE7CA1"/>
    <w:rsid w:val="00BE7D5B"/>
    <w:rsid w:val="00BF007F"/>
    <w:rsid w:val="00BF02B2"/>
    <w:rsid w:val="00BF04D0"/>
    <w:rsid w:val="00BF0B33"/>
    <w:rsid w:val="00BF128A"/>
    <w:rsid w:val="00BF1324"/>
    <w:rsid w:val="00BF15D5"/>
    <w:rsid w:val="00BF1D32"/>
    <w:rsid w:val="00BF1DED"/>
    <w:rsid w:val="00BF234A"/>
    <w:rsid w:val="00BF2934"/>
    <w:rsid w:val="00BF2B4D"/>
    <w:rsid w:val="00BF2C32"/>
    <w:rsid w:val="00BF2D04"/>
    <w:rsid w:val="00BF2D26"/>
    <w:rsid w:val="00BF30A3"/>
    <w:rsid w:val="00BF3ACE"/>
    <w:rsid w:val="00BF3E82"/>
    <w:rsid w:val="00BF404C"/>
    <w:rsid w:val="00BF4175"/>
    <w:rsid w:val="00BF418F"/>
    <w:rsid w:val="00BF421E"/>
    <w:rsid w:val="00BF4343"/>
    <w:rsid w:val="00BF4875"/>
    <w:rsid w:val="00BF532F"/>
    <w:rsid w:val="00BF538A"/>
    <w:rsid w:val="00BF5443"/>
    <w:rsid w:val="00BF551B"/>
    <w:rsid w:val="00BF558A"/>
    <w:rsid w:val="00BF57E3"/>
    <w:rsid w:val="00BF58AF"/>
    <w:rsid w:val="00BF598E"/>
    <w:rsid w:val="00BF5F7E"/>
    <w:rsid w:val="00BF61BF"/>
    <w:rsid w:val="00BF63DD"/>
    <w:rsid w:val="00BF6C15"/>
    <w:rsid w:val="00BF6EDE"/>
    <w:rsid w:val="00BF7020"/>
    <w:rsid w:val="00BF7781"/>
    <w:rsid w:val="00C00C2C"/>
    <w:rsid w:val="00C00D2E"/>
    <w:rsid w:val="00C01096"/>
    <w:rsid w:val="00C01519"/>
    <w:rsid w:val="00C0170C"/>
    <w:rsid w:val="00C01B3A"/>
    <w:rsid w:val="00C01FD3"/>
    <w:rsid w:val="00C02289"/>
    <w:rsid w:val="00C022EE"/>
    <w:rsid w:val="00C0245D"/>
    <w:rsid w:val="00C0266B"/>
    <w:rsid w:val="00C026B2"/>
    <w:rsid w:val="00C02983"/>
    <w:rsid w:val="00C0318C"/>
    <w:rsid w:val="00C033BC"/>
    <w:rsid w:val="00C03DF2"/>
    <w:rsid w:val="00C03EA0"/>
    <w:rsid w:val="00C0447A"/>
    <w:rsid w:val="00C04F4F"/>
    <w:rsid w:val="00C05253"/>
    <w:rsid w:val="00C059E3"/>
    <w:rsid w:val="00C05AA2"/>
    <w:rsid w:val="00C05CE8"/>
    <w:rsid w:val="00C0621B"/>
    <w:rsid w:val="00C066C7"/>
    <w:rsid w:val="00C06913"/>
    <w:rsid w:val="00C06BEA"/>
    <w:rsid w:val="00C06FE9"/>
    <w:rsid w:val="00C0749B"/>
    <w:rsid w:val="00C076B5"/>
    <w:rsid w:val="00C07761"/>
    <w:rsid w:val="00C07DA3"/>
    <w:rsid w:val="00C07F13"/>
    <w:rsid w:val="00C105F7"/>
    <w:rsid w:val="00C10BD5"/>
    <w:rsid w:val="00C10E2D"/>
    <w:rsid w:val="00C10E8E"/>
    <w:rsid w:val="00C10EB1"/>
    <w:rsid w:val="00C114A1"/>
    <w:rsid w:val="00C11568"/>
    <w:rsid w:val="00C11860"/>
    <w:rsid w:val="00C11FAD"/>
    <w:rsid w:val="00C12336"/>
    <w:rsid w:val="00C124D8"/>
    <w:rsid w:val="00C1347E"/>
    <w:rsid w:val="00C139C6"/>
    <w:rsid w:val="00C13CDA"/>
    <w:rsid w:val="00C14DD2"/>
    <w:rsid w:val="00C14E3E"/>
    <w:rsid w:val="00C15450"/>
    <w:rsid w:val="00C15B29"/>
    <w:rsid w:val="00C1601F"/>
    <w:rsid w:val="00C163DD"/>
    <w:rsid w:val="00C1640C"/>
    <w:rsid w:val="00C17629"/>
    <w:rsid w:val="00C1764E"/>
    <w:rsid w:val="00C179AD"/>
    <w:rsid w:val="00C17EBE"/>
    <w:rsid w:val="00C2021B"/>
    <w:rsid w:val="00C20825"/>
    <w:rsid w:val="00C20B3D"/>
    <w:rsid w:val="00C2129C"/>
    <w:rsid w:val="00C21730"/>
    <w:rsid w:val="00C21D8B"/>
    <w:rsid w:val="00C21EB5"/>
    <w:rsid w:val="00C2233E"/>
    <w:rsid w:val="00C22866"/>
    <w:rsid w:val="00C22CAA"/>
    <w:rsid w:val="00C23163"/>
    <w:rsid w:val="00C23492"/>
    <w:rsid w:val="00C23668"/>
    <w:rsid w:val="00C23B5A"/>
    <w:rsid w:val="00C23EFC"/>
    <w:rsid w:val="00C241D8"/>
    <w:rsid w:val="00C24CED"/>
    <w:rsid w:val="00C250CB"/>
    <w:rsid w:val="00C25219"/>
    <w:rsid w:val="00C252F1"/>
    <w:rsid w:val="00C255B1"/>
    <w:rsid w:val="00C25FF0"/>
    <w:rsid w:val="00C266F2"/>
    <w:rsid w:val="00C26B20"/>
    <w:rsid w:val="00C26C4D"/>
    <w:rsid w:val="00C26E61"/>
    <w:rsid w:val="00C26EDA"/>
    <w:rsid w:val="00C27155"/>
    <w:rsid w:val="00C27201"/>
    <w:rsid w:val="00C275D2"/>
    <w:rsid w:val="00C2785C"/>
    <w:rsid w:val="00C278E4"/>
    <w:rsid w:val="00C27974"/>
    <w:rsid w:val="00C27A72"/>
    <w:rsid w:val="00C27ADF"/>
    <w:rsid w:val="00C27E9F"/>
    <w:rsid w:val="00C30491"/>
    <w:rsid w:val="00C308D0"/>
    <w:rsid w:val="00C308EA"/>
    <w:rsid w:val="00C31012"/>
    <w:rsid w:val="00C3133A"/>
    <w:rsid w:val="00C31B35"/>
    <w:rsid w:val="00C31D4B"/>
    <w:rsid w:val="00C32037"/>
    <w:rsid w:val="00C326C7"/>
    <w:rsid w:val="00C32D7C"/>
    <w:rsid w:val="00C33170"/>
    <w:rsid w:val="00C335D9"/>
    <w:rsid w:val="00C343C5"/>
    <w:rsid w:val="00C34B9B"/>
    <w:rsid w:val="00C3591C"/>
    <w:rsid w:val="00C360E9"/>
    <w:rsid w:val="00C36327"/>
    <w:rsid w:val="00C36C75"/>
    <w:rsid w:val="00C372B9"/>
    <w:rsid w:val="00C3753C"/>
    <w:rsid w:val="00C37610"/>
    <w:rsid w:val="00C37A0D"/>
    <w:rsid w:val="00C37F24"/>
    <w:rsid w:val="00C40483"/>
    <w:rsid w:val="00C410B8"/>
    <w:rsid w:val="00C4119D"/>
    <w:rsid w:val="00C412BE"/>
    <w:rsid w:val="00C41422"/>
    <w:rsid w:val="00C4188B"/>
    <w:rsid w:val="00C41AD5"/>
    <w:rsid w:val="00C41B27"/>
    <w:rsid w:val="00C41D3C"/>
    <w:rsid w:val="00C41D43"/>
    <w:rsid w:val="00C41DFE"/>
    <w:rsid w:val="00C424C1"/>
    <w:rsid w:val="00C42D0F"/>
    <w:rsid w:val="00C42EE8"/>
    <w:rsid w:val="00C4353C"/>
    <w:rsid w:val="00C43879"/>
    <w:rsid w:val="00C4391E"/>
    <w:rsid w:val="00C439BD"/>
    <w:rsid w:val="00C43E5C"/>
    <w:rsid w:val="00C44316"/>
    <w:rsid w:val="00C44E63"/>
    <w:rsid w:val="00C44EB1"/>
    <w:rsid w:val="00C451F8"/>
    <w:rsid w:val="00C45237"/>
    <w:rsid w:val="00C453B7"/>
    <w:rsid w:val="00C45544"/>
    <w:rsid w:val="00C466C9"/>
    <w:rsid w:val="00C46D93"/>
    <w:rsid w:val="00C471A8"/>
    <w:rsid w:val="00C471E5"/>
    <w:rsid w:val="00C47E1F"/>
    <w:rsid w:val="00C50285"/>
    <w:rsid w:val="00C50636"/>
    <w:rsid w:val="00C50837"/>
    <w:rsid w:val="00C50A5E"/>
    <w:rsid w:val="00C50E7A"/>
    <w:rsid w:val="00C50F11"/>
    <w:rsid w:val="00C50F2F"/>
    <w:rsid w:val="00C50FEB"/>
    <w:rsid w:val="00C510B2"/>
    <w:rsid w:val="00C510D9"/>
    <w:rsid w:val="00C51528"/>
    <w:rsid w:val="00C51725"/>
    <w:rsid w:val="00C51E42"/>
    <w:rsid w:val="00C51FA7"/>
    <w:rsid w:val="00C5219B"/>
    <w:rsid w:val="00C523AD"/>
    <w:rsid w:val="00C529E2"/>
    <w:rsid w:val="00C52A53"/>
    <w:rsid w:val="00C52ADA"/>
    <w:rsid w:val="00C52AE4"/>
    <w:rsid w:val="00C52DA0"/>
    <w:rsid w:val="00C53157"/>
    <w:rsid w:val="00C53368"/>
    <w:rsid w:val="00C537B2"/>
    <w:rsid w:val="00C53A60"/>
    <w:rsid w:val="00C53BB6"/>
    <w:rsid w:val="00C53EC6"/>
    <w:rsid w:val="00C54831"/>
    <w:rsid w:val="00C54AFC"/>
    <w:rsid w:val="00C54B62"/>
    <w:rsid w:val="00C54D2C"/>
    <w:rsid w:val="00C554BA"/>
    <w:rsid w:val="00C56527"/>
    <w:rsid w:val="00C566BD"/>
    <w:rsid w:val="00C56F12"/>
    <w:rsid w:val="00C57243"/>
    <w:rsid w:val="00C57550"/>
    <w:rsid w:val="00C5791F"/>
    <w:rsid w:val="00C600E9"/>
    <w:rsid w:val="00C6018F"/>
    <w:rsid w:val="00C6038B"/>
    <w:rsid w:val="00C6081D"/>
    <w:rsid w:val="00C60AA3"/>
    <w:rsid w:val="00C61348"/>
    <w:rsid w:val="00C61785"/>
    <w:rsid w:val="00C61B21"/>
    <w:rsid w:val="00C626EE"/>
    <w:rsid w:val="00C6285A"/>
    <w:rsid w:val="00C62DF8"/>
    <w:rsid w:val="00C635C9"/>
    <w:rsid w:val="00C6369A"/>
    <w:rsid w:val="00C6443C"/>
    <w:rsid w:val="00C64F29"/>
    <w:rsid w:val="00C65607"/>
    <w:rsid w:val="00C659C2"/>
    <w:rsid w:val="00C661CE"/>
    <w:rsid w:val="00C66358"/>
    <w:rsid w:val="00C665F6"/>
    <w:rsid w:val="00C6679F"/>
    <w:rsid w:val="00C66B20"/>
    <w:rsid w:val="00C66D9E"/>
    <w:rsid w:val="00C67A67"/>
    <w:rsid w:val="00C700D6"/>
    <w:rsid w:val="00C70182"/>
    <w:rsid w:val="00C7082E"/>
    <w:rsid w:val="00C70F2A"/>
    <w:rsid w:val="00C70F87"/>
    <w:rsid w:val="00C7114A"/>
    <w:rsid w:val="00C711CB"/>
    <w:rsid w:val="00C71A89"/>
    <w:rsid w:val="00C71CA0"/>
    <w:rsid w:val="00C71DE0"/>
    <w:rsid w:val="00C71ECB"/>
    <w:rsid w:val="00C724ED"/>
    <w:rsid w:val="00C72C45"/>
    <w:rsid w:val="00C72E99"/>
    <w:rsid w:val="00C72FB1"/>
    <w:rsid w:val="00C7328A"/>
    <w:rsid w:val="00C73379"/>
    <w:rsid w:val="00C73990"/>
    <w:rsid w:val="00C74513"/>
    <w:rsid w:val="00C745A9"/>
    <w:rsid w:val="00C74658"/>
    <w:rsid w:val="00C74778"/>
    <w:rsid w:val="00C74BA7"/>
    <w:rsid w:val="00C74DFF"/>
    <w:rsid w:val="00C7590A"/>
    <w:rsid w:val="00C75FFC"/>
    <w:rsid w:val="00C777FB"/>
    <w:rsid w:val="00C778BE"/>
    <w:rsid w:val="00C77C7E"/>
    <w:rsid w:val="00C802B6"/>
    <w:rsid w:val="00C808A3"/>
    <w:rsid w:val="00C80E96"/>
    <w:rsid w:val="00C80F6E"/>
    <w:rsid w:val="00C80FAC"/>
    <w:rsid w:val="00C81305"/>
    <w:rsid w:val="00C813DC"/>
    <w:rsid w:val="00C8184A"/>
    <w:rsid w:val="00C819F1"/>
    <w:rsid w:val="00C81BD2"/>
    <w:rsid w:val="00C82046"/>
    <w:rsid w:val="00C82142"/>
    <w:rsid w:val="00C823C6"/>
    <w:rsid w:val="00C82DC7"/>
    <w:rsid w:val="00C82E1C"/>
    <w:rsid w:val="00C82E7C"/>
    <w:rsid w:val="00C8308B"/>
    <w:rsid w:val="00C830EF"/>
    <w:rsid w:val="00C832C1"/>
    <w:rsid w:val="00C83533"/>
    <w:rsid w:val="00C83706"/>
    <w:rsid w:val="00C83803"/>
    <w:rsid w:val="00C83CF2"/>
    <w:rsid w:val="00C83EC4"/>
    <w:rsid w:val="00C847DE"/>
    <w:rsid w:val="00C849F7"/>
    <w:rsid w:val="00C84FEE"/>
    <w:rsid w:val="00C85966"/>
    <w:rsid w:val="00C85C3F"/>
    <w:rsid w:val="00C85EE6"/>
    <w:rsid w:val="00C862E6"/>
    <w:rsid w:val="00C86C87"/>
    <w:rsid w:val="00C87137"/>
    <w:rsid w:val="00C87F60"/>
    <w:rsid w:val="00C90045"/>
    <w:rsid w:val="00C90082"/>
    <w:rsid w:val="00C900FF"/>
    <w:rsid w:val="00C907A2"/>
    <w:rsid w:val="00C911D7"/>
    <w:rsid w:val="00C91257"/>
    <w:rsid w:val="00C9182C"/>
    <w:rsid w:val="00C91D76"/>
    <w:rsid w:val="00C92062"/>
    <w:rsid w:val="00C9255A"/>
    <w:rsid w:val="00C926C5"/>
    <w:rsid w:val="00C92800"/>
    <w:rsid w:val="00C92962"/>
    <w:rsid w:val="00C92970"/>
    <w:rsid w:val="00C92F79"/>
    <w:rsid w:val="00C93190"/>
    <w:rsid w:val="00C935D3"/>
    <w:rsid w:val="00C935E4"/>
    <w:rsid w:val="00C93BC1"/>
    <w:rsid w:val="00C93BCD"/>
    <w:rsid w:val="00C94076"/>
    <w:rsid w:val="00C944AB"/>
    <w:rsid w:val="00C9454E"/>
    <w:rsid w:val="00C94D88"/>
    <w:rsid w:val="00C951B2"/>
    <w:rsid w:val="00C951E9"/>
    <w:rsid w:val="00C952C7"/>
    <w:rsid w:val="00C954CE"/>
    <w:rsid w:val="00C954DE"/>
    <w:rsid w:val="00C95617"/>
    <w:rsid w:val="00C9591E"/>
    <w:rsid w:val="00C95F1C"/>
    <w:rsid w:val="00C95FCE"/>
    <w:rsid w:val="00C960D7"/>
    <w:rsid w:val="00C96949"/>
    <w:rsid w:val="00C97260"/>
    <w:rsid w:val="00C97295"/>
    <w:rsid w:val="00C97505"/>
    <w:rsid w:val="00C97B33"/>
    <w:rsid w:val="00C97DC7"/>
    <w:rsid w:val="00CA0224"/>
    <w:rsid w:val="00CA07CE"/>
    <w:rsid w:val="00CA0EC6"/>
    <w:rsid w:val="00CA1010"/>
    <w:rsid w:val="00CA14AE"/>
    <w:rsid w:val="00CA1818"/>
    <w:rsid w:val="00CA1B86"/>
    <w:rsid w:val="00CA1F4D"/>
    <w:rsid w:val="00CA27CB"/>
    <w:rsid w:val="00CA2887"/>
    <w:rsid w:val="00CA28B2"/>
    <w:rsid w:val="00CA3305"/>
    <w:rsid w:val="00CA35E5"/>
    <w:rsid w:val="00CA366E"/>
    <w:rsid w:val="00CA37D2"/>
    <w:rsid w:val="00CA3955"/>
    <w:rsid w:val="00CA3EE2"/>
    <w:rsid w:val="00CA4081"/>
    <w:rsid w:val="00CA413F"/>
    <w:rsid w:val="00CA42A0"/>
    <w:rsid w:val="00CA4619"/>
    <w:rsid w:val="00CA4A63"/>
    <w:rsid w:val="00CA528F"/>
    <w:rsid w:val="00CA5846"/>
    <w:rsid w:val="00CA5C2C"/>
    <w:rsid w:val="00CA627B"/>
    <w:rsid w:val="00CA649C"/>
    <w:rsid w:val="00CA67DD"/>
    <w:rsid w:val="00CA6933"/>
    <w:rsid w:val="00CA742D"/>
    <w:rsid w:val="00CA792C"/>
    <w:rsid w:val="00CA7AE7"/>
    <w:rsid w:val="00CA7B15"/>
    <w:rsid w:val="00CA7E75"/>
    <w:rsid w:val="00CA7F10"/>
    <w:rsid w:val="00CB03A3"/>
    <w:rsid w:val="00CB0BD5"/>
    <w:rsid w:val="00CB0E62"/>
    <w:rsid w:val="00CB1206"/>
    <w:rsid w:val="00CB1262"/>
    <w:rsid w:val="00CB161E"/>
    <w:rsid w:val="00CB175C"/>
    <w:rsid w:val="00CB1AE6"/>
    <w:rsid w:val="00CB21E2"/>
    <w:rsid w:val="00CB2993"/>
    <w:rsid w:val="00CB29A8"/>
    <w:rsid w:val="00CB2DB8"/>
    <w:rsid w:val="00CB30A0"/>
    <w:rsid w:val="00CB32A5"/>
    <w:rsid w:val="00CB345A"/>
    <w:rsid w:val="00CB37D4"/>
    <w:rsid w:val="00CB3982"/>
    <w:rsid w:val="00CB3A8E"/>
    <w:rsid w:val="00CB3AF1"/>
    <w:rsid w:val="00CB3BCD"/>
    <w:rsid w:val="00CB447C"/>
    <w:rsid w:val="00CB4770"/>
    <w:rsid w:val="00CB4A86"/>
    <w:rsid w:val="00CB50AB"/>
    <w:rsid w:val="00CB5178"/>
    <w:rsid w:val="00CB5BCF"/>
    <w:rsid w:val="00CB5C22"/>
    <w:rsid w:val="00CB5D0E"/>
    <w:rsid w:val="00CB602B"/>
    <w:rsid w:val="00CB607A"/>
    <w:rsid w:val="00CB6322"/>
    <w:rsid w:val="00CB6786"/>
    <w:rsid w:val="00CB7061"/>
    <w:rsid w:val="00CB7AA6"/>
    <w:rsid w:val="00CB7B7B"/>
    <w:rsid w:val="00CC0082"/>
    <w:rsid w:val="00CC03C9"/>
    <w:rsid w:val="00CC059F"/>
    <w:rsid w:val="00CC0C79"/>
    <w:rsid w:val="00CC16F1"/>
    <w:rsid w:val="00CC19A1"/>
    <w:rsid w:val="00CC1BE6"/>
    <w:rsid w:val="00CC2C80"/>
    <w:rsid w:val="00CC2EE5"/>
    <w:rsid w:val="00CC2FC4"/>
    <w:rsid w:val="00CC322C"/>
    <w:rsid w:val="00CC39AA"/>
    <w:rsid w:val="00CC3B1C"/>
    <w:rsid w:val="00CC3E6A"/>
    <w:rsid w:val="00CC4FF8"/>
    <w:rsid w:val="00CC5093"/>
    <w:rsid w:val="00CC51F0"/>
    <w:rsid w:val="00CC633E"/>
    <w:rsid w:val="00CC63A8"/>
    <w:rsid w:val="00CC6B47"/>
    <w:rsid w:val="00CC6D0F"/>
    <w:rsid w:val="00CC7A52"/>
    <w:rsid w:val="00CC7FE5"/>
    <w:rsid w:val="00CD01DB"/>
    <w:rsid w:val="00CD0314"/>
    <w:rsid w:val="00CD0A42"/>
    <w:rsid w:val="00CD0BA0"/>
    <w:rsid w:val="00CD0D25"/>
    <w:rsid w:val="00CD0F8F"/>
    <w:rsid w:val="00CD1597"/>
    <w:rsid w:val="00CD1A10"/>
    <w:rsid w:val="00CD1BC2"/>
    <w:rsid w:val="00CD1C86"/>
    <w:rsid w:val="00CD1D18"/>
    <w:rsid w:val="00CD218F"/>
    <w:rsid w:val="00CD2AB9"/>
    <w:rsid w:val="00CD2BDC"/>
    <w:rsid w:val="00CD343A"/>
    <w:rsid w:val="00CD380A"/>
    <w:rsid w:val="00CD381C"/>
    <w:rsid w:val="00CD3B6A"/>
    <w:rsid w:val="00CD3CF0"/>
    <w:rsid w:val="00CD3DD1"/>
    <w:rsid w:val="00CD3FAC"/>
    <w:rsid w:val="00CD405D"/>
    <w:rsid w:val="00CD45A7"/>
    <w:rsid w:val="00CD4701"/>
    <w:rsid w:val="00CD4724"/>
    <w:rsid w:val="00CD5285"/>
    <w:rsid w:val="00CD5583"/>
    <w:rsid w:val="00CD5C54"/>
    <w:rsid w:val="00CD6117"/>
    <w:rsid w:val="00CD6181"/>
    <w:rsid w:val="00CD6A80"/>
    <w:rsid w:val="00CD6DC2"/>
    <w:rsid w:val="00CD6FED"/>
    <w:rsid w:val="00CD7205"/>
    <w:rsid w:val="00CD7C0B"/>
    <w:rsid w:val="00CD7DAB"/>
    <w:rsid w:val="00CD7F6B"/>
    <w:rsid w:val="00CE031C"/>
    <w:rsid w:val="00CE1566"/>
    <w:rsid w:val="00CE1590"/>
    <w:rsid w:val="00CE15D6"/>
    <w:rsid w:val="00CE16CE"/>
    <w:rsid w:val="00CE17EC"/>
    <w:rsid w:val="00CE20A5"/>
    <w:rsid w:val="00CE2A9D"/>
    <w:rsid w:val="00CE2C1A"/>
    <w:rsid w:val="00CE30CC"/>
    <w:rsid w:val="00CE31C7"/>
    <w:rsid w:val="00CE3367"/>
    <w:rsid w:val="00CE379A"/>
    <w:rsid w:val="00CE3AB1"/>
    <w:rsid w:val="00CE4BFC"/>
    <w:rsid w:val="00CE57E0"/>
    <w:rsid w:val="00CE59CA"/>
    <w:rsid w:val="00CE6430"/>
    <w:rsid w:val="00CE66FB"/>
    <w:rsid w:val="00CE695F"/>
    <w:rsid w:val="00CE6AA1"/>
    <w:rsid w:val="00CE6B89"/>
    <w:rsid w:val="00CE726F"/>
    <w:rsid w:val="00CF0516"/>
    <w:rsid w:val="00CF06A7"/>
    <w:rsid w:val="00CF0986"/>
    <w:rsid w:val="00CF0A7B"/>
    <w:rsid w:val="00CF0BA1"/>
    <w:rsid w:val="00CF0D13"/>
    <w:rsid w:val="00CF11A2"/>
    <w:rsid w:val="00CF11F8"/>
    <w:rsid w:val="00CF1494"/>
    <w:rsid w:val="00CF1639"/>
    <w:rsid w:val="00CF189E"/>
    <w:rsid w:val="00CF1C0E"/>
    <w:rsid w:val="00CF1FDC"/>
    <w:rsid w:val="00CF201B"/>
    <w:rsid w:val="00CF20ED"/>
    <w:rsid w:val="00CF22FB"/>
    <w:rsid w:val="00CF2607"/>
    <w:rsid w:val="00CF262F"/>
    <w:rsid w:val="00CF2B2D"/>
    <w:rsid w:val="00CF2DCE"/>
    <w:rsid w:val="00CF2DF9"/>
    <w:rsid w:val="00CF2F1F"/>
    <w:rsid w:val="00CF3120"/>
    <w:rsid w:val="00CF3464"/>
    <w:rsid w:val="00CF3753"/>
    <w:rsid w:val="00CF38E8"/>
    <w:rsid w:val="00CF3B31"/>
    <w:rsid w:val="00CF3E49"/>
    <w:rsid w:val="00CF45C7"/>
    <w:rsid w:val="00CF496A"/>
    <w:rsid w:val="00CF527A"/>
    <w:rsid w:val="00CF53D1"/>
    <w:rsid w:val="00CF5561"/>
    <w:rsid w:val="00CF5A69"/>
    <w:rsid w:val="00CF5F73"/>
    <w:rsid w:val="00CF6037"/>
    <w:rsid w:val="00CF6AFD"/>
    <w:rsid w:val="00CF6C11"/>
    <w:rsid w:val="00CF6DD2"/>
    <w:rsid w:val="00CF73EA"/>
    <w:rsid w:val="00D0000A"/>
    <w:rsid w:val="00D002E0"/>
    <w:rsid w:val="00D004C8"/>
    <w:rsid w:val="00D005C2"/>
    <w:rsid w:val="00D00650"/>
    <w:rsid w:val="00D0196C"/>
    <w:rsid w:val="00D01F87"/>
    <w:rsid w:val="00D02072"/>
    <w:rsid w:val="00D0295B"/>
    <w:rsid w:val="00D0296C"/>
    <w:rsid w:val="00D031CC"/>
    <w:rsid w:val="00D03241"/>
    <w:rsid w:val="00D036B8"/>
    <w:rsid w:val="00D036BB"/>
    <w:rsid w:val="00D03737"/>
    <w:rsid w:val="00D039FA"/>
    <w:rsid w:val="00D04058"/>
    <w:rsid w:val="00D046BE"/>
    <w:rsid w:val="00D04849"/>
    <w:rsid w:val="00D05D66"/>
    <w:rsid w:val="00D05EE8"/>
    <w:rsid w:val="00D05FE9"/>
    <w:rsid w:val="00D06219"/>
    <w:rsid w:val="00D064C3"/>
    <w:rsid w:val="00D06913"/>
    <w:rsid w:val="00D06DDC"/>
    <w:rsid w:val="00D07399"/>
    <w:rsid w:val="00D0770C"/>
    <w:rsid w:val="00D07C98"/>
    <w:rsid w:val="00D104D2"/>
    <w:rsid w:val="00D1059D"/>
    <w:rsid w:val="00D10780"/>
    <w:rsid w:val="00D1095E"/>
    <w:rsid w:val="00D10C7C"/>
    <w:rsid w:val="00D1124E"/>
    <w:rsid w:val="00D11F92"/>
    <w:rsid w:val="00D121BD"/>
    <w:rsid w:val="00D121F2"/>
    <w:rsid w:val="00D12262"/>
    <w:rsid w:val="00D12BB0"/>
    <w:rsid w:val="00D133BC"/>
    <w:rsid w:val="00D14A82"/>
    <w:rsid w:val="00D14EFF"/>
    <w:rsid w:val="00D153B1"/>
    <w:rsid w:val="00D15477"/>
    <w:rsid w:val="00D158BE"/>
    <w:rsid w:val="00D15A53"/>
    <w:rsid w:val="00D15F8E"/>
    <w:rsid w:val="00D16369"/>
    <w:rsid w:val="00D16667"/>
    <w:rsid w:val="00D169C3"/>
    <w:rsid w:val="00D1758F"/>
    <w:rsid w:val="00D176BA"/>
    <w:rsid w:val="00D17A61"/>
    <w:rsid w:val="00D17B1C"/>
    <w:rsid w:val="00D17DE1"/>
    <w:rsid w:val="00D20794"/>
    <w:rsid w:val="00D2084A"/>
    <w:rsid w:val="00D20BEF"/>
    <w:rsid w:val="00D210F5"/>
    <w:rsid w:val="00D211E5"/>
    <w:rsid w:val="00D228FA"/>
    <w:rsid w:val="00D22984"/>
    <w:rsid w:val="00D229E1"/>
    <w:rsid w:val="00D22D5A"/>
    <w:rsid w:val="00D22EEC"/>
    <w:rsid w:val="00D233F7"/>
    <w:rsid w:val="00D2344D"/>
    <w:rsid w:val="00D2386F"/>
    <w:rsid w:val="00D24602"/>
    <w:rsid w:val="00D24B7A"/>
    <w:rsid w:val="00D24E84"/>
    <w:rsid w:val="00D25540"/>
    <w:rsid w:val="00D258F0"/>
    <w:rsid w:val="00D25F76"/>
    <w:rsid w:val="00D2610D"/>
    <w:rsid w:val="00D26624"/>
    <w:rsid w:val="00D268B3"/>
    <w:rsid w:val="00D271D2"/>
    <w:rsid w:val="00D272D5"/>
    <w:rsid w:val="00D2748F"/>
    <w:rsid w:val="00D2772B"/>
    <w:rsid w:val="00D27AE5"/>
    <w:rsid w:val="00D3005D"/>
    <w:rsid w:val="00D30322"/>
    <w:rsid w:val="00D30A49"/>
    <w:rsid w:val="00D30BA3"/>
    <w:rsid w:val="00D30FC4"/>
    <w:rsid w:val="00D3107E"/>
    <w:rsid w:val="00D314BF"/>
    <w:rsid w:val="00D31732"/>
    <w:rsid w:val="00D317A6"/>
    <w:rsid w:val="00D31C6D"/>
    <w:rsid w:val="00D31CB0"/>
    <w:rsid w:val="00D31CC3"/>
    <w:rsid w:val="00D32682"/>
    <w:rsid w:val="00D32768"/>
    <w:rsid w:val="00D32986"/>
    <w:rsid w:val="00D32B03"/>
    <w:rsid w:val="00D33989"/>
    <w:rsid w:val="00D33B2F"/>
    <w:rsid w:val="00D33E10"/>
    <w:rsid w:val="00D33F83"/>
    <w:rsid w:val="00D3413F"/>
    <w:rsid w:val="00D34224"/>
    <w:rsid w:val="00D34479"/>
    <w:rsid w:val="00D34A37"/>
    <w:rsid w:val="00D34B45"/>
    <w:rsid w:val="00D34D44"/>
    <w:rsid w:val="00D35220"/>
    <w:rsid w:val="00D35A20"/>
    <w:rsid w:val="00D35AEC"/>
    <w:rsid w:val="00D35F50"/>
    <w:rsid w:val="00D36067"/>
    <w:rsid w:val="00D36418"/>
    <w:rsid w:val="00D3679D"/>
    <w:rsid w:val="00D36DDC"/>
    <w:rsid w:val="00D37149"/>
    <w:rsid w:val="00D376F5"/>
    <w:rsid w:val="00D400A1"/>
    <w:rsid w:val="00D40CF7"/>
    <w:rsid w:val="00D41389"/>
    <w:rsid w:val="00D41567"/>
    <w:rsid w:val="00D416C8"/>
    <w:rsid w:val="00D41E5A"/>
    <w:rsid w:val="00D42009"/>
    <w:rsid w:val="00D428BA"/>
    <w:rsid w:val="00D42D98"/>
    <w:rsid w:val="00D430DE"/>
    <w:rsid w:val="00D44324"/>
    <w:rsid w:val="00D444C9"/>
    <w:rsid w:val="00D4492C"/>
    <w:rsid w:val="00D44B0D"/>
    <w:rsid w:val="00D44D92"/>
    <w:rsid w:val="00D4589A"/>
    <w:rsid w:val="00D458DF"/>
    <w:rsid w:val="00D45F59"/>
    <w:rsid w:val="00D461DF"/>
    <w:rsid w:val="00D469F0"/>
    <w:rsid w:val="00D46A27"/>
    <w:rsid w:val="00D46AAE"/>
    <w:rsid w:val="00D46D43"/>
    <w:rsid w:val="00D46FA6"/>
    <w:rsid w:val="00D4722D"/>
    <w:rsid w:val="00D47348"/>
    <w:rsid w:val="00D474CA"/>
    <w:rsid w:val="00D4778C"/>
    <w:rsid w:val="00D50078"/>
    <w:rsid w:val="00D507DB"/>
    <w:rsid w:val="00D5088E"/>
    <w:rsid w:val="00D50ACC"/>
    <w:rsid w:val="00D50F55"/>
    <w:rsid w:val="00D510A6"/>
    <w:rsid w:val="00D5190A"/>
    <w:rsid w:val="00D51B3A"/>
    <w:rsid w:val="00D521F0"/>
    <w:rsid w:val="00D5235F"/>
    <w:rsid w:val="00D52450"/>
    <w:rsid w:val="00D525E8"/>
    <w:rsid w:val="00D52799"/>
    <w:rsid w:val="00D52830"/>
    <w:rsid w:val="00D52AB3"/>
    <w:rsid w:val="00D52ABF"/>
    <w:rsid w:val="00D5318D"/>
    <w:rsid w:val="00D53641"/>
    <w:rsid w:val="00D536F6"/>
    <w:rsid w:val="00D537D6"/>
    <w:rsid w:val="00D53EEA"/>
    <w:rsid w:val="00D541E0"/>
    <w:rsid w:val="00D54359"/>
    <w:rsid w:val="00D54792"/>
    <w:rsid w:val="00D54AEB"/>
    <w:rsid w:val="00D54E0D"/>
    <w:rsid w:val="00D55064"/>
    <w:rsid w:val="00D550A6"/>
    <w:rsid w:val="00D55176"/>
    <w:rsid w:val="00D5525E"/>
    <w:rsid w:val="00D5543C"/>
    <w:rsid w:val="00D55EFD"/>
    <w:rsid w:val="00D56718"/>
    <w:rsid w:val="00D56827"/>
    <w:rsid w:val="00D56AD1"/>
    <w:rsid w:val="00D56B5C"/>
    <w:rsid w:val="00D57A62"/>
    <w:rsid w:val="00D6036E"/>
    <w:rsid w:val="00D6060F"/>
    <w:rsid w:val="00D60647"/>
    <w:rsid w:val="00D60C3D"/>
    <w:rsid w:val="00D60CD3"/>
    <w:rsid w:val="00D60F24"/>
    <w:rsid w:val="00D61209"/>
    <w:rsid w:val="00D61226"/>
    <w:rsid w:val="00D61730"/>
    <w:rsid w:val="00D61B6E"/>
    <w:rsid w:val="00D61E66"/>
    <w:rsid w:val="00D62035"/>
    <w:rsid w:val="00D622B5"/>
    <w:rsid w:val="00D62E9B"/>
    <w:rsid w:val="00D63293"/>
    <w:rsid w:val="00D63A5E"/>
    <w:rsid w:val="00D63A63"/>
    <w:rsid w:val="00D63B98"/>
    <w:rsid w:val="00D63E4B"/>
    <w:rsid w:val="00D640E6"/>
    <w:rsid w:val="00D64398"/>
    <w:rsid w:val="00D64758"/>
    <w:rsid w:val="00D64E53"/>
    <w:rsid w:val="00D65960"/>
    <w:rsid w:val="00D65CC5"/>
    <w:rsid w:val="00D660CF"/>
    <w:rsid w:val="00D661A8"/>
    <w:rsid w:val="00D66971"/>
    <w:rsid w:val="00D6697F"/>
    <w:rsid w:val="00D672DC"/>
    <w:rsid w:val="00D67338"/>
    <w:rsid w:val="00D67B0D"/>
    <w:rsid w:val="00D67C13"/>
    <w:rsid w:val="00D67C33"/>
    <w:rsid w:val="00D67F49"/>
    <w:rsid w:val="00D701FA"/>
    <w:rsid w:val="00D705B2"/>
    <w:rsid w:val="00D706E0"/>
    <w:rsid w:val="00D707D4"/>
    <w:rsid w:val="00D70821"/>
    <w:rsid w:val="00D709C2"/>
    <w:rsid w:val="00D70AF3"/>
    <w:rsid w:val="00D70B49"/>
    <w:rsid w:val="00D711F3"/>
    <w:rsid w:val="00D71427"/>
    <w:rsid w:val="00D718BD"/>
    <w:rsid w:val="00D729F3"/>
    <w:rsid w:val="00D72AC9"/>
    <w:rsid w:val="00D72D99"/>
    <w:rsid w:val="00D73459"/>
    <w:rsid w:val="00D7345C"/>
    <w:rsid w:val="00D7363E"/>
    <w:rsid w:val="00D73A79"/>
    <w:rsid w:val="00D73BAC"/>
    <w:rsid w:val="00D73DC1"/>
    <w:rsid w:val="00D74A2C"/>
    <w:rsid w:val="00D74D70"/>
    <w:rsid w:val="00D75153"/>
    <w:rsid w:val="00D752AE"/>
    <w:rsid w:val="00D753DC"/>
    <w:rsid w:val="00D755A6"/>
    <w:rsid w:val="00D7574F"/>
    <w:rsid w:val="00D75B8D"/>
    <w:rsid w:val="00D75D44"/>
    <w:rsid w:val="00D7616F"/>
    <w:rsid w:val="00D762F4"/>
    <w:rsid w:val="00D764E2"/>
    <w:rsid w:val="00D764FE"/>
    <w:rsid w:val="00D76935"/>
    <w:rsid w:val="00D769AB"/>
    <w:rsid w:val="00D76CF2"/>
    <w:rsid w:val="00D76E64"/>
    <w:rsid w:val="00D77E0F"/>
    <w:rsid w:val="00D8017C"/>
    <w:rsid w:val="00D803F0"/>
    <w:rsid w:val="00D80BCD"/>
    <w:rsid w:val="00D80DB3"/>
    <w:rsid w:val="00D812B9"/>
    <w:rsid w:val="00D813A6"/>
    <w:rsid w:val="00D81C0F"/>
    <w:rsid w:val="00D81E46"/>
    <w:rsid w:val="00D823E6"/>
    <w:rsid w:val="00D82E5B"/>
    <w:rsid w:val="00D82EE4"/>
    <w:rsid w:val="00D82FE2"/>
    <w:rsid w:val="00D83592"/>
    <w:rsid w:val="00D839AC"/>
    <w:rsid w:val="00D83E94"/>
    <w:rsid w:val="00D840D9"/>
    <w:rsid w:val="00D8421D"/>
    <w:rsid w:val="00D846C2"/>
    <w:rsid w:val="00D84F35"/>
    <w:rsid w:val="00D853B5"/>
    <w:rsid w:val="00D85547"/>
    <w:rsid w:val="00D85652"/>
    <w:rsid w:val="00D85D04"/>
    <w:rsid w:val="00D85E92"/>
    <w:rsid w:val="00D8617F"/>
    <w:rsid w:val="00D864CF"/>
    <w:rsid w:val="00D8687B"/>
    <w:rsid w:val="00D86A6B"/>
    <w:rsid w:val="00D878ED"/>
    <w:rsid w:val="00D87D68"/>
    <w:rsid w:val="00D87E6E"/>
    <w:rsid w:val="00D90121"/>
    <w:rsid w:val="00D9014E"/>
    <w:rsid w:val="00D9084D"/>
    <w:rsid w:val="00D90ADF"/>
    <w:rsid w:val="00D91676"/>
    <w:rsid w:val="00D917E3"/>
    <w:rsid w:val="00D91DED"/>
    <w:rsid w:val="00D91E2C"/>
    <w:rsid w:val="00D91E88"/>
    <w:rsid w:val="00D91F5A"/>
    <w:rsid w:val="00D9220D"/>
    <w:rsid w:val="00D92D1C"/>
    <w:rsid w:val="00D934D1"/>
    <w:rsid w:val="00D93F37"/>
    <w:rsid w:val="00D93F85"/>
    <w:rsid w:val="00D9438A"/>
    <w:rsid w:val="00D94776"/>
    <w:rsid w:val="00D948D2"/>
    <w:rsid w:val="00D94A16"/>
    <w:rsid w:val="00D94BBE"/>
    <w:rsid w:val="00D95445"/>
    <w:rsid w:val="00D955B0"/>
    <w:rsid w:val="00D95687"/>
    <w:rsid w:val="00D960D1"/>
    <w:rsid w:val="00D96C0B"/>
    <w:rsid w:val="00D97631"/>
    <w:rsid w:val="00D976A9"/>
    <w:rsid w:val="00D97783"/>
    <w:rsid w:val="00D97C3F"/>
    <w:rsid w:val="00D97CB0"/>
    <w:rsid w:val="00DA028B"/>
    <w:rsid w:val="00DA05C3"/>
    <w:rsid w:val="00DA0728"/>
    <w:rsid w:val="00DA09B9"/>
    <w:rsid w:val="00DA0AED"/>
    <w:rsid w:val="00DA100D"/>
    <w:rsid w:val="00DA1493"/>
    <w:rsid w:val="00DA19CB"/>
    <w:rsid w:val="00DA1B25"/>
    <w:rsid w:val="00DA2964"/>
    <w:rsid w:val="00DA2BB7"/>
    <w:rsid w:val="00DA2C86"/>
    <w:rsid w:val="00DA32DE"/>
    <w:rsid w:val="00DA37AF"/>
    <w:rsid w:val="00DA3984"/>
    <w:rsid w:val="00DA3A72"/>
    <w:rsid w:val="00DA3CC0"/>
    <w:rsid w:val="00DA4426"/>
    <w:rsid w:val="00DA443B"/>
    <w:rsid w:val="00DA4E84"/>
    <w:rsid w:val="00DA547F"/>
    <w:rsid w:val="00DA5D2B"/>
    <w:rsid w:val="00DA5EA0"/>
    <w:rsid w:val="00DA5EE4"/>
    <w:rsid w:val="00DA5F13"/>
    <w:rsid w:val="00DA6115"/>
    <w:rsid w:val="00DA6690"/>
    <w:rsid w:val="00DA6AC4"/>
    <w:rsid w:val="00DA6B71"/>
    <w:rsid w:val="00DA6CDA"/>
    <w:rsid w:val="00DA70F1"/>
    <w:rsid w:val="00DA71CD"/>
    <w:rsid w:val="00DA729C"/>
    <w:rsid w:val="00DA7BFB"/>
    <w:rsid w:val="00DA7C71"/>
    <w:rsid w:val="00DA7DC0"/>
    <w:rsid w:val="00DA7F69"/>
    <w:rsid w:val="00DB01E5"/>
    <w:rsid w:val="00DB0216"/>
    <w:rsid w:val="00DB050A"/>
    <w:rsid w:val="00DB051C"/>
    <w:rsid w:val="00DB05CE"/>
    <w:rsid w:val="00DB07E9"/>
    <w:rsid w:val="00DB0927"/>
    <w:rsid w:val="00DB096A"/>
    <w:rsid w:val="00DB0D53"/>
    <w:rsid w:val="00DB1032"/>
    <w:rsid w:val="00DB1044"/>
    <w:rsid w:val="00DB1071"/>
    <w:rsid w:val="00DB1615"/>
    <w:rsid w:val="00DB1AC6"/>
    <w:rsid w:val="00DB1AC7"/>
    <w:rsid w:val="00DB211D"/>
    <w:rsid w:val="00DB216E"/>
    <w:rsid w:val="00DB2B36"/>
    <w:rsid w:val="00DB2F20"/>
    <w:rsid w:val="00DB32BA"/>
    <w:rsid w:val="00DB3712"/>
    <w:rsid w:val="00DB3A6C"/>
    <w:rsid w:val="00DB3C23"/>
    <w:rsid w:val="00DB3EB9"/>
    <w:rsid w:val="00DB4420"/>
    <w:rsid w:val="00DB4ACE"/>
    <w:rsid w:val="00DB51B4"/>
    <w:rsid w:val="00DB51EC"/>
    <w:rsid w:val="00DB548C"/>
    <w:rsid w:val="00DB5A6F"/>
    <w:rsid w:val="00DB5B5A"/>
    <w:rsid w:val="00DB5D04"/>
    <w:rsid w:val="00DB75B4"/>
    <w:rsid w:val="00DB78C5"/>
    <w:rsid w:val="00DB792B"/>
    <w:rsid w:val="00DB7C3C"/>
    <w:rsid w:val="00DB7FED"/>
    <w:rsid w:val="00DC02BE"/>
    <w:rsid w:val="00DC0418"/>
    <w:rsid w:val="00DC0B22"/>
    <w:rsid w:val="00DC0D30"/>
    <w:rsid w:val="00DC0E50"/>
    <w:rsid w:val="00DC1284"/>
    <w:rsid w:val="00DC15A5"/>
    <w:rsid w:val="00DC19A9"/>
    <w:rsid w:val="00DC1E12"/>
    <w:rsid w:val="00DC275E"/>
    <w:rsid w:val="00DC2B41"/>
    <w:rsid w:val="00DC3062"/>
    <w:rsid w:val="00DC3170"/>
    <w:rsid w:val="00DC32C8"/>
    <w:rsid w:val="00DC3344"/>
    <w:rsid w:val="00DC36AA"/>
    <w:rsid w:val="00DC3F5F"/>
    <w:rsid w:val="00DC40A5"/>
    <w:rsid w:val="00DC4A03"/>
    <w:rsid w:val="00DC4C97"/>
    <w:rsid w:val="00DC4CF6"/>
    <w:rsid w:val="00DC4E24"/>
    <w:rsid w:val="00DC570A"/>
    <w:rsid w:val="00DC576A"/>
    <w:rsid w:val="00DC5831"/>
    <w:rsid w:val="00DC5963"/>
    <w:rsid w:val="00DC5B5D"/>
    <w:rsid w:val="00DC5C2D"/>
    <w:rsid w:val="00DC5CA8"/>
    <w:rsid w:val="00DC5F27"/>
    <w:rsid w:val="00DC6247"/>
    <w:rsid w:val="00DC6396"/>
    <w:rsid w:val="00DC6799"/>
    <w:rsid w:val="00DC67AA"/>
    <w:rsid w:val="00DC6879"/>
    <w:rsid w:val="00DC6AA1"/>
    <w:rsid w:val="00DC6C1F"/>
    <w:rsid w:val="00DC75E1"/>
    <w:rsid w:val="00DC785B"/>
    <w:rsid w:val="00DC7A7D"/>
    <w:rsid w:val="00DC7C66"/>
    <w:rsid w:val="00DD025F"/>
    <w:rsid w:val="00DD0282"/>
    <w:rsid w:val="00DD05D9"/>
    <w:rsid w:val="00DD0693"/>
    <w:rsid w:val="00DD0937"/>
    <w:rsid w:val="00DD11F4"/>
    <w:rsid w:val="00DD1210"/>
    <w:rsid w:val="00DD140A"/>
    <w:rsid w:val="00DD1D19"/>
    <w:rsid w:val="00DD1F16"/>
    <w:rsid w:val="00DD234C"/>
    <w:rsid w:val="00DD2358"/>
    <w:rsid w:val="00DD2441"/>
    <w:rsid w:val="00DD246E"/>
    <w:rsid w:val="00DD2527"/>
    <w:rsid w:val="00DD27DD"/>
    <w:rsid w:val="00DD2BDD"/>
    <w:rsid w:val="00DD2EC6"/>
    <w:rsid w:val="00DD3051"/>
    <w:rsid w:val="00DD3998"/>
    <w:rsid w:val="00DD3A54"/>
    <w:rsid w:val="00DD3F21"/>
    <w:rsid w:val="00DD44AB"/>
    <w:rsid w:val="00DD4910"/>
    <w:rsid w:val="00DD4BC7"/>
    <w:rsid w:val="00DD505A"/>
    <w:rsid w:val="00DD54D6"/>
    <w:rsid w:val="00DD5C46"/>
    <w:rsid w:val="00DD5D23"/>
    <w:rsid w:val="00DD5F9A"/>
    <w:rsid w:val="00DD6D9B"/>
    <w:rsid w:val="00DD6F65"/>
    <w:rsid w:val="00DD7E8A"/>
    <w:rsid w:val="00DE00BB"/>
    <w:rsid w:val="00DE01A0"/>
    <w:rsid w:val="00DE04A6"/>
    <w:rsid w:val="00DE05E1"/>
    <w:rsid w:val="00DE07A8"/>
    <w:rsid w:val="00DE07B5"/>
    <w:rsid w:val="00DE0CB7"/>
    <w:rsid w:val="00DE1156"/>
    <w:rsid w:val="00DE18F6"/>
    <w:rsid w:val="00DE19A9"/>
    <w:rsid w:val="00DE20A1"/>
    <w:rsid w:val="00DE22C3"/>
    <w:rsid w:val="00DE25F0"/>
    <w:rsid w:val="00DE260E"/>
    <w:rsid w:val="00DE295C"/>
    <w:rsid w:val="00DE3808"/>
    <w:rsid w:val="00DE391C"/>
    <w:rsid w:val="00DE3A83"/>
    <w:rsid w:val="00DE3BB5"/>
    <w:rsid w:val="00DE3EE4"/>
    <w:rsid w:val="00DE3F1C"/>
    <w:rsid w:val="00DE416B"/>
    <w:rsid w:val="00DE41CB"/>
    <w:rsid w:val="00DE4FD9"/>
    <w:rsid w:val="00DE5202"/>
    <w:rsid w:val="00DE535B"/>
    <w:rsid w:val="00DE536E"/>
    <w:rsid w:val="00DE55AD"/>
    <w:rsid w:val="00DE5655"/>
    <w:rsid w:val="00DE5A1F"/>
    <w:rsid w:val="00DE6114"/>
    <w:rsid w:val="00DE6250"/>
    <w:rsid w:val="00DE6BBE"/>
    <w:rsid w:val="00DE6C6C"/>
    <w:rsid w:val="00DE6D01"/>
    <w:rsid w:val="00DE6EFB"/>
    <w:rsid w:val="00DE7056"/>
    <w:rsid w:val="00DE7675"/>
    <w:rsid w:val="00DF0290"/>
    <w:rsid w:val="00DF0C8D"/>
    <w:rsid w:val="00DF0E68"/>
    <w:rsid w:val="00DF1040"/>
    <w:rsid w:val="00DF1FBF"/>
    <w:rsid w:val="00DF2144"/>
    <w:rsid w:val="00DF26D9"/>
    <w:rsid w:val="00DF2978"/>
    <w:rsid w:val="00DF2F3D"/>
    <w:rsid w:val="00DF4257"/>
    <w:rsid w:val="00DF4488"/>
    <w:rsid w:val="00DF4F68"/>
    <w:rsid w:val="00DF5555"/>
    <w:rsid w:val="00DF57BC"/>
    <w:rsid w:val="00DF57F1"/>
    <w:rsid w:val="00DF5986"/>
    <w:rsid w:val="00DF5A13"/>
    <w:rsid w:val="00DF5CE2"/>
    <w:rsid w:val="00DF631A"/>
    <w:rsid w:val="00DF640B"/>
    <w:rsid w:val="00DF6BB8"/>
    <w:rsid w:val="00DF6D83"/>
    <w:rsid w:val="00DF6FFD"/>
    <w:rsid w:val="00DF734F"/>
    <w:rsid w:val="00DF7A53"/>
    <w:rsid w:val="00DF7B78"/>
    <w:rsid w:val="00DF7CA3"/>
    <w:rsid w:val="00DF7DFA"/>
    <w:rsid w:val="00E005D0"/>
    <w:rsid w:val="00E009B9"/>
    <w:rsid w:val="00E00B73"/>
    <w:rsid w:val="00E00FC0"/>
    <w:rsid w:val="00E01272"/>
    <w:rsid w:val="00E01279"/>
    <w:rsid w:val="00E01430"/>
    <w:rsid w:val="00E02380"/>
    <w:rsid w:val="00E02DD2"/>
    <w:rsid w:val="00E02F64"/>
    <w:rsid w:val="00E0392D"/>
    <w:rsid w:val="00E03C49"/>
    <w:rsid w:val="00E03C7E"/>
    <w:rsid w:val="00E03DEA"/>
    <w:rsid w:val="00E05156"/>
    <w:rsid w:val="00E0525F"/>
    <w:rsid w:val="00E0542A"/>
    <w:rsid w:val="00E0559C"/>
    <w:rsid w:val="00E05EFF"/>
    <w:rsid w:val="00E060EB"/>
    <w:rsid w:val="00E0674E"/>
    <w:rsid w:val="00E0703D"/>
    <w:rsid w:val="00E07592"/>
    <w:rsid w:val="00E07664"/>
    <w:rsid w:val="00E07776"/>
    <w:rsid w:val="00E07E22"/>
    <w:rsid w:val="00E111D7"/>
    <w:rsid w:val="00E1123A"/>
    <w:rsid w:val="00E11630"/>
    <w:rsid w:val="00E119DC"/>
    <w:rsid w:val="00E11F84"/>
    <w:rsid w:val="00E121B7"/>
    <w:rsid w:val="00E1225F"/>
    <w:rsid w:val="00E1230C"/>
    <w:rsid w:val="00E1285D"/>
    <w:rsid w:val="00E1334E"/>
    <w:rsid w:val="00E13589"/>
    <w:rsid w:val="00E136BE"/>
    <w:rsid w:val="00E13953"/>
    <w:rsid w:val="00E13DBE"/>
    <w:rsid w:val="00E1435D"/>
    <w:rsid w:val="00E144E6"/>
    <w:rsid w:val="00E14633"/>
    <w:rsid w:val="00E14DA4"/>
    <w:rsid w:val="00E1515A"/>
    <w:rsid w:val="00E16641"/>
    <w:rsid w:val="00E16644"/>
    <w:rsid w:val="00E171B5"/>
    <w:rsid w:val="00E1727E"/>
    <w:rsid w:val="00E175D8"/>
    <w:rsid w:val="00E17FC5"/>
    <w:rsid w:val="00E206AA"/>
    <w:rsid w:val="00E206AF"/>
    <w:rsid w:val="00E209CA"/>
    <w:rsid w:val="00E21632"/>
    <w:rsid w:val="00E21673"/>
    <w:rsid w:val="00E23074"/>
    <w:rsid w:val="00E230D4"/>
    <w:rsid w:val="00E23996"/>
    <w:rsid w:val="00E23B65"/>
    <w:rsid w:val="00E23BDB"/>
    <w:rsid w:val="00E2420E"/>
    <w:rsid w:val="00E242E3"/>
    <w:rsid w:val="00E24450"/>
    <w:rsid w:val="00E24476"/>
    <w:rsid w:val="00E24751"/>
    <w:rsid w:val="00E24C25"/>
    <w:rsid w:val="00E24EEB"/>
    <w:rsid w:val="00E255AA"/>
    <w:rsid w:val="00E258FD"/>
    <w:rsid w:val="00E25E6A"/>
    <w:rsid w:val="00E25EC7"/>
    <w:rsid w:val="00E26615"/>
    <w:rsid w:val="00E26693"/>
    <w:rsid w:val="00E26E03"/>
    <w:rsid w:val="00E27695"/>
    <w:rsid w:val="00E2790E"/>
    <w:rsid w:val="00E279A9"/>
    <w:rsid w:val="00E27A34"/>
    <w:rsid w:val="00E3058A"/>
    <w:rsid w:val="00E3105C"/>
    <w:rsid w:val="00E310E8"/>
    <w:rsid w:val="00E31311"/>
    <w:rsid w:val="00E31C22"/>
    <w:rsid w:val="00E31D81"/>
    <w:rsid w:val="00E3276F"/>
    <w:rsid w:val="00E32EAC"/>
    <w:rsid w:val="00E330B9"/>
    <w:rsid w:val="00E3315B"/>
    <w:rsid w:val="00E334D6"/>
    <w:rsid w:val="00E33583"/>
    <w:rsid w:val="00E33952"/>
    <w:rsid w:val="00E33A36"/>
    <w:rsid w:val="00E33E62"/>
    <w:rsid w:val="00E345D1"/>
    <w:rsid w:val="00E34627"/>
    <w:rsid w:val="00E34FE7"/>
    <w:rsid w:val="00E3515D"/>
    <w:rsid w:val="00E35178"/>
    <w:rsid w:val="00E354BF"/>
    <w:rsid w:val="00E35AC7"/>
    <w:rsid w:val="00E362CB"/>
    <w:rsid w:val="00E36BFB"/>
    <w:rsid w:val="00E371C0"/>
    <w:rsid w:val="00E3741B"/>
    <w:rsid w:val="00E37E60"/>
    <w:rsid w:val="00E400DF"/>
    <w:rsid w:val="00E40337"/>
    <w:rsid w:val="00E40418"/>
    <w:rsid w:val="00E404FC"/>
    <w:rsid w:val="00E409E0"/>
    <w:rsid w:val="00E40AA5"/>
    <w:rsid w:val="00E40B17"/>
    <w:rsid w:val="00E40C3E"/>
    <w:rsid w:val="00E41234"/>
    <w:rsid w:val="00E412AA"/>
    <w:rsid w:val="00E4154B"/>
    <w:rsid w:val="00E418DC"/>
    <w:rsid w:val="00E41906"/>
    <w:rsid w:val="00E4190E"/>
    <w:rsid w:val="00E41B43"/>
    <w:rsid w:val="00E41BA3"/>
    <w:rsid w:val="00E421E7"/>
    <w:rsid w:val="00E42FD0"/>
    <w:rsid w:val="00E43673"/>
    <w:rsid w:val="00E4396E"/>
    <w:rsid w:val="00E4412E"/>
    <w:rsid w:val="00E445F4"/>
    <w:rsid w:val="00E449FB"/>
    <w:rsid w:val="00E450FF"/>
    <w:rsid w:val="00E452D2"/>
    <w:rsid w:val="00E45423"/>
    <w:rsid w:val="00E45784"/>
    <w:rsid w:val="00E45A58"/>
    <w:rsid w:val="00E460C5"/>
    <w:rsid w:val="00E46777"/>
    <w:rsid w:val="00E46780"/>
    <w:rsid w:val="00E46AEC"/>
    <w:rsid w:val="00E46B93"/>
    <w:rsid w:val="00E46BF2"/>
    <w:rsid w:val="00E46EAE"/>
    <w:rsid w:val="00E4736B"/>
    <w:rsid w:val="00E4750D"/>
    <w:rsid w:val="00E47904"/>
    <w:rsid w:val="00E47CF2"/>
    <w:rsid w:val="00E47D56"/>
    <w:rsid w:val="00E50251"/>
    <w:rsid w:val="00E5061C"/>
    <w:rsid w:val="00E50730"/>
    <w:rsid w:val="00E50A9B"/>
    <w:rsid w:val="00E50C27"/>
    <w:rsid w:val="00E50CE3"/>
    <w:rsid w:val="00E50F87"/>
    <w:rsid w:val="00E50FD5"/>
    <w:rsid w:val="00E519A9"/>
    <w:rsid w:val="00E51C3A"/>
    <w:rsid w:val="00E51FE6"/>
    <w:rsid w:val="00E52FA3"/>
    <w:rsid w:val="00E53581"/>
    <w:rsid w:val="00E54358"/>
    <w:rsid w:val="00E54CA1"/>
    <w:rsid w:val="00E55093"/>
    <w:rsid w:val="00E551A4"/>
    <w:rsid w:val="00E551AD"/>
    <w:rsid w:val="00E552E5"/>
    <w:rsid w:val="00E55338"/>
    <w:rsid w:val="00E55613"/>
    <w:rsid w:val="00E55C31"/>
    <w:rsid w:val="00E566EF"/>
    <w:rsid w:val="00E568D7"/>
    <w:rsid w:val="00E569CB"/>
    <w:rsid w:val="00E570F8"/>
    <w:rsid w:val="00E571C6"/>
    <w:rsid w:val="00E57348"/>
    <w:rsid w:val="00E57452"/>
    <w:rsid w:val="00E57680"/>
    <w:rsid w:val="00E5782F"/>
    <w:rsid w:val="00E600B3"/>
    <w:rsid w:val="00E6129E"/>
    <w:rsid w:val="00E61515"/>
    <w:rsid w:val="00E61544"/>
    <w:rsid w:val="00E618C5"/>
    <w:rsid w:val="00E61C25"/>
    <w:rsid w:val="00E61C49"/>
    <w:rsid w:val="00E61F05"/>
    <w:rsid w:val="00E61F08"/>
    <w:rsid w:val="00E61F1B"/>
    <w:rsid w:val="00E61F5D"/>
    <w:rsid w:val="00E620E8"/>
    <w:rsid w:val="00E62186"/>
    <w:rsid w:val="00E6256E"/>
    <w:rsid w:val="00E62DD4"/>
    <w:rsid w:val="00E63117"/>
    <w:rsid w:val="00E631F1"/>
    <w:rsid w:val="00E63438"/>
    <w:rsid w:val="00E63495"/>
    <w:rsid w:val="00E635AE"/>
    <w:rsid w:val="00E63624"/>
    <w:rsid w:val="00E636CA"/>
    <w:rsid w:val="00E63FAD"/>
    <w:rsid w:val="00E64283"/>
    <w:rsid w:val="00E64BF6"/>
    <w:rsid w:val="00E6526B"/>
    <w:rsid w:val="00E653C3"/>
    <w:rsid w:val="00E655CB"/>
    <w:rsid w:val="00E65C6F"/>
    <w:rsid w:val="00E66282"/>
    <w:rsid w:val="00E66466"/>
    <w:rsid w:val="00E667C3"/>
    <w:rsid w:val="00E671BB"/>
    <w:rsid w:val="00E671D2"/>
    <w:rsid w:val="00E676C2"/>
    <w:rsid w:val="00E6790B"/>
    <w:rsid w:val="00E67A8B"/>
    <w:rsid w:val="00E67AD0"/>
    <w:rsid w:val="00E67C56"/>
    <w:rsid w:val="00E67CE1"/>
    <w:rsid w:val="00E67DF5"/>
    <w:rsid w:val="00E70588"/>
    <w:rsid w:val="00E70B7D"/>
    <w:rsid w:val="00E70C56"/>
    <w:rsid w:val="00E70C6C"/>
    <w:rsid w:val="00E70CA2"/>
    <w:rsid w:val="00E70FCD"/>
    <w:rsid w:val="00E710EC"/>
    <w:rsid w:val="00E712FA"/>
    <w:rsid w:val="00E71698"/>
    <w:rsid w:val="00E71A0A"/>
    <w:rsid w:val="00E72608"/>
    <w:rsid w:val="00E73193"/>
    <w:rsid w:val="00E733AA"/>
    <w:rsid w:val="00E736A5"/>
    <w:rsid w:val="00E73936"/>
    <w:rsid w:val="00E73B8D"/>
    <w:rsid w:val="00E73DC5"/>
    <w:rsid w:val="00E73F54"/>
    <w:rsid w:val="00E741D7"/>
    <w:rsid w:val="00E74953"/>
    <w:rsid w:val="00E74DC8"/>
    <w:rsid w:val="00E75071"/>
    <w:rsid w:val="00E7592E"/>
    <w:rsid w:val="00E759E9"/>
    <w:rsid w:val="00E75CB3"/>
    <w:rsid w:val="00E7667B"/>
    <w:rsid w:val="00E76A2D"/>
    <w:rsid w:val="00E76DA1"/>
    <w:rsid w:val="00E76F83"/>
    <w:rsid w:val="00E76FE2"/>
    <w:rsid w:val="00E77425"/>
    <w:rsid w:val="00E77737"/>
    <w:rsid w:val="00E777BD"/>
    <w:rsid w:val="00E779CA"/>
    <w:rsid w:val="00E77B30"/>
    <w:rsid w:val="00E77B76"/>
    <w:rsid w:val="00E77C36"/>
    <w:rsid w:val="00E800CD"/>
    <w:rsid w:val="00E80938"/>
    <w:rsid w:val="00E80A8F"/>
    <w:rsid w:val="00E81549"/>
    <w:rsid w:val="00E8160B"/>
    <w:rsid w:val="00E8164D"/>
    <w:rsid w:val="00E817F9"/>
    <w:rsid w:val="00E819D4"/>
    <w:rsid w:val="00E81FF3"/>
    <w:rsid w:val="00E825C4"/>
    <w:rsid w:val="00E82867"/>
    <w:rsid w:val="00E8328C"/>
    <w:rsid w:val="00E8346B"/>
    <w:rsid w:val="00E83722"/>
    <w:rsid w:val="00E83D16"/>
    <w:rsid w:val="00E84037"/>
    <w:rsid w:val="00E84218"/>
    <w:rsid w:val="00E8421F"/>
    <w:rsid w:val="00E84909"/>
    <w:rsid w:val="00E84BC0"/>
    <w:rsid w:val="00E84C52"/>
    <w:rsid w:val="00E8521D"/>
    <w:rsid w:val="00E854B2"/>
    <w:rsid w:val="00E85FB1"/>
    <w:rsid w:val="00E860E8"/>
    <w:rsid w:val="00E8622C"/>
    <w:rsid w:val="00E86B3C"/>
    <w:rsid w:val="00E86D9D"/>
    <w:rsid w:val="00E86FCC"/>
    <w:rsid w:val="00E87141"/>
    <w:rsid w:val="00E8714F"/>
    <w:rsid w:val="00E875C3"/>
    <w:rsid w:val="00E87E3A"/>
    <w:rsid w:val="00E901AC"/>
    <w:rsid w:val="00E9021F"/>
    <w:rsid w:val="00E902B4"/>
    <w:rsid w:val="00E907F4"/>
    <w:rsid w:val="00E90B0A"/>
    <w:rsid w:val="00E90C91"/>
    <w:rsid w:val="00E90E47"/>
    <w:rsid w:val="00E91278"/>
    <w:rsid w:val="00E91421"/>
    <w:rsid w:val="00E91A6C"/>
    <w:rsid w:val="00E91B56"/>
    <w:rsid w:val="00E91CE7"/>
    <w:rsid w:val="00E929BE"/>
    <w:rsid w:val="00E92F55"/>
    <w:rsid w:val="00E92FFA"/>
    <w:rsid w:val="00E93909"/>
    <w:rsid w:val="00E93B98"/>
    <w:rsid w:val="00E93DAD"/>
    <w:rsid w:val="00E94112"/>
    <w:rsid w:val="00E94123"/>
    <w:rsid w:val="00E94C7A"/>
    <w:rsid w:val="00E94E0A"/>
    <w:rsid w:val="00E94FF5"/>
    <w:rsid w:val="00E9567C"/>
    <w:rsid w:val="00E9569B"/>
    <w:rsid w:val="00E959D4"/>
    <w:rsid w:val="00E95C05"/>
    <w:rsid w:val="00E95CC9"/>
    <w:rsid w:val="00E966A2"/>
    <w:rsid w:val="00E96A4E"/>
    <w:rsid w:val="00E96A6F"/>
    <w:rsid w:val="00E96AF7"/>
    <w:rsid w:val="00E96DFB"/>
    <w:rsid w:val="00E9701D"/>
    <w:rsid w:val="00E97116"/>
    <w:rsid w:val="00E97579"/>
    <w:rsid w:val="00E97681"/>
    <w:rsid w:val="00E976AC"/>
    <w:rsid w:val="00E977C0"/>
    <w:rsid w:val="00E978BE"/>
    <w:rsid w:val="00E9791E"/>
    <w:rsid w:val="00E97AC6"/>
    <w:rsid w:val="00E97B7F"/>
    <w:rsid w:val="00EA0485"/>
    <w:rsid w:val="00EA04DF"/>
    <w:rsid w:val="00EA059B"/>
    <w:rsid w:val="00EA0A8B"/>
    <w:rsid w:val="00EA2252"/>
    <w:rsid w:val="00EA2D92"/>
    <w:rsid w:val="00EA2EAE"/>
    <w:rsid w:val="00EA310D"/>
    <w:rsid w:val="00EA374E"/>
    <w:rsid w:val="00EA39F8"/>
    <w:rsid w:val="00EA3AC8"/>
    <w:rsid w:val="00EA3B89"/>
    <w:rsid w:val="00EA3DB7"/>
    <w:rsid w:val="00EA420D"/>
    <w:rsid w:val="00EA42CD"/>
    <w:rsid w:val="00EA4458"/>
    <w:rsid w:val="00EA458E"/>
    <w:rsid w:val="00EA5615"/>
    <w:rsid w:val="00EA5DEC"/>
    <w:rsid w:val="00EA5E58"/>
    <w:rsid w:val="00EA65EB"/>
    <w:rsid w:val="00EA694C"/>
    <w:rsid w:val="00EA6DD5"/>
    <w:rsid w:val="00EA71BB"/>
    <w:rsid w:val="00EA737C"/>
    <w:rsid w:val="00EA763A"/>
    <w:rsid w:val="00EA76BE"/>
    <w:rsid w:val="00EB0272"/>
    <w:rsid w:val="00EB0814"/>
    <w:rsid w:val="00EB0905"/>
    <w:rsid w:val="00EB0F83"/>
    <w:rsid w:val="00EB10E7"/>
    <w:rsid w:val="00EB10EE"/>
    <w:rsid w:val="00EB11E5"/>
    <w:rsid w:val="00EB143E"/>
    <w:rsid w:val="00EB1782"/>
    <w:rsid w:val="00EB2303"/>
    <w:rsid w:val="00EB241E"/>
    <w:rsid w:val="00EB2693"/>
    <w:rsid w:val="00EB2A85"/>
    <w:rsid w:val="00EB2C0A"/>
    <w:rsid w:val="00EB3376"/>
    <w:rsid w:val="00EB3447"/>
    <w:rsid w:val="00EB3B60"/>
    <w:rsid w:val="00EB3E30"/>
    <w:rsid w:val="00EB452E"/>
    <w:rsid w:val="00EB48FE"/>
    <w:rsid w:val="00EB4AC4"/>
    <w:rsid w:val="00EB4B9D"/>
    <w:rsid w:val="00EB4C1C"/>
    <w:rsid w:val="00EB4DF8"/>
    <w:rsid w:val="00EB4F2E"/>
    <w:rsid w:val="00EB531B"/>
    <w:rsid w:val="00EB548B"/>
    <w:rsid w:val="00EB588D"/>
    <w:rsid w:val="00EB5A12"/>
    <w:rsid w:val="00EB5EE3"/>
    <w:rsid w:val="00EB60C6"/>
    <w:rsid w:val="00EB6478"/>
    <w:rsid w:val="00EB64FB"/>
    <w:rsid w:val="00EB676D"/>
    <w:rsid w:val="00EB685E"/>
    <w:rsid w:val="00EB6E2F"/>
    <w:rsid w:val="00EB74B7"/>
    <w:rsid w:val="00EB7AC6"/>
    <w:rsid w:val="00EB7CF7"/>
    <w:rsid w:val="00EC0568"/>
    <w:rsid w:val="00EC073B"/>
    <w:rsid w:val="00EC079F"/>
    <w:rsid w:val="00EC0811"/>
    <w:rsid w:val="00EC190C"/>
    <w:rsid w:val="00EC1CFB"/>
    <w:rsid w:val="00EC1DA4"/>
    <w:rsid w:val="00EC201B"/>
    <w:rsid w:val="00EC20AC"/>
    <w:rsid w:val="00EC2488"/>
    <w:rsid w:val="00EC2622"/>
    <w:rsid w:val="00EC2949"/>
    <w:rsid w:val="00EC2E1F"/>
    <w:rsid w:val="00EC3129"/>
    <w:rsid w:val="00EC3246"/>
    <w:rsid w:val="00EC3490"/>
    <w:rsid w:val="00EC369C"/>
    <w:rsid w:val="00EC3782"/>
    <w:rsid w:val="00EC3812"/>
    <w:rsid w:val="00EC3DDA"/>
    <w:rsid w:val="00EC3E46"/>
    <w:rsid w:val="00EC46B8"/>
    <w:rsid w:val="00EC4A51"/>
    <w:rsid w:val="00EC4D7B"/>
    <w:rsid w:val="00EC4E12"/>
    <w:rsid w:val="00EC4EBD"/>
    <w:rsid w:val="00EC5493"/>
    <w:rsid w:val="00EC5690"/>
    <w:rsid w:val="00EC56D6"/>
    <w:rsid w:val="00EC5981"/>
    <w:rsid w:val="00EC5B07"/>
    <w:rsid w:val="00EC5C23"/>
    <w:rsid w:val="00EC60B5"/>
    <w:rsid w:val="00EC6399"/>
    <w:rsid w:val="00EC64DB"/>
    <w:rsid w:val="00EC6B92"/>
    <w:rsid w:val="00EC6BA3"/>
    <w:rsid w:val="00EC709F"/>
    <w:rsid w:val="00EC7481"/>
    <w:rsid w:val="00EC7BB8"/>
    <w:rsid w:val="00ED0198"/>
    <w:rsid w:val="00ED029E"/>
    <w:rsid w:val="00ED0887"/>
    <w:rsid w:val="00ED0A36"/>
    <w:rsid w:val="00ED0DE2"/>
    <w:rsid w:val="00ED0ED7"/>
    <w:rsid w:val="00ED1166"/>
    <w:rsid w:val="00ED1250"/>
    <w:rsid w:val="00ED2004"/>
    <w:rsid w:val="00ED235B"/>
    <w:rsid w:val="00ED264C"/>
    <w:rsid w:val="00ED27C5"/>
    <w:rsid w:val="00ED2C76"/>
    <w:rsid w:val="00ED2D50"/>
    <w:rsid w:val="00ED34D8"/>
    <w:rsid w:val="00ED377E"/>
    <w:rsid w:val="00ED37A5"/>
    <w:rsid w:val="00ED3A58"/>
    <w:rsid w:val="00ED3C1C"/>
    <w:rsid w:val="00ED3D91"/>
    <w:rsid w:val="00ED4795"/>
    <w:rsid w:val="00ED4D3B"/>
    <w:rsid w:val="00ED6314"/>
    <w:rsid w:val="00ED6B4C"/>
    <w:rsid w:val="00ED6BE1"/>
    <w:rsid w:val="00ED75D2"/>
    <w:rsid w:val="00ED75E8"/>
    <w:rsid w:val="00ED7B4D"/>
    <w:rsid w:val="00ED7CA0"/>
    <w:rsid w:val="00EE0721"/>
    <w:rsid w:val="00EE084D"/>
    <w:rsid w:val="00EE08A4"/>
    <w:rsid w:val="00EE0E76"/>
    <w:rsid w:val="00EE0EBF"/>
    <w:rsid w:val="00EE0EDC"/>
    <w:rsid w:val="00EE146E"/>
    <w:rsid w:val="00EE1C11"/>
    <w:rsid w:val="00EE2527"/>
    <w:rsid w:val="00EE276A"/>
    <w:rsid w:val="00EE2A5A"/>
    <w:rsid w:val="00EE2BD4"/>
    <w:rsid w:val="00EE2F86"/>
    <w:rsid w:val="00EE310F"/>
    <w:rsid w:val="00EE3258"/>
    <w:rsid w:val="00EE3447"/>
    <w:rsid w:val="00EE36FC"/>
    <w:rsid w:val="00EE3703"/>
    <w:rsid w:val="00EE3B40"/>
    <w:rsid w:val="00EE3DBB"/>
    <w:rsid w:val="00EE429C"/>
    <w:rsid w:val="00EE42F0"/>
    <w:rsid w:val="00EE4C11"/>
    <w:rsid w:val="00EE5840"/>
    <w:rsid w:val="00EE6103"/>
    <w:rsid w:val="00EE6391"/>
    <w:rsid w:val="00EE6662"/>
    <w:rsid w:val="00EE708D"/>
    <w:rsid w:val="00EE70B3"/>
    <w:rsid w:val="00EE7C0E"/>
    <w:rsid w:val="00EE7C7C"/>
    <w:rsid w:val="00EF0051"/>
    <w:rsid w:val="00EF01FE"/>
    <w:rsid w:val="00EF0AF7"/>
    <w:rsid w:val="00EF0BC4"/>
    <w:rsid w:val="00EF0E39"/>
    <w:rsid w:val="00EF10E0"/>
    <w:rsid w:val="00EF16C3"/>
    <w:rsid w:val="00EF22EC"/>
    <w:rsid w:val="00EF2969"/>
    <w:rsid w:val="00EF29C6"/>
    <w:rsid w:val="00EF2A7A"/>
    <w:rsid w:val="00EF2A81"/>
    <w:rsid w:val="00EF2C5D"/>
    <w:rsid w:val="00EF3DA8"/>
    <w:rsid w:val="00EF3EAE"/>
    <w:rsid w:val="00EF4074"/>
    <w:rsid w:val="00EF47E2"/>
    <w:rsid w:val="00EF4859"/>
    <w:rsid w:val="00EF48C3"/>
    <w:rsid w:val="00EF4C1A"/>
    <w:rsid w:val="00EF4C88"/>
    <w:rsid w:val="00EF4F2A"/>
    <w:rsid w:val="00EF51FA"/>
    <w:rsid w:val="00EF543F"/>
    <w:rsid w:val="00EF5565"/>
    <w:rsid w:val="00EF681D"/>
    <w:rsid w:val="00EF6901"/>
    <w:rsid w:val="00EF6A20"/>
    <w:rsid w:val="00EF6DDD"/>
    <w:rsid w:val="00EF7A3F"/>
    <w:rsid w:val="00F00228"/>
    <w:rsid w:val="00F00B57"/>
    <w:rsid w:val="00F00C89"/>
    <w:rsid w:val="00F018C2"/>
    <w:rsid w:val="00F01EAA"/>
    <w:rsid w:val="00F01EE6"/>
    <w:rsid w:val="00F01FAF"/>
    <w:rsid w:val="00F02992"/>
    <w:rsid w:val="00F02D6F"/>
    <w:rsid w:val="00F02E9E"/>
    <w:rsid w:val="00F0301B"/>
    <w:rsid w:val="00F03092"/>
    <w:rsid w:val="00F038BF"/>
    <w:rsid w:val="00F04B9B"/>
    <w:rsid w:val="00F04D8D"/>
    <w:rsid w:val="00F061C0"/>
    <w:rsid w:val="00F061CD"/>
    <w:rsid w:val="00F06F13"/>
    <w:rsid w:val="00F07075"/>
    <w:rsid w:val="00F07301"/>
    <w:rsid w:val="00F07417"/>
    <w:rsid w:val="00F07418"/>
    <w:rsid w:val="00F0747B"/>
    <w:rsid w:val="00F075A2"/>
    <w:rsid w:val="00F075DC"/>
    <w:rsid w:val="00F077A4"/>
    <w:rsid w:val="00F106DF"/>
    <w:rsid w:val="00F1096F"/>
    <w:rsid w:val="00F10BA9"/>
    <w:rsid w:val="00F10F75"/>
    <w:rsid w:val="00F10FA4"/>
    <w:rsid w:val="00F11129"/>
    <w:rsid w:val="00F11246"/>
    <w:rsid w:val="00F11763"/>
    <w:rsid w:val="00F11C85"/>
    <w:rsid w:val="00F11E41"/>
    <w:rsid w:val="00F12206"/>
    <w:rsid w:val="00F12412"/>
    <w:rsid w:val="00F12417"/>
    <w:rsid w:val="00F12784"/>
    <w:rsid w:val="00F130E7"/>
    <w:rsid w:val="00F133EE"/>
    <w:rsid w:val="00F13642"/>
    <w:rsid w:val="00F13CDC"/>
    <w:rsid w:val="00F13DDA"/>
    <w:rsid w:val="00F146BD"/>
    <w:rsid w:val="00F14D0C"/>
    <w:rsid w:val="00F1577F"/>
    <w:rsid w:val="00F16367"/>
    <w:rsid w:val="00F16637"/>
    <w:rsid w:val="00F166BE"/>
    <w:rsid w:val="00F166ED"/>
    <w:rsid w:val="00F16BD9"/>
    <w:rsid w:val="00F17361"/>
    <w:rsid w:val="00F17AF4"/>
    <w:rsid w:val="00F2015E"/>
    <w:rsid w:val="00F2102A"/>
    <w:rsid w:val="00F21443"/>
    <w:rsid w:val="00F215A0"/>
    <w:rsid w:val="00F219F2"/>
    <w:rsid w:val="00F21B45"/>
    <w:rsid w:val="00F21FCF"/>
    <w:rsid w:val="00F2230B"/>
    <w:rsid w:val="00F225D9"/>
    <w:rsid w:val="00F2314A"/>
    <w:rsid w:val="00F23195"/>
    <w:rsid w:val="00F23620"/>
    <w:rsid w:val="00F23B1D"/>
    <w:rsid w:val="00F23C82"/>
    <w:rsid w:val="00F23EC7"/>
    <w:rsid w:val="00F23FE8"/>
    <w:rsid w:val="00F240F6"/>
    <w:rsid w:val="00F24411"/>
    <w:rsid w:val="00F24F02"/>
    <w:rsid w:val="00F25030"/>
    <w:rsid w:val="00F25740"/>
    <w:rsid w:val="00F25776"/>
    <w:rsid w:val="00F26143"/>
    <w:rsid w:val="00F2668B"/>
    <w:rsid w:val="00F26D51"/>
    <w:rsid w:val="00F27B4E"/>
    <w:rsid w:val="00F30856"/>
    <w:rsid w:val="00F30BBA"/>
    <w:rsid w:val="00F30E6D"/>
    <w:rsid w:val="00F30F0E"/>
    <w:rsid w:val="00F31305"/>
    <w:rsid w:val="00F3139D"/>
    <w:rsid w:val="00F3165D"/>
    <w:rsid w:val="00F326F2"/>
    <w:rsid w:val="00F33768"/>
    <w:rsid w:val="00F337B2"/>
    <w:rsid w:val="00F33E50"/>
    <w:rsid w:val="00F344E9"/>
    <w:rsid w:val="00F34524"/>
    <w:rsid w:val="00F34778"/>
    <w:rsid w:val="00F34938"/>
    <w:rsid w:val="00F34B38"/>
    <w:rsid w:val="00F34E6B"/>
    <w:rsid w:val="00F35183"/>
    <w:rsid w:val="00F352E7"/>
    <w:rsid w:val="00F3535B"/>
    <w:rsid w:val="00F355AF"/>
    <w:rsid w:val="00F35C8A"/>
    <w:rsid w:val="00F36253"/>
    <w:rsid w:val="00F362EB"/>
    <w:rsid w:val="00F36858"/>
    <w:rsid w:val="00F36A6C"/>
    <w:rsid w:val="00F36EEF"/>
    <w:rsid w:val="00F37022"/>
    <w:rsid w:val="00F379E9"/>
    <w:rsid w:val="00F40212"/>
    <w:rsid w:val="00F4047C"/>
    <w:rsid w:val="00F40C5B"/>
    <w:rsid w:val="00F40F40"/>
    <w:rsid w:val="00F41128"/>
    <w:rsid w:val="00F4113F"/>
    <w:rsid w:val="00F41C41"/>
    <w:rsid w:val="00F41E16"/>
    <w:rsid w:val="00F41E9C"/>
    <w:rsid w:val="00F42262"/>
    <w:rsid w:val="00F42379"/>
    <w:rsid w:val="00F42625"/>
    <w:rsid w:val="00F426F8"/>
    <w:rsid w:val="00F4292D"/>
    <w:rsid w:val="00F42FD6"/>
    <w:rsid w:val="00F43061"/>
    <w:rsid w:val="00F43904"/>
    <w:rsid w:val="00F439D3"/>
    <w:rsid w:val="00F43B02"/>
    <w:rsid w:val="00F43E13"/>
    <w:rsid w:val="00F44019"/>
    <w:rsid w:val="00F4404C"/>
    <w:rsid w:val="00F44A43"/>
    <w:rsid w:val="00F44EEE"/>
    <w:rsid w:val="00F454C9"/>
    <w:rsid w:val="00F455E7"/>
    <w:rsid w:val="00F45687"/>
    <w:rsid w:val="00F459AB"/>
    <w:rsid w:val="00F45B55"/>
    <w:rsid w:val="00F45DC7"/>
    <w:rsid w:val="00F46178"/>
    <w:rsid w:val="00F4637F"/>
    <w:rsid w:val="00F464D7"/>
    <w:rsid w:val="00F466F7"/>
    <w:rsid w:val="00F46712"/>
    <w:rsid w:val="00F46E29"/>
    <w:rsid w:val="00F475C8"/>
    <w:rsid w:val="00F47744"/>
    <w:rsid w:val="00F47D0F"/>
    <w:rsid w:val="00F50318"/>
    <w:rsid w:val="00F50A90"/>
    <w:rsid w:val="00F50E4C"/>
    <w:rsid w:val="00F51C2E"/>
    <w:rsid w:val="00F51C95"/>
    <w:rsid w:val="00F51D9B"/>
    <w:rsid w:val="00F51ECE"/>
    <w:rsid w:val="00F51EE1"/>
    <w:rsid w:val="00F51F66"/>
    <w:rsid w:val="00F51F75"/>
    <w:rsid w:val="00F5207F"/>
    <w:rsid w:val="00F5240C"/>
    <w:rsid w:val="00F52499"/>
    <w:rsid w:val="00F52B40"/>
    <w:rsid w:val="00F52B90"/>
    <w:rsid w:val="00F5373A"/>
    <w:rsid w:val="00F53FC4"/>
    <w:rsid w:val="00F5401E"/>
    <w:rsid w:val="00F5457F"/>
    <w:rsid w:val="00F54997"/>
    <w:rsid w:val="00F54B62"/>
    <w:rsid w:val="00F54E7A"/>
    <w:rsid w:val="00F5583D"/>
    <w:rsid w:val="00F55A60"/>
    <w:rsid w:val="00F55BC7"/>
    <w:rsid w:val="00F55D28"/>
    <w:rsid w:val="00F55D79"/>
    <w:rsid w:val="00F55D96"/>
    <w:rsid w:val="00F564A6"/>
    <w:rsid w:val="00F566B1"/>
    <w:rsid w:val="00F56870"/>
    <w:rsid w:val="00F576FA"/>
    <w:rsid w:val="00F57C00"/>
    <w:rsid w:val="00F60027"/>
    <w:rsid w:val="00F60236"/>
    <w:rsid w:val="00F60431"/>
    <w:rsid w:val="00F607E4"/>
    <w:rsid w:val="00F60C5C"/>
    <w:rsid w:val="00F60FC4"/>
    <w:rsid w:val="00F60FC7"/>
    <w:rsid w:val="00F6120B"/>
    <w:rsid w:val="00F618A0"/>
    <w:rsid w:val="00F61974"/>
    <w:rsid w:val="00F61B90"/>
    <w:rsid w:val="00F6247F"/>
    <w:rsid w:val="00F62B2B"/>
    <w:rsid w:val="00F62B76"/>
    <w:rsid w:val="00F62D23"/>
    <w:rsid w:val="00F62DCB"/>
    <w:rsid w:val="00F63289"/>
    <w:rsid w:val="00F635D2"/>
    <w:rsid w:val="00F6371C"/>
    <w:rsid w:val="00F63EE4"/>
    <w:rsid w:val="00F63FDD"/>
    <w:rsid w:val="00F64808"/>
    <w:rsid w:val="00F64D41"/>
    <w:rsid w:val="00F65684"/>
    <w:rsid w:val="00F6599B"/>
    <w:rsid w:val="00F65BCB"/>
    <w:rsid w:val="00F65E75"/>
    <w:rsid w:val="00F661BB"/>
    <w:rsid w:val="00F66371"/>
    <w:rsid w:val="00F667BD"/>
    <w:rsid w:val="00F670F3"/>
    <w:rsid w:val="00F672AA"/>
    <w:rsid w:val="00F672B0"/>
    <w:rsid w:val="00F673DF"/>
    <w:rsid w:val="00F674FA"/>
    <w:rsid w:val="00F6769C"/>
    <w:rsid w:val="00F679EE"/>
    <w:rsid w:val="00F7012A"/>
    <w:rsid w:val="00F70ECB"/>
    <w:rsid w:val="00F70F66"/>
    <w:rsid w:val="00F71013"/>
    <w:rsid w:val="00F71075"/>
    <w:rsid w:val="00F711AA"/>
    <w:rsid w:val="00F713D1"/>
    <w:rsid w:val="00F71AED"/>
    <w:rsid w:val="00F71CD1"/>
    <w:rsid w:val="00F71CF5"/>
    <w:rsid w:val="00F72829"/>
    <w:rsid w:val="00F72AF8"/>
    <w:rsid w:val="00F73499"/>
    <w:rsid w:val="00F734B5"/>
    <w:rsid w:val="00F737BC"/>
    <w:rsid w:val="00F74037"/>
    <w:rsid w:val="00F755A9"/>
    <w:rsid w:val="00F7569C"/>
    <w:rsid w:val="00F75BA2"/>
    <w:rsid w:val="00F760EB"/>
    <w:rsid w:val="00F7630D"/>
    <w:rsid w:val="00F763AA"/>
    <w:rsid w:val="00F76550"/>
    <w:rsid w:val="00F76A6B"/>
    <w:rsid w:val="00F76E6E"/>
    <w:rsid w:val="00F76EE3"/>
    <w:rsid w:val="00F77113"/>
    <w:rsid w:val="00F77704"/>
    <w:rsid w:val="00F77B56"/>
    <w:rsid w:val="00F80295"/>
    <w:rsid w:val="00F80969"/>
    <w:rsid w:val="00F80DEC"/>
    <w:rsid w:val="00F80E27"/>
    <w:rsid w:val="00F80FE6"/>
    <w:rsid w:val="00F81C82"/>
    <w:rsid w:val="00F8264B"/>
    <w:rsid w:val="00F82705"/>
    <w:rsid w:val="00F82BF9"/>
    <w:rsid w:val="00F83119"/>
    <w:rsid w:val="00F83596"/>
    <w:rsid w:val="00F8393A"/>
    <w:rsid w:val="00F840AE"/>
    <w:rsid w:val="00F84253"/>
    <w:rsid w:val="00F842C0"/>
    <w:rsid w:val="00F845F6"/>
    <w:rsid w:val="00F84895"/>
    <w:rsid w:val="00F84BDD"/>
    <w:rsid w:val="00F84E4C"/>
    <w:rsid w:val="00F84FFF"/>
    <w:rsid w:val="00F85162"/>
    <w:rsid w:val="00F85815"/>
    <w:rsid w:val="00F8591B"/>
    <w:rsid w:val="00F8605B"/>
    <w:rsid w:val="00F866DD"/>
    <w:rsid w:val="00F86940"/>
    <w:rsid w:val="00F86A86"/>
    <w:rsid w:val="00F86B3A"/>
    <w:rsid w:val="00F86D06"/>
    <w:rsid w:val="00F8726B"/>
    <w:rsid w:val="00F8728A"/>
    <w:rsid w:val="00F876E8"/>
    <w:rsid w:val="00F87D94"/>
    <w:rsid w:val="00F90588"/>
    <w:rsid w:val="00F90997"/>
    <w:rsid w:val="00F90F13"/>
    <w:rsid w:val="00F912AD"/>
    <w:rsid w:val="00F9178F"/>
    <w:rsid w:val="00F91E6A"/>
    <w:rsid w:val="00F921D7"/>
    <w:rsid w:val="00F92A5B"/>
    <w:rsid w:val="00F92AC5"/>
    <w:rsid w:val="00F92E00"/>
    <w:rsid w:val="00F92E6A"/>
    <w:rsid w:val="00F9313D"/>
    <w:rsid w:val="00F93BFD"/>
    <w:rsid w:val="00F94443"/>
    <w:rsid w:val="00F94632"/>
    <w:rsid w:val="00F94BD4"/>
    <w:rsid w:val="00F95324"/>
    <w:rsid w:val="00F954C3"/>
    <w:rsid w:val="00F95A06"/>
    <w:rsid w:val="00F95AE3"/>
    <w:rsid w:val="00F95F8D"/>
    <w:rsid w:val="00F96136"/>
    <w:rsid w:val="00F9694B"/>
    <w:rsid w:val="00F96E45"/>
    <w:rsid w:val="00F97031"/>
    <w:rsid w:val="00F9756C"/>
    <w:rsid w:val="00F97771"/>
    <w:rsid w:val="00F97E2C"/>
    <w:rsid w:val="00FA0020"/>
    <w:rsid w:val="00FA004D"/>
    <w:rsid w:val="00FA0142"/>
    <w:rsid w:val="00FA0185"/>
    <w:rsid w:val="00FA046B"/>
    <w:rsid w:val="00FA0D4B"/>
    <w:rsid w:val="00FA0EF4"/>
    <w:rsid w:val="00FA1143"/>
    <w:rsid w:val="00FA1338"/>
    <w:rsid w:val="00FA1ED0"/>
    <w:rsid w:val="00FA1F1A"/>
    <w:rsid w:val="00FA1F5F"/>
    <w:rsid w:val="00FA20EA"/>
    <w:rsid w:val="00FA2441"/>
    <w:rsid w:val="00FA256F"/>
    <w:rsid w:val="00FA25B8"/>
    <w:rsid w:val="00FA25DD"/>
    <w:rsid w:val="00FA28E7"/>
    <w:rsid w:val="00FA304A"/>
    <w:rsid w:val="00FA381A"/>
    <w:rsid w:val="00FA39D6"/>
    <w:rsid w:val="00FA4B7E"/>
    <w:rsid w:val="00FA4BA6"/>
    <w:rsid w:val="00FA59D3"/>
    <w:rsid w:val="00FA5A2D"/>
    <w:rsid w:val="00FA5AAF"/>
    <w:rsid w:val="00FA5CF6"/>
    <w:rsid w:val="00FA65DD"/>
    <w:rsid w:val="00FA67D8"/>
    <w:rsid w:val="00FA6A19"/>
    <w:rsid w:val="00FA6A95"/>
    <w:rsid w:val="00FA6AF6"/>
    <w:rsid w:val="00FA6D0D"/>
    <w:rsid w:val="00FA70C5"/>
    <w:rsid w:val="00FA7215"/>
    <w:rsid w:val="00FA72CE"/>
    <w:rsid w:val="00FA740B"/>
    <w:rsid w:val="00FA7958"/>
    <w:rsid w:val="00FA79C1"/>
    <w:rsid w:val="00FB08B8"/>
    <w:rsid w:val="00FB1011"/>
    <w:rsid w:val="00FB1953"/>
    <w:rsid w:val="00FB19E8"/>
    <w:rsid w:val="00FB245A"/>
    <w:rsid w:val="00FB262F"/>
    <w:rsid w:val="00FB2896"/>
    <w:rsid w:val="00FB2A15"/>
    <w:rsid w:val="00FB2D61"/>
    <w:rsid w:val="00FB2DD2"/>
    <w:rsid w:val="00FB3042"/>
    <w:rsid w:val="00FB343D"/>
    <w:rsid w:val="00FB345B"/>
    <w:rsid w:val="00FB3CAF"/>
    <w:rsid w:val="00FB3CE9"/>
    <w:rsid w:val="00FB43AB"/>
    <w:rsid w:val="00FB4760"/>
    <w:rsid w:val="00FB4D92"/>
    <w:rsid w:val="00FB502C"/>
    <w:rsid w:val="00FB50F4"/>
    <w:rsid w:val="00FB5216"/>
    <w:rsid w:val="00FB588F"/>
    <w:rsid w:val="00FB6756"/>
    <w:rsid w:val="00FB69EA"/>
    <w:rsid w:val="00FB6C2C"/>
    <w:rsid w:val="00FB7494"/>
    <w:rsid w:val="00FB7615"/>
    <w:rsid w:val="00FB7AA0"/>
    <w:rsid w:val="00FC00D4"/>
    <w:rsid w:val="00FC0575"/>
    <w:rsid w:val="00FC05D4"/>
    <w:rsid w:val="00FC0D84"/>
    <w:rsid w:val="00FC0EDE"/>
    <w:rsid w:val="00FC1F18"/>
    <w:rsid w:val="00FC2352"/>
    <w:rsid w:val="00FC2FE9"/>
    <w:rsid w:val="00FC32AC"/>
    <w:rsid w:val="00FC3613"/>
    <w:rsid w:val="00FC36BB"/>
    <w:rsid w:val="00FC39F3"/>
    <w:rsid w:val="00FC3FE1"/>
    <w:rsid w:val="00FC59AE"/>
    <w:rsid w:val="00FC6376"/>
    <w:rsid w:val="00FC6523"/>
    <w:rsid w:val="00FC696A"/>
    <w:rsid w:val="00FC69D9"/>
    <w:rsid w:val="00FC6D0A"/>
    <w:rsid w:val="00FC6D77"/>
    <w:rsid w:val="00FC6DDB"/>
    <w:rsid w:val="00FC73DD"/>
    <w:rsid w:val="00FC760B"/>
    <w:rsid w:val="00FC7915"/>
    <w:rsid w:val="00FC7B85"/>
    <w:rsid w:val="00FC7E85"/>
    <w:rsid w:val="00FD01CB"/>
    <w:rsid w:val="00FD01F1"/>
    <w:rsid w:val="00FD07B7"/>
    <w:rsid w:val="00FD0946"/>
    <w:rsid w:val="00FD1159"/>
    <w:rsid w:val="00FD1318"/>
    <w:rsid w:val="00FD244F"/>
    <w:rsid w:val="00FD2C5E"/>
    <w:rsid w:val="00FD35D9"/>
    <w:rsid w:val="00FD3C8A"/>
    <w:rsid w:val="00FD40A5"/>
    <w:rsid w:val="00FD4210"/>
    <w:rsid w:val="00FD44EF"/>
    <w:rsid w:val="00FD4910"/>
    <w:rsid w:val="00FD4A1E"/>
    <w:rsid w:val="00FD4CE8"/>
    <w:rsid w:val="00FD5268"/>
    <w:rsid w:val="00FD5305"/>
    <w:rsid w:val="00FD5D41"/>
    <w:rsid w:val="00FD5E3E"/>
    <w:rsid w:val="00FD6021"/>
    <w:rsid w:val="00FD62FE"/>
    <w:rsid w:val="00FD6384"/>
    <w:rsid w:val="00FD69B6"/>
    <w:rsid w:val="00FD6AEC"/>
    <w:rsid w:val="00FD6B59"/>
    <w:rsid w:val="00FD6B60"/>
    <w:rsid w:val="00FD6ED7"/>
    <w:rsid w:val="00FD6EE6"/>
    <w:rsid w:val="00FD70F6"/>
    <w:rsid w:val="00FD77AB"/>
    <w:rsid w:val="00FD77D6"/>
    <w:rsid w:val="00FD78EC"/>
    <w:rsid w:val="00FD7C07"/>
    <w:rsid w:val="00FE00CA"/>
    <w:rsid w:val="00FE0BCE"/>
    <w:rsid w:val="00FE11A2"/>
    <w:rsid w:val="00FE1603"/>
    <w:rsid w:val="00FE16EC"/>
    <w:rsid w:val="00FE1AD6"/>
    <w:rsid w:val="00FE2066"/>
    <w:rsid w:val="00FE25DC"/>
    <w:rsid w:val="00FE2642"/>
    <w:rsid w:val="00FE2F40"/>
    <w:rsid w:val="00FE3396"/>
    <w:rsid w:val="00FE359E"/>
    <w:rsid w:val="00FE376C"/>
    <w:rsid w:val="00FE378E"/>
    <w:rsid w:val="00FE38CC"/>
    <w:rsid w:val="00FE3AA5"/>
    <w:rsid w:val="00FE3B5E"/>
    <w:rsid w:val="00FE3E10"/>
    <w:rsid w:val="00FE429F"/>
    <w:rsid w:val="00FE4641"/>
    <w:rsid w:val="00FE48B7"/>
    <w:rsid w:val="00FE5C4A"/>
    <w:rsid w:val="00FE6120"/>
    <w:rsid w:val="00FE6506"/>
    <w:rsid w:val="00FE6992"/>
    <w:rsid w:val="00FE738A"/>
    <w:rsid w:val="00FF065B"/>
    <w:rsid w:val="00FF07C2"/>
    <w:rsid w:val="00FF0B5F"/>
    <w:rsid w:val="00FF1411"/>
    <w:rsid w:val="00FF1B03"/>
    <w:rsid w:val="00FF1B6C"/>
    <w:rsid w:val="00FF1C40"/>
    <w:rsid w:val="00FF1DD2"/>
    <w:rsid w:val="00FF20EE"/>
    <w:rsid w:val="00FF2314"/>
    <w:rsid w:val="00FF34D7"/>
    <w:rsid w:val="00FF36C7"/>
    <w:rsid w:val="00FF36CC"/>
    <w:rsid w:val="00FF382C"/>
    <w:rsid w:val="00FF3894"/>
    <w:rsid w:val="00FF4054"/>
    <w:rsid w:val="00FF451C"/>
    <w:rsid w:val="00FF4BF8"/>
    <w:rsid w:val="00FF4C16"/>
    <w:rsid w:val="00FF4D7E"/>
    <w:rsid w:val="00FF5438"/>
    <w:rsid w:val="00FF55BC"/>
    <w:rsid w:val="00FF58BE"/>
    <w:rsid w:val="00FF60D4"/>
    <w:rsid w:val="00FF6D45"/>
    <w:rsid w:val="00FF6EB5"/>
    <w:rsid w:val="00FF6F54"/>
    <w:rsid w:val="00FF7039"/>
    <w:rsid w:val="00FF75D0"/>
    <w:rsid w:val="00FF771F"/>
    <w:rsid w:val="00FF7ED6"/>
    <w:rsid w:val="067FE185"/>
    <w:rsid w:val="07819324"/>
    <w:rsid w:val="0898D5DD"/>
    <w:rsid w:val="08E5B489"/>
    <w:rsid w:val="090E5CCF"/>
    <w:rsid w:val="0B05B133"/>
    <w:rsid w:val="0FA96C22"/>
    <w:rsid w:val="0FED1421"/>
    <w:rsid w:val="13EAEFE3"/>
    <w:rsid w:val="14A8D4D3"/>
    <w:rsid w:val="1669B530"/>
    <w:rsid w:val="1813CC0B"/>
    <w:rsid w:val="1945C757"/>
    <w:rsid w:val="1DB4C7F5"/>
    <w:rsid w:val="1ED0C5EA"/>
    <w:rsid w:val="212730AD"/>
    <w:rsid w:val="228884AE"/>
    <w:rsid w:val="250E448F"/>
    <w:rsid w:val="259D51D9"/>
    <w:rsid w:val="2F821F67"/>
    <w:rsid w:val="30C4CDBA"/>
    <w:rsid w:val="34ED8513"/>
    <w:rsid w:val="35106063"/>
    <w:rsid w:val="35F5DCDC"/>
    <w:rsid w:val="368DB62A"/>
    <w:rsid w:val="37257A48"/>
    <w:rsid w:val="3737E40F"/>
    <w:rsid w:val="38C32DB7"/>
    <w:rsid w:val="38EB6F49"/>
    <w:rsid w:val="39258793"/>
    <w:rsid w:val="3AAB7CEB"/>
    <w:rsid w:val="412E76EE"/>
    <w:rsid w:val="44B69C16"/>
    <w:rsid w:val="45888862"/>
    <w:rsid w:val="4601E811"/>
    <w:rsid w:val="46436F15"/>
    <w:rsid w:val="471AE735"/>
    <w:rsid w:val="48630217"/>
    <w:rsid w:val="4F8750C8"/>
    <w:rsid w:val="4FE9079B"/>
    <w:rsid w:val="509BB1EE"/>
    <w:rsid w:val="5426E135"/>
    <w:rsid w:val="54A8C725"/>
    <w:rsid w:val="5A8619E3"/>
    <w:rsid w:val="5B615FB6"/>
    <w:rsid w:val="5C59A335"/>
    <w:rsid w:val="5C9E236F"/>
    <w:rsid w:val="5CC45F40"/>
    <w:rsid w:val="5E3C1EDF"/>
    <w:rsid w:val="62F9EE9A"/>
    <w:rsid w:val="63558310"/>
    <w:rsid w:val="636FE3FA"/>
    <w:rsid w:val="65B58831"/>
    <w:rsid w:val="69F54DEB"/>
    <w:rsid w:val="6DACBAB3"/>
    <w:rsid w:val="6EAAE7F4"/>
    <w:rsid w:val="6EF9C483"/>
    <w:rsid w:val="6F31EBF1"/>
    <w:rsid w:val="710D71BE"/>
    <w:rsid w:val="75046251"/>
    <w:rsid w:val="7BE12451"/>
    <w:rsid w:val="7C65B55A"/>
    <w:rsid w:val="7CBDEAF1"/>
    <w:rsid w:val="7D7CF4B2"/>
    <w:rsid w:val="7FF07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7D065"/>
  <w14:defaultImageDpi w14:val="32767"/>
  <w15:chartTrackingRefBased/>
  <w15:docId w15:val="{61EF6DE6-BFB1-4D9E-B1BA-4E82413E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5983"/>
    <w:pPr>
      <w:spacing w:before="120" w:line="240" w:lineRule="exact"/>
    </w:pPr>
    <w:rPr>
      <w:rFonts w:ascii="Gill Sans MT" w:hAnsi="Gill Sans MT"/>
      <w:color w:val="262626" w:themeColor="text1" w:themeTint="D9"/>
      <w:sz w:val="20"/>
      <w:szCs w:val="17"/>
      <w:lang w:eastAsia="en-GB"/>
    </w:rPr>
  </w:style>
  <w:style w:type="paragraph" w:styleId="Heading1">
    <w:name w:val="heading 1"/>
    <w:basedOn w:val="Normal"/>
    <w:next w:val="Normal"/>
    <w:link w:val="Heading1Char"/>
    <w:uiPriority w:val="9"/>
    <w:qFormat/>
    <w:rsid w:val="00E206AF"/>
    <w:pPr>
      <w:keepNext/>
      <w:keepLines/>
      <w:pBdr>
        <w:top w:val="single" w:sz="4" w:space="1" w:color="auto"/>
      </w:pBdr>
      <w:spacing w:before="360" w:after="120" w:line="340" w:lineRule="atLeast"/>
      <w:contextualSpacing/>
      <w:outlineLvl w:val="0"/>
    </w:pPr>
    <w:rPr>
      <w:rFonts w:eastAsiaTheme="majorEastAsia" w:cstheme="majorBidi"/>
      <w:b/>
      <w:bCs/>
      <w:spacing w:val="8"/>
      <w:sz w:val="28"/>
      <w:szCs w:val="32"/>
    </w:rPr>
  </w:style>
  <w:style w:type="paragraph" w:styleId="Heading2">
    <w:name w:val="heading 2"/>
    <w:basedOn w:val="Normal"/>
    <w:next w:val="Normal"/>
    <w:link w:val="Heading2Char"/>
    <w:uiPriority w:val="9"/>
    <w:unhideWhenUsed/>
    <w:qFormat/>
    <w:rsid w:val="00B07F58"/>
    <w:pPr>
      <w:keepNext/>
      <w:keepLines/>
      <w:spacing w:before="280" w:after="80" w:line="340" w:lineRule="atLeas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B07F58"/>
    <w:pPr>
      <w:keepNext/>
      <w:keepLines/>
      <w:spacing w:before="280" w:after="40" w:line="320" w:lineRule="atLeas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B07F58"/>
    <w:pPr>
      <w:keepNext/>
      <w:keepLines/>
      <w:spacing w:before="200" w:line="320" w:lineRule="atLeast"/>
      <w:outlineLvl w:val="3"/>
    </w:pPr>
    <w:rPr>
      <w:rFonts w:eastAsiaTheme="majorEastAsia" w:cstheme="majorBidi"/>
      <w:b/>
      <w:bCs/>
      <w:sz w:val="21"/>
    </w:rPr>
  </w:style>
  <w:style w:type="paragraph" w:styleId="Heading5">
    <w:name w:val="heading 5"/>
    <w:basedOn w:val="Normal"/>
    <w:next w:val="Normal"/>
    <w:link w:val="Heading5Char"/>
    <w:uiPriority w:val="9"/>
    <w:unhideWhenUsed/>
    <w:qFormat/>
    <w:rsid w:val="00E206AF"/>
    <w:pPr>
      <w:keepNext/>
      <w:keepLines/>
      <w:spacing w:before="160" w:line="300" w:lineRule="atLeast"/>
      <w:outlineLvl w:val="4"/>
    </w:pPr>
    <w:rPr>
      <w:rFonts w:eastAsiaTheme="majorEastAsia" w:cstheme="majorBidi"/>
      <w:b/>
      <w:bCs/>
    </w:rPr>
  </w:style>
  <w:style w:type="paragraph" w:styleId="Heading6">
    <w:name w:val="heading 6"/>
    <w:basedOn w:val="Normal"/>
    <w:next w:val="Normal"/>
    <w:link w:val="Heading6Char"/>
    <w:uiPriority w:val="9"/>
    <w:unhideWhenUsed/>
    <w:qFormat/>
    <w:rsid w:val="00B07F58"/>
    <w:pPr>
      <w:keepNext/>
      <w:keepLines/>
      <w:spacing w:line="260" w:lineRule="atLeast"/>
      <w:outlineLvl w:val="5"/>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F5 List Paragraph,List Paragraph1,Dot pt,No Spacing1,List Paragraph Char Char Char,Indicator Text,Colorful List - Accent 11,Numbered Para 1,Bullet 1,Bullet Points,MAIN CONTENT,List Paragraph2,Normal numbered,List Paragraph11,L,lp1"/>
    <w:basedOn w:val="Normal"/>
    <w:link w:val="ListParagraphChar"/>
    <w:uiPriority w:val="34"/>
    <w:qFormat/>
    <w:rsid w:val="00F94BD4"/>
    <w:pPr>
      <w:numPr>
        <w:numId w:val="15"/>
      </w:numPr>
      <w:spacing w:after="160" w:line="259" w:lineRule="auto"/>
      <w:contextualSpacing/>
    </w:pPr>
  </w:style>
  <w:style w:type="character" w:customStyle="1" w:styleId="Heading1Char">
    <w:name w:val="Heading 1 Char"/>
    <w:basedOn w:val="DefaultParagraphFont"/>
    <w:link w:val="Heading1"/>
    <w:uiPriority w:val="9"/>
    <w:rsid w:val="00E206AF"/>
    <w:rPr>
      <w:rFonts w:ascii="Gill Sans MT" w:eastAsiaTheme="majorEastAsia" w:hAnsi="Gill Sans MT" w:cstheme="majorBidi"/>
      <w:b/>
      <w:bCs/>
      <w:color w:val="262626" w:themeColor="text1" w:themeTint="D9"/>
      <w:spacing w:val="8"/>
      <w:sz w:val="28"/>
      <w:szCs w:val="32"/>
      <w:lang w:eastAsia="en-GB"/>
    </w:rPr>
  </w:style>
  <w:style w:type="character" w:customStyle="1" w:styleId="Heading2Char">
    <w:name w:val="Heading 2 Char"/>
    <w:basedOn w:val="DefaultParagraphFont"/>
    <w:link w:val="Heading2"/>
    <w:uiPriority w:val="9"/>
    <w:rsid w:val="00B07F58"/>
    <w:rPr>
      <w:rFonts w:ascii="Lato" w:eastAsiaTheme="majorEastAsia" w:hAnsi="Lato" w:cstheme="majorBidi"/>
      <w:b/>
      <w:bCs/>
      <w:color w:val="262626" w:themeColor="text1" w:themeTint="D9"/>
      <w:sz w:val="28"/>
      <w:szCs w:val="26"/>
      <w:lang w:eastAsia="en-GB"/>
    </w:rPr>
  </w:style>
  <w:style w:type="character" w:customStyle="1" w:styleId="Heading3Char">
    <w:name w:val="Heading 3 Char"/>
    <w:basedOn w:val="DefaultParagraphFont"/>
    <w:link w:val="Heading3"/>
    <w:uiPriority w:val="9"/>
    <w:rsid w:val="00B07F58"/>
    <w:rPr>
      <w:rFonts w:ascii="Lato" w:eastAsiaTheme="majorEastAsia" w:hAnsi="Lato" w:cstheme="majorBidi"/>
      <w:b/>
      <w:bCs/>
      <w:color w:val="262626" w:themeColor="text1" w:themeTint="D9"/>
      <w:szCs w:val="17"/>
      <w:lang w:eastAsia="en-GB"/>
    </w:rPr>
  </w:style>
  <w:style w:type="character" w:customStyle="1" w:styleId="Heading4Char">
    <w:name w:val="Heading 4 Char"/>
    <w:basedOn w:val="DefaultParagraphFont"/>
    <w:link w:val="Heading4"/>
    <w:uiPriority w:val="9"/>
    <w:rsid w:val="00B07F58"/>
    <w:rPr>
      <w:rFonts w:ascii="Lato" w:eastAsiaTheme="majorEastAsia" w:hAnsi="Lato" w:cstheme="majorBidi"/>
      <w:b/>
      <w:bCs/>
      <w:color w:val="262626" w:themeColor="text1" w:themeTint="D9"/>
      <w:sz w:val="21"/>
      <w:szCs w:val="17"/>
      <w:lang w:eastAsia="en-GB"/>
    </w:rPr>
  </w:style>
  <w:style w:type="character" w:customStyle="1" w:styleId="Heading5Char">
    <w:name w:val="Heading 5 Char"/>
    <w:basedOn w:val="DefaultParagraphFont"/>
    <w:link w:val="Heading5"/>
    <w:uiPriority w:val="9"/>
    <w:rsid w:val="00E206AF"/>
    <w:rPr>
      <w:rFonts w:ascii="Gill Sans MT" w:eastAsiaTheme="majorEastAsia" w:hAnsi="Gill Sans MT" w:cstheme="majorBidi"/>
      <w:b/>
      <w:bCs/>
      <w:color w:val="262626" w:themeColor="text1" w:themeTint="D9"/>
      <w:sz w:val="20"/>
      <w:szCs w:val="17"/>
      <w:lang w:eastAsia="en-GB"/>
    </w:rPr>
  </w:style>
  <w:style w:type="character" w:customStyle="1" w:styleId="Heading6Char">
    <w:name w:val="Heading 6 Char"/>
    <w:basedOn w:val="DefaultParagraphFont"/>
    <w:link w:val="Heading6"/>
    <w:uiPriority w:val="9"/>
    <w:rsid w:val="00B07F58"/>
    <w:rPr>
      <w:rFonts w:ascii="Lato" w:eastAsiaTheme="majorEastAsia" w:hAnsi="Lato" w:cstheme="majorBidi"/>
      <w:b/>
      <w:bCs/>
      <w:color w:val="262626" w:themeColor="text1" w:themeTint="D9"/>
      <w:sz w:val="17"/>
      <w:szCs w:val="17"/>
      <w:lang w:eastAsia="en-GB"/>
    </w:rPr>
  </w:style>
  <w:style w:type="paragraph" w:styleId="Title">
    <w:name w:val="Title"/>
    <w:basedOn w:val="Normal"/>
    <w:next w:val="Normal"/>
    <w:link w:val="TitleChar"/>
    <w:uiPriority w:val="10"/>
    <w:qFormat/>
    <w:rsid w:val="00E206AF"/>
    <w:pPr>
      <w:spacing w:line="640" w:lineRule="atLeast"/>
      <w:contextualSpacing/>
    </w:pPr>
    <w:rPr>
      <w:rFonts w:eastAsiaTheme="majorEastAsia" w:cstheme="majorBidi"/>
      <w:b/>
      <w:bCs/>
      <w:color w:val="auto"/>
      <w:spacing w:val="-10"/>
      <w:kern w:val="28"/>
      <w:sz w:val="56"/>
      <w:szCs w:val="56"/>
    </w:rPr>
  </w:style>
  <w:style w:type="character" w:customStyle="1" w:styleId="TitleChar">
    <w:name w:val="Title Char"/>
    <w:basedOn w:val="DefaultParagraphFont"/>
    <w:link w:val="Title"/>
    <w:uiPriority w:val="10"/>
    <w:rsid w:val="00E206AF"/>
    <w:rPr>
      <w:rFonts w:ascii="Gill Sans MT" w:eastAsiaTheme="majorEastAsia" w:hAnsi="Gill Sans MT" w:cstheme="majorBidi"/>
      <w:b/>
      <w:bCs/>
      <w:spacing w:val="-10"/>
      <w:kern w:val="28"/>
      <w:sz w:val="56"/>
      <w:szCs w:val="56"/>
      <w:lang w:eastAsia="en-GB"/>
    </w:rPr>
  </w:style>
  <w:style w:type="paragraph" w:styleId="Subtitle">
    <w:name w:val="Subtitle"/>
    <w:basedOn w:val="Normal"/>
    <w:next w:val="Normal"/>
    <w:link w:val="SubtitleChar"/>
    <w:uiPriority w:val="11"/>
    <w:qFormat/>
    <w:rsid w:val="00E206AF"/>
    <w:pPr>
      <w:numPr>
        <w:ilvl w:val="1"/>
      </w:numPr>
      <w:spacing w:line="520" w:lineRule="atLeast"/>
    </w:pPr>
    <w:rPr>
      <w:rFonts w:eastAsiaTheme="minorEastAsia"/>
      <w:color w:val="000000" w:themeColor="text1"/>
      <w:sz w:val="44"/>
      <w:szCs w:val="56"/>
    </w:rPr>
  </w:style>
  <w:style w:type="character" w:customStyle="1" w:styleId="SubtitleChar">
    <w:name w:val="Subtitle Char"/>
    <w:basedOn w:val="DefaultParagraphFont"/>
    <w:link w:val="Subtitle"/>
    <w:uiPriority w:val="11"/>
    <w:rsid w:val="00E206AF"/>
    <w:rPr>
      <w:rFonts w:ascii="Gill Sans MT" w:eastAsiaTheme="minorEastAsia" w:hAnsi="Gill Sans MT"/>
      <w:color w:val="000000" w:themeColor="text1"/>
      <w:sz w:val="44"/>
      <w:szCs w:val="56"/>
      <w:lang w:eastAsia="en-GB"/>
    </w:rPr>
  </w:style>
  <w:style w:type="paragraph" w:styleId="NoSpacing">
    <w:name w:val="No Spacing"/>
    <w:basedOn w:val="Normal"/>
    <w:uiPriority w:val="1"/>
    <w:rsid w:val="007F642C"/>
    <w:pPr>
      <w:spacing w:before="0"/>
    </w:pPr>
  </w:style>
  <w:style w:type="paragraph" w:styleId="FootnoteText">
    <w:name w:val="footnote text"/>
    <w:basedOn w:val="Normal"/>
    <w:link w:val="FootnoteTextChar"/>
    <w:uiPriority w:val="99"/>
    <w:unhideWhenUsed/>
    <w:rsid w:val="008C012B"/>
    <w:pPr>
      <w:tabs>
        <w:tab w:val="left" w:pos="180"/>
      </w:tabs>
      <w:spacing w:line="200" w:lineRule="atLeast"/>
      <w:ind w:left="187" w:hanging="187"/>
    </w:pPr>
    <w:rPr>
      <w:sz w:val="15"/>
    </w:rPr>
  </w:style>
  <w:style w:type="character" w:customStyle="1" w:styleId="FootnoteTextChar">
    <w:name w:val="Footnote Text Char"/>
    <w:basedOn w:val="DefaultParagraphFont"/>
    <w:link w:val="FootnoteText"/>
    <w:uiPriority w:val="99"/>
    <w:rsid w:val="008C012B"/>
    <w:rPr>
      <w:rFonts w:ascii="Lato" w:hAnsi="Lato"/>
      <w:color w:val="262626" w:themeColor="text1" w:themeTint="D9"/>
      <w:sz w:val="15"/>
      <w:szCs w:val="17"/>
      <w:lang w:eastAsia="en-GB"/>
    </w:rPr>
  </w:style>
  <w:style w:type="character" w:styleId="FootnoteReference">
    <w:name w:val="footnote reference"/>
    <w:basedOn w:val="DefaultParagraphFont"/>
    <w:unhideWhenUsed/>
    <w:rsid w:val="00603CC4"/>
    <w:rPr>
      <w:vertAlign w:val="superscript"/>
    </w:rPr>
  </w:style>
  <w:style w:type="character" w:styleId="Strong">
    <w:name w:val="Strong"/>
    <w:basedOn w:val="DefaultParagraphFont"/>
    <w:uiPriority w:val="22"/>
    <w:rsid w:val="00DD0282"/>
    <w:rPr>
      <w:b/>
      <w:bCs/>
    </w:rPr>
  </w:style>
  <w:style w:type="paragraph" w:styleId="ListBullet">
    <w:name w:val="List Bullet"/>
    <w:basedOn w:val="Normal"/>
    <w:uiPriority w:val="99"/>
    <w:unhideWhenUsed/>
    <w:rsid w:val="00B07F58"/>
    <w:pPr>
      <w:numPr>
        <w:numId w:val="3"/>
      </w:numPr>
      <w:spacing w:before="80"/>
    </w:pPr>
  </w:style>
  <w:style w:type="paragraph" w:styleId="ListBullet2">
    <w:name w:val="List Bullet 2"/>
    <w:basedOn w:val="Normal"/>
    <w:uiPriority w:val="99"/>
    <w:unhideWhenUsed/>
    <w:rsid w:val="00B07F58"/>
    <w:pPr>
      <w:numPr>
        <w:numId w:val="2"/>
      </w:numPr>
      <w:tabs>
        <w:tab w:val="left" w:pos="180"/>
      </w:tabs>
      <w:spacing w:before="40" w:after="40"/>
    </w:pPr>
    <w:rPr>
      <w:rFonts w:ascii="Lato Heavy" w:hAnsi="Lato Heavy"/>
    </w:rPr>
  </w:style>
  <w:style w:type="character" w:customStyle="1" w:styleId="apple-converted-space">
    <w:name w:val="apple-converted-space"/>
    <w:basedOn w:val="DefaultParagraphFont"/>
    <w:rsid w:val="00DD0282"/>
  </w:style>
  <w:style w:type="character" w:styleId="Hyperlink">
    <w:name w:val="Hyperlink"/>
    <w:basedOn w:val="DefaultParagraphFont"/>
    <w:uiPriority w:val="99"/>
    <w:unhideWhenUsed/>
    <w:rsid w:val="00CA366E"/>
    <w:rPr>
      <w:color w:val="0563C1" w:themeColor="hyperlink"/>
      <w:u w:val="single"/>
    </w:rPr>
  </w:style>
  <w:style w:type="character" w:styleId="FollowedHyperlink">
    <w:name w:val="FollowedHyperlink"/>
    <w:basedOn w:val="DefaultParagraphFont"/>
    <w:uiPriority w:val="99"/>
    <w:semiHidden/>
    <w:unhideWhenUsed/>
    <w:rsid w:val="00CA366E"/>
    <w:rPr>
      <w:color w:val="954F72" w:themeColor="followedHyperlink"/>
      <w:u w:val="single"/>
    </w:rPr>
  </w:style>
  <w:style w:type="table" w:styleId="TableGrid">
    <w:name w:val="Table Grid"/>
    <w:aliases w:val="Header Table Grid,ARUK Orange"/>
    <w:basedOn w:val="TableNormal"/>
    <w:uiPriority w:val="59"/>
    <w:rsid w:val="00CA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FootnoteText"/>
    <w:link w:val="FooterChar"/>
    <w:uiPriority w:val="99"/>
    <w:unhideWhenUsed/>
    <w:rsid w:val="00B07F58"/>
    <w:pPr>
      <w:ind w:left="90" w:hanging="97"/>
    </w:pPr>
    <w:rPr>
      <w:color w:val="808080" w:themeColor="background1" w:themeShade="80"/>
    </w:rPr>
  </w:style>
  <w:style w:type="character" w:customStyle="1" w:styleId="FooterChar">
    <w:name w:val="Footer Char"/>
    <w:basedOn w:val="DefaultParagraphFont"/>
    <w:link w:val="Footer"/>
    <w:uiPriority w:val="99"/>
    <w:rsid w:val="00B07F58"/>
    <w:rPr>
      <w:rFonts w:ascii="Lato" w:hAnsi="Lato"/>
      <w:color w:val="808080" w:themeColor="background1" w:themeShade="80"/>
      <w:sz w:val="15"/>
      <w:szCs w:val="17"/>
      <w:lang w:eastAsia="en-GB"/>
    </w:rPr>
  </w:style>
  <w:style w:type="paragraph" w:styleId="Header">
    <w:name w:val="header"/>
    <w:basedOn w:val="Normal"/>
    <w:link w:val="HeaderChar"/>
    <w:uiPriority w:val="99"/>
    <w:unhideWhenUsed/>
    <w:rsid w:val="00B07F58"/>
    <w:pPr>
      <w:tabs>
        <w:tab w:val="center" w:pos="4513"/>
        <w:tab w:val="right" w:pos="9026"/>
      </w:tabs>
    </w:pPr>
    <w:rPr>
      <w:caps/>
      <w:sz w:val="13"/>
    </w:rPr>
  </w:style>
  <w:style w:type="character" w:customStyle="1" w:styleId="HeaderChar">
    <w:name w:val="Header Char"/>
    <w:basedOn w:val="DefaultParagraphFont"/>
    <w:link w:val="Header"/>
    <w:uiPriority w:val="99"/>
    <w:rsid w:val="00B07F58"/>
    <w:rPr>
      <w:rFonts w:ascii="Lato" w:hAnsi="Lato"/>
      <w:caps/>
      <w:color w:val="262626" w:themeColor="text1" w:themeTint="D9"/>
      <w:sz w:val="13"/>
      <w:szCs w:val="17"/>
      <w:lang w:eastAsia="en-GB"/>
    </w:rPr>
  </w:style>
  <w:style w:type="paragraph" w:styleId="MessageHeader">
    <w:name w:val="Message Header"/>
    <w:basedOn w:val="Normal"/>
    <w:link w:val="MessageHeaderChar"/>
    <w:uiPriority w:val="99"/>
    <w:unhideWhenUsed/>
    <w:rsid w:val="00926CA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926CA4"/>
    <w:rPr>
      <w:rFonts w:asciiTheme="majorHAnsi" w:eastAsiaTheme="majorEastAsia" w:hAnsiTheme="majorHAnsi" w:cstheme="majorBidi"/>
      <w:shd w:val="pct20" w:color="auto" w:fill="auto"/>
    </w:rPr>
  </w:style>
  <w:style w:type="paragraph" w:styleId="ListBullet3">
    <w:name w:val="List Bullet 3"/>
    <w:basedOn w:val="Normal"/>
    <w:uiPriority w:val="99"/>
    <w:unhideWhenUsed/>
    <w:rsid w:val="00B07F58"/>
    <w:pPr>
      <w:numPr>
        <w:numId w:val="1"/>
      </w:numPr>
      <w:spacing w:before="40" w:after="40"/>
    </w:pPr>
    <w:rPr>
      <w:rFonts w:ascii="Lato Heavy" w:hAnsi="Lato Heavy"/>
    </w:rPr>
  </w:style>
  <w:style w:type="character" w:styleId="SubtleEmphasis">
    <w:name w:val="Subtle Emphasis"/>
    <w:basedOn w:val="DefaultParagraphFont"/>
    <w:uiPriority w:val="19"/>
    <w:rsid w:val="0043639A"/>
    <w:rPr>
      <w:i/>
      <w:iCs/>
      <w:color w:val="404040" w:themeColor="text1" w:themeTint="BF"/>
    </w:rPr>
  </w:style>
  <w:style w:type="character" w:styleId="Emphasis">
    <w:name w:val="Emphasis"/>
    <w:basedOn w:val="DefaultParagraphFont"/>
    <w:uiPriority w:val="20"/>
    <w:qFormat/>
    <w:rsid w:val="00E206AF"/>
    <w:rPr>
      <w:rFonts w:ascii="Courier New" w:hAnsi="Courier New"/>
      <w:i/>
    </w:rPr>
  </w:style>
  <w:style w:type="paragraph" w:styleId="Quote">
    <w:name w:val="Quote"/>
    <w:basedOn w:val="Normal"/>
    <w:next w:val="Normal"/>
    <w:link w:val="QuoteChar"/>
    <w:uiPriority w:val="29"/>
    <w:qFormat/>
    <w:rsid w:val="00C04F4F"/>
    <w:pPr>
      <w:keepNext/>
      <w:keepLines/>
      <w:pBdr>
        <w:top w:val="single" w:sz="6" w:space="0" w:color="595959" w:themeColor="text1" w:themeTint="A6"/>
      </w:pBdr>
      <w:spacing w:before="200" w:after="160" w:line="400" w:lineRule="exact"/>
      <w:ind w:right="14"/>
    </w:pPr>
    <w:rPr>
      <w:rFonts w:ascii="Calibri" w:hAnsi="Calibri"/>
      <w:i/>
      <w:iCs/>
      <w:color w:val="595959" w:themeColor="text1" w:themeTint="A6"/>
      <w:sz w:val="32"/>
      <w:szCs w:val="36"/>
    </w:rPr>
  </w:style>
  <w:style w:type="character" w:customStyle="1" w:styleId="QuoteChar">
    <w:name w:val="Quote Char"/>
    <w:basedOn w:val="DefaultParagraphFont"/>
    <w:link w:val="Quote"/>
    <w:uiPriority w:val="29"/>
    <w:rsid w:val="00C04F4F"/>
    <w:rPr>
      <w:rFonts w:ascii="Calibri" w:hAnsi="Calibri"/>
      <w:i/>
      <w:iCs/>
      <w:color w:val="595959" w:themeColor="text1" w:themeTint="A6"/>
      <w:sz w:val="32"/>
      <w:szCs w:val="36"/>
      <w:lang w:eastAsia="en-GB"/>
    </w:rPr>
  </w:style>
  <w:style w:type="paragraph" w:customStyle="1" w:styleId="Quoted">
    <w:name w:val="Quoted"/>
    <w:basedOn w:val="Quote"/>
    <w:next w:val="Quoteorganisation"/>
    <w:qFormat/>
    <w:rsid w:val="00E206AF"/>
    <w:pPr>
      <w:pBdr>
        <w:top w:val="single" w:sz="2" w:space="1" w:color="595959" w:themeColor="text1" w:themeTint="A6"/>
      </w:pBdr>
      <w:spacing w:before="120" w:after="0" w:line="260" w:lineRule="atLeast"/>
      <w:ind w:right="20"/>
    </w:pPr>
    <w:rPr>
      <w:b/>
      <w:bCs/>
      <w:i w:val="0"/>
      <w:iCs w:val="0"/>
      <w:sz w:val="21"/>
    </w:rPr>
  </w:style>
  <w:style w:type="paragraph" w:customStyle="1" w:styleId="Quoteorganisation">
    <w:name w:val="Quote organisation"/>
    <w:basedOn w:val="Quoted"/>
    <w:qFormat/>
    <w:rsid w:val="00E206AF"/>
    <w:pPr>
      <w:spacing w:before="0" w:after="240"/>
    </w:pPr>
    <w:rPr>
      <w:b w:val="0"/>
      <w:bCs w:val="0"/>
    </w:rPr>
  </w:style>
  <w:style w:type="paragraph" w:styleId="TOC2">
    <w:name w:val="toc 2"/>
    <w:basedOn w:val="Normal"/>
    <w:next w:val="Heading1"/>
    <w:autoRedefine/>
    <w:uiPriority w:val="39"/>
    <w:unhideWhenUsed/>
    <w:rsid w:val="00537B39"/>
    <w:pPr>
      <w:keepNext/>
      <w:pBdr>
        <w:top w:val="single" w:sz="2" w:space="1" w:color="auto"/>
      </w:pBdr>
      <w:tabs>
        <w:tab w:val="right" w:pos="9010"/>
      </w:tabs>
      <w:ind w:firstLine="142"/>
      <w:contextualSpacing/>
    </w:pPr>
    <w:rPr>
      <w:rFonts w:ascii="Yu Gothic Light" w:hAnsi="Yu Gothic Light"/>
      <w:bCs/>
      <w:noProof/>
    </w:rPr>
  </w:style>
  <w:style w:type="paragraph" w:styleId="TOC1">
    <w:name w:val="toc 1"/>
    <w:basedOn w:val="Sectionbreak"/>
    <w:next w:val="Sectionbreak"/>
    <w:autoRedefine/>
    <w:uiPriority w:val="39"/>
    <w:unhideWhenUsed/>
    <w:rsid w:val="00284187"/>
    <w:pPr>
      <w:pageBreakBefore w:val="0"/>
      <w:tabs>
        <w:tab w:val="right" w:pos="9010"/>
      </w:tabs>
      <w:spacing w:after="100" w:line="240" w:lineRule="atLeast"/>
    </w:pPr>
    <w:rPr>
      <w:sz w:val="20"/>
    </w:rPr>
  </w:style>
  <w:style w:type="paragraph" w:styleId="TOC3">
    <w:name w:val="toc 3"/>
    <w:basedOn w:val="Normal"/>
    <w:next w:val="Heading2"/>
    <w:autoRedefine/>
    <w:uiPriority w:val="39"/>
    <w:unhideWhenUsed/>
    <w:rsid w:val="00537B39"/>
    <w:pPr>
      <w:keepLines/>
      <w:pBdr>
        <w:top w:val="single" w:sz="4" w:space="1" w:color="auto"/>
      </w:pBdr>
      <w:tabs>
        <w:tab w:val="right" w:pos="9010"/>
      </w:tabs>
      <w:ind w:left="346"/>
      <w:contextualSpacing/>
    </w:pPr>
    <w:rPr>
      <w:rFonts w:ascii="Calibri Light" w:hAnsi="Calibri Light"/>
      <w:noProof/>
      <w:sz w:val="16"/>
    </w:rPr>
  </w:style>
  <w:style w:type="paragraph" w:styleId="TOC4">
    <w:name w:val="toc 4"/>
    <w:basedOn w:val="Normal"/>
    <w:next w:val="Normal"/>
    <w:autoRedefine/>
    <w:uiPriority w:val="39"/>
    <w:unhideWhenUsed/>
    <w:rsid w:val="007C7A9E"/>
    <w:pPr>
      <w:ind w:left="510"/>
    </w:pPr>
  </w:style>
  <w:style w:type="paragraph" w:styleId="TOC5">
    <w:name w:val="toc 5"/>
    <w:basedOn w:val="Normal"/>
    <w:next w:val="Normal"/>
    <w:autoRedefine/>
    <w:uiPriority w:val="39"/>
    <w:unhideWhenUsed/>
    <w:rsid w:val="007C7A9E"/>
    <w:pPr>
      <w:ind w:left="680"/>
    </w:pPr>
  </w:style>
  <w:style w:type="paragraph" w:styleId="TOC6">
    <w:name w:val="toc 6"/>
    <w:basedOn w:val="Normal"/>
    <w:next w:val="Normal"/>
    <w:autoRedefine/>
    <w:uiPriority w:val="39"/>
    <w:unhideWhenUsed/>
    <w:rsid w:val="007C7A9E"/>
    <w:pPr>
      <w:ind w:left="850"/>
    </w:pPr>
  </w:style>
  <w:style w:type="paragraph" w:styleId="TOC7">
    <w:name w:val="toc 7"/>
    <w:basedOn w:val="Normal"/>
    <w:next w:val="Normal"/>
    <w:autoRedefine/>
    <w:uiPriority w:val="39"/>
    <w:unhideWhenUsed/>
    <w:rsid w:val="007C7A9E"/>
    <w:pPr>
      <w:ind w:left="1020"/>
    </w:pPr>
  </w:style>
  <w:style w:type="paragraph" w:styleId="TOC8">
    <w:name w:val="toc 8"/>
    <w:basedOn w:val="Normal"/>
    <w:next w:val="Normal"/>
    <w:autoRedefine/>
    <w:uiPriority w:val="39"/>
    <w:unhideWhenUsed/>
    <w:rsid w:val="007C7A9E"/>
    <w:pPr>
      <w:ind w:left="1190"/>
    </w:pPr>
  </w:style>
  <w:style w:type="paragraph" w:styleId="TOC9">
    <w:name w:val="toc 9"/>
    <w:basedOn w:val="Normal"/>
    <w:next w:val="Normal"/>
    <w:autoRedefine/>
    <w:uiPriority w:val="39"/>
    <w:unhideWhenUsed/>
    <w:rsid w:val="007C7A9E"/>
    <w:pPr>
      <w:ind w:left="1360"/>
    </w:pPr>
  </w:style>
  <w:style w:type="paragraph" w:styleId="TOCHeading">
    <w:name w:val="TOC Heading"/>
    <w:basedOn w:val="Normal"/>
    <w:next w:val="Normal"/>
    <w:uiPriority w:val="39"/>
    <w:unhideWhenUsed/>
    <w:rsid w:val="00615315"/>
    <w:pPr>
      <w:keepNext/>
      <w:keepLines/>
      <w:pageBreakBefore/>
      <w:pBdr>
        <w:top w:val="single" w:sz="6" w:space="1" w:color="auto"/>
      </w:pBdr>
      <w:spacing w:line="340" w:lineRule="atLeast"/>
    </w:pPr>
    <w:rPr>
      <w:rFonts w:ascii="Yu Mincho" w:hAnsi="Yu Mincho"/>
      <w:b/>
      <w:bCs/>
      <w:noProof/>
      <w:sz w:val="28"/>
    </w:rPr>
  </w:style>
  <w:style w:type="character" w:styleId="Mention">
    <w:name w:val="Mention"/>
    <w:basedOn w:val="DefaultParagraphFont"/>
    <w:uiPriority w:val="99"/>
    <w:unhideWhenUsed/>
    <w:rsid w:val="007C7A9E"/>
    <w:rPr>
      <w:color w:val="2B579A"/>
      <w:shd w:val="clear" w:color="auto" w:fill="E6E6E6"/>
    </w:rPr>
  </w:style>
  <w:style w:type="paragraph" w:styleId="MacroText">
    <w:name w:val="macro"/>
    <w:link w:val="MacroTextChar"/>
    <w:uiPriority w:val="99"/>
    <w:unhideWhenUsed/>
    <w:rsid w:val="007C7A9E"/>
    <w:pPr>
      <w:tabs>
        <w:tab w:val="left" w:pos="576"/>
        <w:tab w:val="left" w:pos="1152"/>
        <w:tab w:val="left" w:pos="1728"/>
        <w:tab w:val="left" w:pos="2304"/>
        <w:tab w:val="left" w:pos="2880"/>
        <w:tab w:val="left" w:pos="3456"/>
        <w:tab w:val="left" w:pos="4032"/>
      </w:tabs>
      <w:spacing w:before="120" w:line="240" w:lineRule="exact"/>
    </w:pPr>
    <w:rPr>
      <w:rFonts w:ascii="Arial" w:hAnsi="Arial"/>
      <w:color w:val="262626" w:themeColor="text1" w:themeTint="D9"/>
      <w:sz w:val="20"/>
      <w:szCs w:val="20"/>
      <w:shd w:val="clear" w:color="auto" w:fill="FFFFFF"/>
      <w:lang w:eastAsia="en-GB"/>
    </w:rPr>
  </w:style>
  <w:style w:type="character" w:customStyle="1" w:styleId="MacroTextChar">
    <w:name w:val="Macro Text Char"/>
    <w:basedOn w:val="DefaultParagraphFont"/>
    <w:link w:val="MacroText"/>
    <w:uiPriority w:val="99"/>
    <w:rsid w:val="007C7A9E"/>
    <w:rPr>
      <w:rFonts w:ascii="Arial" w:hAnsi="Arial"/>
      <w:color w:val="262626" w:themeColor="text1" w:themeTint="D9"/>
      <w:sz w:val="20"/>
      <w:szCs w:val="20"/>
      <w:lang w:eastAsia="en-GB"/>
    </w:rPr>
  </w:style>
  <w:style w:type="paragraph" w:styleId="BalloonText">
    <w:name w:val="Balloon Text"/>
    <w:aliases w:val="Summary text"/>
    <w:basedOn w:val="Normal"/>
    <w:link w:val="BalloonTextChar"/>
    <w:uiPriority w:val="99"/>
    <w:unhideWhenUsed/>
    <w:rsid w:val="00642D21"/>
    <w:pPr>
      <w:shd w:val="solid" w:color="F2F2F2" w:themeColor="background1" w:themeShade="F2" w:fill="auto"/>
      <w:spacing w:before="60" w:after="60" w:line="240" w:lineRule="auto"/>
    </w:pPr>
    <w:rPr>
      <w:rFonts w:cs="Times New Roman"/>
      <w:sz w:val="18"/>
      <w:szCs w:val="18"/>
    </w:rPr>
  </w:style>
  <w:style w:type="character" w:customStyle="1" w:styleId="BalloonTextChar">
    <w:name w:val="Balloon Text Char"/>
    <w:aliases w:val="Summary text Char"/>
    <w:basedOn w:val="DefaultParagraphFont"/>
    <w:link w:val="BalloonText"/>
    <w:uiPriority w:val="99"/>
    <w:rsid w:val="00642D21"/>
    <w:rPr>
      <w:rFonts w:ascii="Lato" w:hAnsi="Lato" w:cs="Times New Roman"/>
      <w:color w:val="262626" w:themeColor="text1" w:themeTint="D9"/>
      <w:sz w:val="18"/>
      <w:szCs w:val="18"/>
      <w:shd w:val="solid" w:color="F2F2F2" w:themeColor="background1" w:themeShade="F2" w:fill="auto"/>
      <w:lang w:eastAsia="en-GB"/>
    </w:rPr>
  </w:style>
  <w:style w:type="table" w:styleId="PlainTable3">
    <w:name w:val="Plain Table 3"/>
    <w:basedOn w:val="TableNormal"/>
    <w:uiPriority w:val="43"/>
    <w:rsid w:val="002B27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B27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B27D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27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B27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B27D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
    <w:name w:val="Grid Table 5 Dark"/>
    <w:basedOn w:val="TableNormal"/>
    <w:uiPriority w:val="50"/>
    <w:rsid w:val="008B72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8B72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8B728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3">
    <w:name w:val="Grid Table 5 Dark Accent 3"/>
    <w:basedOn w:val="TableNormal"/>
    <w:uiPriority w:val="50"/>
    <w:rsid w:val="008B72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8B72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ectionbreak">
    <w:name w:val="Section break"/>
    <w:basedOn w:val="Title"/>
    <w:qFormat/>
    <w:rsid w:val="00E206AF"/>
    <w:pPr>
      <w:keepNext/>
      <w:keepLines/>
      <w:pageBreakBefore/>
    </w:pPr>
    <w:rPr>
      <w:color w:val="262626" w:themeColor="text1" w:themeTint="D9"/>
    </w:rPr>
  </w:style>
  <w:style w:type="paragraph" w:customStyle="1" w:styleId="Largequoteoverphoto">
    <w:name w:val="Large quote over photo"/>
    <w:basedOn w:val="Quote"/>
    <w:qFormat/>
    <w:rsid w:val="00AA19EA"/>
    <w:rPr>
      <w:color w:val="auto"/>
      <w:sz w:val="48"/>
    </w:rPr>
  </w:style>
  <w:style w:type="paragraph" w:customStyle="1" w:styleId="Largequotedoverphoto">
    <w:name w:val="Large quoted over photo"/>
    <w:basedOn w:val="Quoted"/>
    <w:qFormat/>
    <w:rsid w:val="00C04F4F"/>
    <w:rPr>
      <w:color w:val="FFFFFF" w:themeColor="background1"/>
      <w:sz w:val="24"/>
    </w:rPr>
  </w:style>
  <w:style w:type="paragraph" w:customStyle="1" w:styleId="Subsubs">
    <w:name w:val="Sub subs"/>
    <w:basedOn w:val="Normal"/>
    <w:link w:val="SubsubsChar"/>
    <w:rsid w:val="00740818"/>
    <w:pPr>
      <w:numPr>
        <w:numId w:val="4"/>
      </w:numPr>
      <w:spacing w:before="0" w:line="260" w:lineRule="atLeast"/>
      <w:contextualSpacing/>
    </w:pPr>
    <w:rPr>
      <w:rFonts w:ascii="Wingdings" w:hAnsi="Wingdings"/>
      <w:b/>
      <w:color w:val="auto"/>
      <w:spacing w:val="-4"/>
      <w:szCs w:val="20"/>
      <w:lang w:eastAsia="en-US"/>
      <w14:ligatures w14:val="standard"/>
      <w14:numForm w14:val="oldStyle"/>
    </w:rPr>
  </w:style>
  <w:style w:type="character" w:customStyle="1" w:styleId="SubsubsChar">
    <w:name w:val="Sub subs Char"/>
    <w:basedOn w:val="DefaultParagraphFont"/>
    <w:link w:val="Subsubs"/>
    <w:rsid w:val="00740818"/>
    <w:rPr>
      <w:rFonts w:ascii="Wingdings" w:hAnsi="Wingdings"/>
      <w:b/>
      <w:spacing w:val="-4"/>
      <w:sz w:val="20"/>
      <w:szCs w:val="20"/>
      <w14:ligatures w14:val="standard"/>
      <w14:numForm w14:val="oldStyle"/>
    </w:rPr>
  </w:style>
  <w:style w:type="paragraph" w:customStyle="1" w:styleId="Blackbullets">
    <w:name w:val="Black bullets"/>
    <w:basedOn w:val="ListParagraph"/>
    <w:link w:val="BlackbulletsChar"/>
    <w:rsid w:val="009D3135"/>
    <w:pPr>
      <w:numPr>
        <w:numId w:val="0"/>
      </w:numPr>
      <w:spacing w:before="140" w:after="0" w:line="260" w:lineRule="atLeast"/>
      <w:ind w:left="1560"/>
    </w:pPr>
    <w:rPr>
      <w:rFonts w:ascii="Wingdings" w:hAnsi="Wingdings"/>
      <w:b/>
      <w:color w:val="auto"/>
      <w:spacing w:val="-4"/>
      <w:szCs w:val="20"/>
      <w:lang w:eastAsia="en-US"/>
      <w14:ligatures w14:val="standard"/>
      <w14:numForm w14:val="oldStyle"/>
    </w:rPr>
  </w:style>
  <w:style w:type="character" w:customStyle="1" w:styleId="BlackbulletsChar">
    <w:name w:val="Black bullets Char"/>
    <w:basedOn w:val="DefaultParagraphFont"/>
    <w:link w:val="Blackbullets"/>
    <w:rsid w:val="009D3135"/>
    <w:rPr>
      <w:rFonts w:ascii="Wingdings" w:hAnsi="Wingdings"/>
      <w:b/>
      <w:spacing w:val="-4"/>
      <w:sz w:val="20"/>
      <w:szCs w:val="20"/>
      <w14:ligatures w14:val="standard"/>
      <w14:numForm w14:val="oldStyle"/>
    </w:rPr>
  </w:style>
  <w:style w:type="character" w:styleId="CommentReference">
    <w:name w:val="annotation reference"/>
    <w:basedOn w:val="DefaultParagraphFont"/>
    <w:uiPriority w:val="99"/>
    <w:semiHidden/>
    <w:unhideWhenUsed/>
    <w:rsid w:val="009D3135"/>
    <w:rPr>
      <w:sz w:val="16"/>
      <w:szCs w:val="16"/>
    </w:rPr>
  </w:style>
  <w:style w:type="paragraph" w:styleId="CommentText">
    <w:name w:val="annotation text"/>
    <w:basedOn w:val="Normal"/>
    <w:link w:val="CommentTextChar"/>
    <w:uiPriority w:val="99"/>
    <w:unhideWhenUsed/>
    <w:rsid w:val="005B0595"/>
    <w:pPr>
      <w:spacing w:before="140" w:line="240" w:lineRule="auto"/>
      <w:ind w:left="1560"/>
      <w:jc w:val="both"/>
    </w:pPr>
    <w:rPr>
      <w:color w:val="auto"/>
      <w:spacing w:val="-4"/>
      <w:szCs w:val="20"/>
      <w:lang w:eastAsia="en-US"/>
      <w14:ligatures w14:val="standard"/>
      <w14:numForm w14:val="oldStyle"/>
    </w:rPr>
  </w:style>
  <w:style w:type="character" w:customStyle="1" w:styleId="CommentTextChar">
    <w:name w:val="Comment Text Char"/>
    <w:basedOn w:val="DefaultParagraphFont"/>
    <w:link w:val="CommentText"/>
    <w:uiPriority w:val="99"/>
    <w:rsid w:val="009D3135"/>
    <w:rPr>
      <w:rFonts w:ascii="Gill Sans MT" w:hAnsi="Gill Sans MT"/>
      <w:spacing w:val="-4"/>
      <w:sz w:val="20"/>
      <w:szCs w:val="20"/>
      <w14:ligatures w14:val="standard"/>
      <w14:numForm w14:val="oldStyle"/>
    </w:rPr>
  </w:style>
  <w:style w:type="paragraph" w:styleId="CommentSubject">
    <w:name w:val="annotation subject"/>
    <w:basedOn w:val="CommentText"/>
    <w:next w:val="CommentText"/>
    <w:link w:val="CommentSubjectChar"/>
    <w:uiPriority w:val="99"/>
    <w:semiHidden/>
    <w:unhideWhenUsed/>
    <w:rsid w:val="009D3135"/>
    <w:pPr>
      <w:spacing w:before="120"/>
      <w:ind w:left="0"/>
      <w:jc w:val="left"/>
    </w:pPr>
    <w:rPr>
      <w:rFonts w:ascii="Cambria Math" w:hAnsi="Cambria Math"/>
      <w:b/>
      <w:bCs/>
      <w:color w:val="262626" w:themeColor="text1" w:themeTint="D9"/>
      <w:spacing w:val="0"/>
      <w:lang w:eastAsia="en-GB"/>
      <w14:ligatures w14:val="none"/>
      <w14:numForm w14:val="default"/>
    </w:rPr>
  </w:style>
  <w:style w:type="character" w:customStyle="1" w:styleId="CommentSubjectChar">
    <w:name w:val="Comment Subject Char"/>
    <w:basedOn w:val="CommentTextChar"/>
    <w:link w:val="CommentSubject"/>
    <w:uiPriority w:val="99"/>
    <w:semiHidden/>
    <w:rsid w:val="009D3135"/>
    <w:rPr>
      <w:rFonts w:ascii="Cambria Math" w:hAnsi="Cambria Math"/>
      <w:b/>
      <w:bCs/>
      <w:color w:val="262626" w:themeColor="text1" w:themeTint="D9"/>
      <w:spacing w:val="-4"/>
      <w:sz w:val="20"/>
      <w:szCs w:val="20"/>
      <w:lang w:eastAsia="en-GB"/>
      <w14:ligatures w14:val="standard"/>
      <w14:numForm w14:val="oldStyle"/>
    </w:rPr>
  </w:style>
  <w:style w:type="paragraph" w:styleId="IntenseQuote">
    <w:name w:val="Intense Quote"/>
    <w:basedOn w:val="Normal"/>
    <w:next w:val="Normal"/>
    <w:link w:val="IntenseQuoteChar"/>
    <w:uiPriority w:val="30"/>
    <w:rsid w:val="009E23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E2364"/>
    <w:rPr>
      <w:rFonts w:ascii="Lato" w:hAnsi="Lato"/>
      <w:i/>
      <w:iCs/>
      <w:color w:val="4472C4" w:themeColor="accent1"/>
      <w:sz w:val="17"/>
      <w:szCs w:val="17"/>
      <w:lang w:eastAsia="en-GB"/>
    </w:rPr>
  </w:style>
  <w:style w:type="paragraph" w:styleId="NormalWeb">
    <w:name w:val="Normal (Web)"/>
    <w:basedOn w:val="Normal"/>
    <w:uiPriority w:val="99"/>
    <w:semiHidden/>
    <w:unhideWhenUsed/>
    <w:rsid w:val="0034021A"/>
    <w:pPr>
      <w:spacing w:before="100" w:beforeAutospacing="1" w:after="100" w:afterAutospacing="1" w:line="240" w:lineRule="auto"/>
    </w:pPr>
    <w:rPr>
      <w:rFonts w:ascii="Wingdings" w:eastAsiaTheme="minorEastAsia" w:hAnsi="Wingdings" w:cs="Wingdings"/>
      <w:color w:val="auto"/>
      <w:sz w:val="24"/>
      <w:szCs w:val="24"/>
    </w:rPr>
  </w:style>
  <w:style w:type="paragraph" w:customStyle="1" w:styleId="Tablebullets">
    <w:name w:val="Table bullets"/>
    <w:basedOn w:val="Normal"/>
    <w:link w:val="TablebulletsChar"/>
    <w:qFormat/>
    <w:rsid w:val="002C2204"/>
    <w:pPr>
      <w:spacing w:before="0" w:line="260" w:lineRule="atLeast"/>
      <w:ind w:left="5040" w:hanging="360"/>
    </w:pPr>
    <w:rPr>
      <w:rFonts w:ascii="Wingdings" w:hAnsi="Wingdings"/>
      <w:color w:val="auto"/>
      <w:spacing w:val="-4"/>
      <w:szCs w:val="20"/>
      <w:lang w:eastAsia="en-US"/>
      <w14:ligatures w14:val="standard"/>
      <w14:numForm w14:val="oldStyle"/>
    </w:rPr>
  </w:style>
  <w:style w:type="character" w:customStyle="1" w:styleId="TablebulletsChar">
    <w:name w:val="Table bullets Char"/>
    <w:basedOn w:val="DefaultParagraphFont"/>
    <w:link w:val="Tablebullets"/>
    <w:rsid w:val="002C2204"/>
    <w:rPr>
      <w:rFonts w:ascii="Wingdings" w:hAnsi="Wingdings"/>
      <w:spacing w:val="-4"/>
      <w:sz w:val="20"/>
      <w:szCs w:val="20"/>
      <w14:ligatures w14:val="standard"/>
      <w14:numForm w14:val="oldStyle"/>
    </w:rPr>
  </w:style>
  <w:style w:type="table" w:customStyle="1" w:styleId="PlainTable11">
    <w:name w:val="Plain Table 11"/>
    <w:basedOn w:val="TableNormal"/>
    <w:next w:val="PlainTable1"/>
    <w:uiPriority w:val="41"/>
    <w:rsid w:val="000203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0203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
    <w:name w:val="List"/>
    <w:basedOn w:val="Normal"/>
    <w:uiPriority w:val="99"/>
    <w:unhideWhenUsed/>
    <w:rsid w:val="00537B39"/>
    <w:pPr>
      <w:ind w:left="283" w:hanging="283"/>
      <w:contextualSpacing/>
    </w:pPr>
  </w:style>
  <w:style w:type="paragraph" w:customStyle="1" w:styleId="gmail-default">
    <w:name w:val="gmail-default"/>
    <w:basedOn w:val="Normal"/>
    <w:rsid w:val="00BD6DFF"/>
    <w:pPr>
      <w:spacing w:before="100" w:beforeAutospacing="1" w:after="100" w:afterAutospacing="1" w:line="240" w:lineRule="auto"/>
    </w:pPr>
    <w:rPr>
      <w:rFonts w:ascii="Wingdings" w:hAnsi="Wingdings" w:cs="Wingdings"/>
      <w:color w:val="auto"/>
      <w:sz w:val="24"/>
      <w:szCs w:val="24"/>
    </w:rPr>
  </w:style>
  <w:style w:type="paragraph" w:customStyle="1" w:styleId="gmail-msonormal">
    <w:name w:val="gmail-msonormal"/>
    <w:basedOn w:val="Normal"/>
    <w:rsid w:val="00BD6DFF"/>
    <w:pPr>
      <w:spacing w:before="100" w:beforeAutospacing="1" w:after="100" w:afterAutospacing="1" w:line="240" w:lineRule="auto"/>
    </w:pPr>
    <w:rPr>
      <w:rFonts w:ascii="Wingdings" w:hAnsi="Wingdings" w:cs="Wingdings"/>
      <w:color w:val="auto"/>
      <w:sz w:val="24"/>
      <w:szCs w:val="24"/>
    </w:rPr>
  </w:style>
  <w:style w:type="table" w:customStyle="1" w:styleId="TableGrid1">
    <w:name w:val="Table Grid1"/>
    <w:basedOn w:val="TableNormal"/>
    <w:next w:val="TableGrid"/>
    <w:uiPriority w:val="59"/>
    <w:rsid w:val="00CA5C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5C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rsid w:val="00E206AF"/>
    <w:rPr>
      <w:smallCaps/>
      <w:color w:val="5A5A5A" w:themeColor="text1" w:themeTint="A5"/>
    </w:rPr>
  </w:style>
  <w:style w:type="character" w:styleId="UnresolvedMention">
    <w:name w:val="Unresolved Mention"/>
    <w:basedOn w:val="DefaultParagraphFont"/>
    <w:uiPriority w:val="99"/>
    <w:rsid w:val="00695983"/>
    <w:rPr>
      <w:color w:val="605E5C"/>
      <w:shd w:val="clear" w:color="auto" w:fill="E1DFDD"/>
    </w:rPr>
  </w:style>
  <w:style w:type="paragraph" w:customStyle="1" w:styleId="Bullet">
    <w:name w:val="Bullet"/>
    <w:basedOn w:val="ListParagraph"/>
    <w:qFormat/>
    <w:rsid w:val="00695983"/>
    <w:pPr>
      <w:numPr>
        <w:numId w:val="5"/>
      </w:numPr>
    </w:pPr>
  </w:style>
  <w:style w:type="paragraph" w:customStyle="1" w:styleId="xxmsonormal">
    <w:name w:val="x_xmsonormal"/>
    <w:basedOn w:val="Normal"/>
    <w:rsid w:val="00E45A58"/>
    <w:pPr>
      <w:spacing w:before="0" w:line="240" w:lineRule="auto"/>
    </w:pPr>
    <w:rPr>
      <w:rFonts w:cs="Courier New"/>
      <w:color w:val="auto"/>
      <w:sz w:val="22"/>
      <w:szCs w:val="22"/>
    </w:rPr>
  </w:style>
  <w:style w:type="character" w:customStyle="1" w:styleId="ListParagraphChar">
    <w:name w:val="List Paragraph Char"/>
    <w:aliases w:val="Bullets Char,F5 List Paragraph Char,List Paragraph1 Char,Dot pt Char,No Spacing1 Char,List Paragraph Char Char Char Char,Indicator Text Char,Colorful List - Accent 11 Char,Numbered Para 1 Char,Bullet 1 Char,Bullet Points Char,L Char"/>
    <w:link w:val="ListParagraph"/>
    <w:uiPriority w:val="34"/>
    <w:qFormat/>
    <w:locked/>
    <w:rsid w:val="009060F8"/>
    <w:rPr>
      <w:rFonts w:ascii="Gill Sans MT" w:hAnsi="Gill Sans MT"/>
      <w:color w:val="262626" w:themeColor="text1" w:themeTint="D9"/>
      <w:sz w:val="20"/>
      <w:szCs w:val="17"/>
      <w:lang w:eastAsia="en-GB"/>
    </w:rPr>
  </w:style>
  <w:style w:type="paragraph" w:styleId="Revision">
    <w:name w:val="Revision"/>
    <w:hidden/>
    <w:uiPriority w:val="99"/>
    <w:semiHidden/>
    <w:rsid w:val="002A3528"/>
    <w:rPr>
      <w:rFonts w:ascii="Courier New" w:hAnsi="Courier New"/>
      <w:color w:val="262626" w:themeColor="text1" w:themeTint="D9"/>
      <w:sz w:val="20"/>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80796">
      <w:bodyDiv w:val="1"/>
      <w:marLeft w:val="0"/>
      <w:marRight w:val="0"/>
      <w:marTop w:val="0"/>
      <w:marBottom w:val="0"/>
      <w:divBdr>
        <w:top w:val="none" w:sz="0" w:space="0" w:color="auto"/>
        <w:left w:val="none" w:sz="0" w:space="0" w:color="auto"/>
        <w:bottom w:val="none" w:sz="0" w:space="0" w:color="auto"/>
        <w:right w:val="none" w:sz="0" w:space="0" w:color="auto"/>
      </w:divBdr>
    </w:div>
    <w:div w:id="86003070">
      <w:bodyDiv w:val="1"/>
      <w:marLeft w:val="0"/>
      <w:marRight w:val="0"/>
      <w:marTop w:val="0"/>
      <w:marBottom w:val="0"/>
      <w:divBdr>
        <w:top w:val="none" w:sz="0" w:space="0" w:color="auto"/>
        <w:left w:val="none" w:sz="0" w:space="0" w:color="auto"/>
        <w:bottom w:val="none" w:sz="0" w:space="0" w:color="auto"/>
        <w:right w:val="none" w:sz="0" w:space="0" w:color="auto"/>
      </w:divBdr>
    </w:div>
    <w:div w:id="107627916">
      <w:bodyDiv w:val="1"/>
      <w:marLeft w:val="0"/>
      <w:marRight w:val="0"/>
      <w:marTop w:val="0"/>
      <w:marBottom w:val="0"/>
      <w:divBdr>
        <w:top w:val="none" w:sz="0" w:space="0" w:color="auto"/>
        <w:left w:val="none" w:sz="0" w:space="0" w:color="auto"/>
        <w:bottom w:val="none" w:sz="0" w:space="0" w:color="auto"/>
        <w:right w:val="none" w:sz="0" w:space="0" w:color="auto"/>
      </w:divBdr>
    </w:div>
    <w:div w:id="137960694">
      <w:bodyDiv w:val="1"/>
      <w:marLeft w:val="0"/>
      <w:marRight w:val="0"/>
      <w:marTop w:val="0"/>
      <w:marBottom w:val="0"/>
      <w:divBdr>
        <w:top w:val="none" w:sz="0" w:space="0" w:color="auto"/>
        <w:left w:val="none" w:sz="0" w:space="0" w:color="auto"/>
        <w:bottom w:val="none" w:sz="0" w:space="0" w:color="auto"/>
        <w:right w:val="none" w:sz="0" w:space="0" w:color="auto"/>
      </w:divBdr>
    </w:div>
    <w:div w:id="151071945">
      <w:bodyDiv w:val="1"/>
      <w:marLeft w:val="0"/>
      <w:marRight w:val="0"/>
      <w:marTop w:val="0"/>
      <w:marBottom w:val="0"/>
      <w:divBdr>
        <w:top w:val="none" w:sz="0" w:space="0" w:color="auto"/>
        <w:left w:val="none" w:sz="0" w:space="0" w:color="auto"/>
        <w:bottom w:val="none" w:sz="0" w:space="0" w:color="auto"/>
        <w:right w:val="none" w:sz="0" w:space="0" w:color="auto"/>
      </w:divBdr>
    </w:div>
    <w:div w:id="235094066">
      <w:bodyDiv w:val="1"/>
      <w:marLeft w:val="0"/>
      <w:marRight w:val="0"/>
      <w:marTop w:val="0"/>
      <w:marBottom w:val="0"/>
      <w:divBdr>
        <w:top w:val="none" w:sz="0" w:space="0" w:color="auto"/>
        <w:left w:val="none" w:sz="0" w:space="0" w:color="auto"/>
        <w:bottom w:val="none" w:sz="0" w:space="0" w:color="auto"/>
        <w:right w:val="none" w:sz="0" w:space="0" w:color="auto"/>
      </w:divBdr>
    </w:div>
    <w:div w:id="306013956">
      <w:bodyDiv w:val="1"/>
      <w:marLeft w:val="0"/>
      <w:marRight w:val="0"/>
      <w:marTop w:val="0"/>
      <w:marBottom w:val="0"/>
      <w:divBdr>
        <w:top w:val="none" w:sz="0" w:space="0" w:color="auto"/>
        <w:left w:val="none" w:sz="0" w:space="0" w:color="auto"/>
        <w:bottom w:val="none" w:sz="0" w:space="0" w:color="auto"/>
        <w:right w:val="none" w:sz="0" w:space="0" w:color="auto"/>
      </w:divBdr>
    </w:div>
    <w:div w:id="426464840">
      <w:bodyDiv w:val="1"/>
      <w:marLeft w:val="0"/>
      <w:marRight w:val="0"/>
      <w:marTop w:val="0"/>
      <w:marBottom w:val="0"/>
      <w:divBdr>
        <w:top w:val="none" w:sz="0" w:space="0" w:color="auto"/>
        <w:left w:val="none" w:sz="0" w:space="0" w:color="auto"/>
        <w:bottom w:val="none" w:sz="0" w:space="0" w:color="auto"/>
        <w:right w:val="none" w:sz="0" w:space="0" w:color="auto"/>
      </w:divBdr>
    </w:div>
    <w:div w:id="487870350">
      <w:bodyDiv w:val="1"/>
      <w:marLeft w:val="0"/>
      <w:marRight w:val="0"/>
      <w:marTop w:val="0"/>
      <w:marBottom w:val="0"/>
      <w:divBdr>
        <w:top w:val="none" w:sz="0" w:space="0" w:color="auto"/>
        <w:left w:val="none" w:sz="0" w:space="0" w:color="auto"/>
        <w:bottom w:val="none" w:sz="0" w:space="0" w:color="auto"/>
        <w:right w:val="none" w:sz="0" w:space="0" w:color="auto"/>
      </w:divBdr>
    </w:div>
    <w:div w:id="488980326">
      <w:bodyDiv w:val="1"/>
      <w:marLeft w:val="0"/>
      <w:marRight w:val="0"/>
      <w:marTop w:val="0"/>
      <w:marBottom w:val="0"/>
      <w:divBdr>
        <w:top w:val="none" w:sz="0" w:space="0" w:color="auto"/>
        <w:left w:val="none" w:sz="0" w:space="0" w:color="auto"/>
        <w:bottom w:val="none" w:sz="0" w:space="0" w:color="auto"/>
        <w:right w:val="none" w:sz="0" w:space="0" w:color="auto"/>
      </w:divBdr>
    </w:div>
    <w:div w:id="551040255">
      <w:bodyDiv w:val="1"/>
      <w:marLeft w:val="0"/>
      <w:marRight w:val="0"/>
      <w:marTop w:val="0"/>
      <w:marBottom w:val="0"/>
      <w:divBdr>
        <w:top w:val="none" w:sz="0" w:space="0" w:color="auto"/>
        <w:left w:val="none" w:sz="0" w:space="0" w:color="auto"/>
        <w:bottom w:val="none" w:sz="0" w:space="0" w:color="auto"/>
        <w:right w:val="none" w:sz="0" w:space="0" w:color="auto"/>
      </w:divBdr>
    </w:div>
    <w:div w:id="551582533">
      <w:bodyDiv w:val="1"/>
      <w:marLeft w:val="0"/>
      <w:marRight w:val="0"/>
      <w:marTop w:val="0"/>
      <w:marBottom w:val="0"/>
      <w:divBdr>
        <w:top w:val="none" w:sz="0" w:space="0" w:color="auto"/>
        <w:left w:val="none" w:sz="0" w:space="0" w:color="auto"/>
        <w:bottom w:val="none" w:sz="0" w:space="0" w:color="auto"/>
        <w:right w:val="none" w:sz="0" w:space="0" w:color="auto"/>
      </w:divBdr>
    </w:div>
    <w:div w:id="578054434">
      <w:bodyDiv w:val="1"/>
      <w:marLeft w:val="0"/>
      <w:marRight w:val="0"/>
      <w:marTop w:val="0"/>
      <w:marBottom w:val="0"/>
      <w:divBdr>
        <w:top w:val="none" w:sz="0" w:space="0" w:color="auto"/>
        <w:left w:val="none" w:sz="0" w:space="0" w:color="auto"/>
        <w:bottom w:val="none" w:sz="0" w:space="0" w:color="auto"/>
        <w:right w:val="none" w:sz="0" w:space="0" w:color="auto"/>
      </w:divBdr>
    </w:div>
    <w:div w:id="712463055">
      <w:bodyDiv w:val="1"/>
      <w:marLeft w:val="0"/>
      <w:marRight w:val="0"/>
      <w:marTop w:val="0"/>
      <w:marBottom w:val="0"/>
      <w:divBdr>
        <w:top w:val="none" w:sz="0" w:space="0" w:color="auto"/>
        <w:left w:val="none" w:sz="0" w:space="0" w:color="auto"/>
        <w:bottom w:val="none" w:sz="0" w:space="0" w:color="auto"/>
        <w:right w:val="none" w:sz="0" w:space="0" w:color="auto"/>
      </w:divBdr>
    </w:div>
    <w:div w:id="722753570">
      <w:bodyDiv w:val="1"/>
      <w:marLeft w:val="0"/>
      <w:marRight w:val="0"/>
      <w:marTop w:val="0"/>
      <w:marBottom w:val="0"/>
      <w:divBdr>
        <w:top w:val="none" w:sz="0" w:space="0" w:color="auto"/>
        <w:left w:val="none" w:sz="0" w:space="0" w:color="auto"/>
        <w:bottom w:val="none" w:sz="0" w:space="0" w:color="auto"/>
        <w:right w:val="none" w:sz="0" w:space="0" w:color="auto"/>
      </w:divBdr>
    </w:div>
    <w:div w:id="777606040">
      <w:bodyDiv w:val="1"/>
      <w:marLeft w:val="0"/>
      <w:marRight w:val="0"/>
      <w:marTop w:val="0"/>
      <w:marBottom w:val="0"/>
      <w:divBdr>
        <w:top w:val="none" w:sz="0" w:space="0" w:color="auto"/>
        <w:left w:val="none" w:sz="0" w:space="0" w:color="auto"/>
        <w:bottom w:val="none" w:sz="0" w:space="0" w:color="auto"/>
        <w:right w:val="none" w:sz="0" w:space="0" w:color="auto"/>
      </w:divBdr>
    </w:div>
    <w:div w:id="799492037">
      <w:bodyDiv w:val="1"/>
      <w:marLeft w:val="0"/>
      <w:marRight w:val="0"/>
      <w:marTop w:val="0"/>
      <w:marBottom w:val="0"/>
      <w:divBdr>
        <w:top w:val="none" w:sz="0" w:space="0" w:color="auto"/>
        <w:left w:val="none" w:sz="0" w:space="0" w:color="auto"/>
        <w:bottom w:val="none" w:sz="0" w:space="0" w:color="auto"/>
        <w:right w:val="none" w:sz="0" w:space="0" w:color="auto"/>
      </w:divBdr>
    </w:div>
    <w:div w:id="854148497">
      <w:bodyDiv w:val="1"/>
      <w:marLeft w:val="0"/>
      <w:marRight w:val="0"/>
      <w:marTop w:val="0"/>
      <w:marBottom w:val="0"/>
      <w:divBdr>
        <w:top w:val="none" w:sz="0" w:space="0" w:color="auto"/>
        <w:left w:val="none" w:sz="0" w:space="0" w:color="auto"/>
        <w:bottom w:val="none" w:sz="0" w:space="0" w:color="auto"/>
        <w:right w:val="none" w:sz="0" w:space="0" w:color="auto"/>
      </w:divBdr>
    </w:div>
    <w:div w:id="866529018">
      <w:bodyDiv w:val="1"/>
      <w:marLeft w:val="0"/>
      <w:marRight w:val="0"/>
      <w:marTop w:val="0"/>
      <w:marBottom w:val="0"/>
      <w:divBdr>
        <w:top w:val="none" w:sz="0" w:space="0" w:color="auto"/>
        <w:left w:val="none" w:sz="0" w:space="0" w:color="auto"/>
        <w:bottom w:val="none" w:sz="0" w:space="0" w:color="auto"/>
        <w:right w:val="none" w:sz="0" w:space="0" w:color="auto"/>
      </w:divBdr>
    </w:div>
    <w:div w:id="869729148">
      <w:bodyDiv w:val="1"/>
      <w:marLeft w:val="0"/>
      <w:marRight w:val="0"/>
      <w:marTop w:val="0"/>
      <w:marBottom w:val="0"/>
      <w:divBdr>
        <w:top w:val="none" w:sz="0" w:space="0" w:color="auto"/>
        <w:left w:val="none" w:sz="0" w:space="0" w:color="auto"/>
        <w:bottom w:val="none" w:sz="0" w:space="0" w:color="auto"/>
        <w:right w:val="none" w:sz="0" w:space="0" w:color="auto"/>
      </w:divBdr>
    </w:div>
    <w:div w:id="988289020">
      <w:bodyDiv w:val="1"/>
      <w:marLeft w:val="0"/>
      <w:marRight w:val="0"/>
      <w:marTop w:val="0"/>
      <w:marBottom w:val="0"/>
      <w:divBdr>
        <w:top w:val="none" w:sz="0" w:space="0" w:color="auto"/>
        <w:left w:val="none" w:sz="0" w:space="0" w:color="auto"/>
        <w:bottom w:val="none" w:sz="0" w:space="0" w:color="auto"/>
        <w:right w:val="none" w:sz="0" w:space="0" w:color="auto"/>
      </w:divBdr>
    </w:div>
    <w:div w:id="991758455">
      <w:bodyDiv w:val="1"/>
      <w:marLeft w:val="0"/>
      <w:marRight w:val="0"/>
      <w:marTop w:val="0"/>
      <w:marBottom w:val="0"/>
      <w:divBdr>
        <w:top w:val="none" w:sz="0" w:space="0" w:color="auto"/>
        <w:left w:val="none" w:sz="0" w:space="0" w:color="auto"/>
        <w:bottom w:val="none" w:sz="0" w:space="0" w:color="auto"/>
        <w:right w:val="none" w:sz="0" w:space="0" w:color="auto"/>
      </w:divBdr>
    </w:div>
    <w:div w:id="1084449881">
      <w:bodyDiv w:val="1"/>
      <w:marLeft w:val="0"/>
      <w:marRight w:val="0"/>
      <w:marTop w:val="0"/>
      <w:marBottom w:val="0"/>
      <w:divBdr>
        <w:top w:val="none" w:sz="0" w:space="0" w:color="auto"/>
        <w:left w:val="none" w:sz="0" w:space="0" w:color="auto"/>
        <w:bottom w:val="none" w:sz="0" w:space="0" w:color="auto"/>
        <w:right w:val="none" w:sz="0" w:space="0" w:color="auto"/>
      </w:divBdr>
    </w:div>
    <w:div w:id="1126629403">
      <w:bodyDiv w:val="1"/>
      <w:marLeft w:val="0"/>
      <w:marRight w:val="0"/>
      <w:marTop w:val="0"/>
      <w:marBottom w:val="0"/>
      <w:divBdr>
        <w:top w:val="none" w:sz="0" w:space="0" w:color="auto"/>
        <w:left w:val="none" w:sz="0" w:space="0" w:color="auto"/>
        <w:bottom w:val="none" w:sz="0" w:space="0" w:color="auto"/>
        <w:right w:val="none" w:sz="0" w:space="0" w:color="auto"/>
      </w:divBdr>
    </w:div>
    <w:div w:id="1223831144">
      <w:bodyDiv w:val="1"/>
      <w:marLeft w:val="0"/>
      <w:marRight w:val="0"/>
      <w:marTop w:val="0"/>
      <w:marBottom w:val="0"/>
      <w:divBdr>
        <w:top w:val="none" w:sz="0" w:space="0" w:color="auto"/>
        <w:left w:val="none" w:sz="0" w:space="0" w:color="auto"/>
        <w:bottom w:val="none" w:sz="0" w:space="0" w:color="auto"/>
        <w:right w:val="none" w:sz="0" w:space="0" w:color="auto"/>
      </w:divBdr>
    </w:div>
    <w:div w:id="1316690207">
      <w:bodyDiv w:val="1"/>
      <w:marLeft w:val="0"/>
      <w:marRight w:val="0"/>
      <w:marTop w:val="0"/>
      <w:marBottom w:val="0"/>
      <w:divBdr>
        <w:top w:val="none" w:sz="0" w:space="0" w:color="auto"/>
        <w:left w:val="none" w:sz="0" w:space="0" w:color="auto"/>
        <w:bottom w:val="none" w:sz="0" w:space="0" w:color="auto"/>
        <w:right w:val="none" w:sz="0" w:space="0" w:color="auto"/>
      </w:divBdr>
    </w:div>
    <w:div w:id="1398165958">
      <w:bodyDiv w:val="1"/>
      <w:marLeft w:val="0"/>
      <w:marRight w:val="0"/>
      <w:marTop w:val="0"/>
      <w:marBottom w:val="0"/>
      <w:divBdr>
        <w:top w:val="none" w:sz="0" w:space="0" w:color="auto"/>
        <w:left w:val="none" w:sz="0" w:space="0" w:color="auto"/>
        <w:bottom w:val="none" w:sz="0" w:space="0" w:color="auto"/>
        <w:right w:val="none" w:sz="0" w:space="0" w:color="auto"/>
      </w:divBdr>
    </w:div>
    <w:div w:id="1441144253">
      <w:bodyDiv w:val="1"/>
      <w:marLeft w:val="0"/>
      <w:marRight w:val="0"/>
      <w:marTop w:val="0"/>
      <w:marBottom w:val="0"/>
      <w:divBdr>
        <w:top w:val="none" w:sz="0" w:space="0" w:color="auto"/>
        <w:left w:val="none" w:sz="0" w:space="0" w:color="auto"/>
        <w:bottom w:val="none" w:sz="0" w:space="0" w:color="auto"/>
        <w:right w:val="none" w:sz="0" w:space="0" w:color="auto"/>
      </w:divBdr>
    </w:div>
    <w:div w:id="1492479109">
      <w:bodyDiv w:val="1"/>
      <w:marLeft w:val="0"/>
      <w:marRight w:val="0"/>
      <w:marTop w:val="0"/>
      <w:marBottom w:val="0"/>
      <w:divBdr>
        <w:top w:val="none" w:sz="0" w:space="0" w:color="auto"/>
        <w:left w:val="none" w:sz="0" w:space="0" w:color="auto"/>
        <w:bottom w:val="none" w:sz="0" w:space="0" w:color="auto"/>
        <w:right w:val="none" w:sz="0" w:space="0" w:color="auto"/>
      </w:divBdr>
    </w:div>
    <w:div w:id="1508666741">
      <w:bodyDiv w:val="1"/>
      <w:marLeft w:val="0"/>
      <w:marRight w:val="0"/>
      <w:marTop w:val="0"/>
      <w:marBottom w:val="0"/>
      <w:divBdr>
        <w:top w:val="none" w:sz="0" w:space="0" w:color="auto"/>
        <w:left w:val="none" w:sz="0" w:space="0" w:color="auto"/>
        <w:bottom w:val="none" w:sz="0" w:space="0" w:color="auto"/>
        <w:right w:val="none" w:sz="0" w:space="0" w:color="auto"/>
      </w:divBdr>
    </w:div>
    <w:div w:id="1515651939">
      <w:bodyDiv w:val="1"/>
      <w:marLeft w:val="0"/>
      <w:marRight w:val="0"/>
      <w:marTop w:val="0"/>
      <w:marBottom w:val="0"/>
      <w:divBdr>
        <w:top w:val="none" w:sz="0" w:space="0" w:color="auto"/>
        <w:left w:val="none" w:sz="0" w:space="0" w:color="auto"/>
        <w:bottom w:val="none" w:sz="0" w:space="0" w:color="auto"/>
        <w:right w:val="none" w:sz="0" w:space="0" w:color="auto"/>
      </w:divBdr>
    </w:div>
    <w:div w:id="1691447690">
      <w:bodyDiv w:val="1"/>
      <w:marLeft w:val="0"/>
      <w:marRight w:val="0"/>
      <w:marTop w:val="0"/>
      <w:marBottom w:val="0"/>
      <w:divBdr>
        <w:top w:val="none" w:sz="0" w:space="0" w:color="auto"/>
        <w:left w:val="none" w:sz="0" w:space="0" w:color="auto"/>
        <w:bottom w:val="none" w:sz="0" w:space="0" w:color="auto"/>
        <w:right w:val="none" w:sz="0" w:space="0" w:color="auto"/>
      </w:divBdr>
    </w:div>
    <w:div w:id="1825050368">
      <w:bodyDiv w:val="1"/>
      <w:marLeft w:val="0"/>
      <w:marRight w:val="0"/>
      <w:marTop w:val="0"/>
      <w:marBottom w:val="0"/>
      <w:divBdr>
        <w:top w:val="none" w:sz="0" w:space="0" w:color="auto"/>
        <w:left w:val="none" w:sz="0" w:space="0" w:color="auto"/>
        <w:bottom w:val="none" w:sz="0" w:space="0" w:color="auto"/>
        <w:right w:val="none" w:sz="0" w:space="0" w:color="auto"/>
      </w:divBdr>
    </w:div>
    <w:div w:id="1906447299">
      <w:bodyDiv w:val="1"/>
      <w:marLeft w:val="0"/>
      <w:marRight w:val="0"/>
      <w:marTop w:val="0"/>
      <w:marBottom w:val="0"/>
      <w:divBdr>
        <w:top w:val="none" w:sz="0" w:space="0" w:color="auto"/>
        <w:left w:val="none" w:sz="0" w:space="0" w:color="auto"/>
        <w:bottom w:val="none" w:sz="0" w:space="0" w:color="auto"/>
        <w:right w:val="none" w:sz="0" w:space="0" w:color="auto"/>
      </w:divBdr>
    </w:div>
    <w:div w:id="1913461478">
      <w:bodyDiv w:val="1"/>
      <w:marLeft w:val="0"/>
      <w:marRight w:val="0"/>
      <w:marTop w:val="0"/>
      <w:marBottom w:val="0"/>
      <w:divBdr>
        <w:top w:val="none" w:sz="0" w:space="0" w:color="auto"/>
        <w:left w:val="none" w:sz="0" w:space="0" w:color="auto"/>
        <w:bottom w:val="none" w:sz="0" w:space="0" w:color="auto"/>
        <w:right w:val="none" w:sz="0" w:space="0" w:color="auto"/>
      </w:divBdr>
    </w:div>
    <w:div w:id="1934896162">
      <w:bodyDiv w:val="1"/>
      <w:marLeft w:val="0"/>
      <w:marRight w:val="0"/>
      <w:marTop w:val="0"/>
      <w:marBottom w:val="0"/>
      <w:divBdr>
        <w:top w:val="none" w:sz="0" w:space="0" w:color="auto"/>
        <w:left w:val="none" w:sz="0" w:space="0" w:color="auto"/>
        <w:bottom w:val="none" w:sz="0" w:space="0" w:color="auto"/>
        <w:right w:val="none" w:sz="0" w:space="0" w:color="auto"/>
      </w:divBdr>
    </w:div>
    <w:div w:id="1996295208">
      <w:bodyDiv w:val="1"/>
      <w:marLeft w:val="0"/>
      <w:marRight w:val="0"/>
      <w:marTop w:val="0"/>
      <w:marBottom w:val="0"/>
      <w:divBdr>
        <w:top w:val="none" w:sz="0" w:space="0" w:color="auto"/>
        <w:left w:val="none" w:sz="0" w:space="0" w:color="auto"/>
        <w:bottom w:val="none" w:sz="0" w:space="0" w:color="auto"/>
        <w:right w:val="none" w:sz="0" w:space="0" w:color="auto"/>
      </w:divBdr>
    </w:div>
    <w:div w:id="2005205556">
      <w:bodyDiv w:val="1"/>
      <w:marLeft w:val="0"/>
      <w:marRight w:val="0"/>
      <w:marTop w:val="0"/>
      <w:marBottom w:val="0"/>
      <w:divBdr>
        <w:top w:val="none" w:sz="0" w:space="0" w:color="auto"/>
        <w:left w:val="none" w:sz="0" w:space="0" w:color="auto"/>
        <w:bottom w:val="none" w:sz="0" w:space="0" w:color="auto"/>
        <w:right w:val="none" w:sz="0" w:space="0" w:color="auto"/>
      </w:divBdr>
    </w:div>
    <w:div w:id="2025746576">
      <w:bodyDiv w:val="1"/>
      <w:marLeft w:val="0"/>
      <w:marRight w:val="0"/>
      <w:marTop w:val="0"/>
      <w:marBottom w:val="0"/>
      <w:divBdr>
        <w:top w:val="none" w:sz="0" w:space="0" w:color="auto"/>
        <w:left w:val="none" w:sz="0" w:space="0" w:color="auto"/>
        <w:bottom w:val="none" w:sz="0" w:space="0" w:color="auto"/>
        <w:right w:val="none" w:sz="0" w:space="0" w:color="auto"/>
      </w:divBdr>
    </w:div>
    <w:div w:id="2045904977">
      <w:bodyDiv w:val="1"/>
      <w:marLeft w:val="0"/>
      <w:marRight w:val="0"/>
      <w:marTop w:val="0"/>
      <w:marBottom w:val="0"/>
      <w:divBdr>
        <w:top w:val="none" w:sz="0" w:space="0" w:color="auto"/>
        <w:left w:val="none" w:sz="0" w:space="0" w:color="auto"/>
        <w:bottom w:val="none" w:sz="0" w:space="0" w:color="auto"/>
        <w:right w:val="none" w:sz="0" w:space="0" w:color="auto"/>
      </w:divBdr>
    </w:div>
    <w:div w:id="2055227837">
      <w:bodyDiv w:val="1"/>
      <w:marLeft w:val="0"/>
      <w:marRight w:val="0"/>
      <w:marTop w:val="0"/>
      <w:marBottom w:val="0"/>
      <w:divBdr>
        <w:top w:val="none" w:sz="0" w:space="0" w:color="auto"/>
        <w:left w:val="none" w:sz="0" w:space="0" w:color="auto"/>
        <w:bottom w:val="none" w:sz="0" w:space="0" w:color="auto"/>
        <w:right w:val="none" w:sz="0" w:space="0" w:color="auto"/>
      </w:divBdr>
    </w:div>
    <w:div w:id="2142845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careinspectorate.com/images/documents/5856/Quality%20framework%20for%20care%20homes%20for%20adults%202020.pdf" TargetMode="External"/><Relationship Id="rId3" Type="http://schemas.openxmlformats.org/officeDocument/2006/relationships/hyperlink" Target="https://assets.publishing.service.gov.uk/media/5a1fdf30e5274a750b82533a/care-homes-market-study-final-report.pdf" TargetMode="External"/><Relationship Id="rId7" Type="http://schemas.openxmlformats.org/officeDocument/2006/relationships/hyperlink" Target="https://www.careinspectorate.com/images/documents/5856/Quality%20framework%20for%20care%20homes%20for%20adults%202020.pdf" TargetMode="External"/><Relationship Id="rId2" Type="http://schemas.openxmlformats.org/officeDocument/2006/relationships/hyperlink" Target="https://www.careinspectorate.com/images/documents/5855/Quality%20framework%20for%20care%20homes%20for%20older%20people%202020.pdf" TargetMode="External"/><Relationship Id="rId1" Type="http://schemas.openxmlformats.org/officeDocument/2006/relationships/hyperlink" Target="https://www.careinspectorate.com/images/documents/5856/Quality%20framework%20for%20care%20homes%20for%20adults%202020.pdf" TargetMode="External"/><Relationship Id="rId6" Type="http://schemas.openxmlformats.org/officeDocument/2006/relationships/hyperlink" Target="https://www.careinspectorate.com/images/documents/5856/Quality%20framework%20for%20care%20homes%20for%20adults%202020.pdf" TargetMode="External"/><Relationship Id="rId5" Type="http://schemas.openxmlformats.org/officeDocument/2006/relationships/hyperlink" Target="https://www.careinspectorate.com/images/documents/5856/Quality%20framework%20for%20care%20homes%20for%20adults%202020.pdf" TargetMode="External"/><Relationship Id="rId4" Type="http://schemas.openxmlformats.org/officeDocument/2006/relationships/hyperlink" Target="https://www.careinspectorate.com/images/documents/5856/Quality%20framework%20for%20care%20homes%20for%20adults%202020.pdf" TargetMode="External"/><Relationship Id="rId9" Type="http://schemas.openxmlformats.org/officeDocument/2006/relationships/hyperlink" Target="https://www.careinspectorate.com/images/documents/5856/Quality%20framework%20for%20care%20homes%20for%20adults%20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ea\OneDrive%20-%20ESRO\Documents%201\Custom%20office%20templates\RR%20House%20style%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ed1405a1-578d-47ad-a272-5ed16773c14e">
      <UserInfo>
        <DisplayName>Nick Lane</DisplayName>
        <AccountId>54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6" ma:contentTypeDescription="Create a new document." ma:contentTypeScope="" ma:versionID="3222bc33e1b647d35ae0b26e2860041e">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2af9688a01c074ce213f3565bf81a72a"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8479D-C45C-4E0A-825B-291EB3829962}">
  <ds:schemaRefs>
    <ds:schemaRef ds:uri="http://schemas.openxmlformats.org/officeDocument/2006/bibliography"/>
  </ds:schemaRefs>
</ds:datastoreItem>
</file>

<file path=customXml/itemProps2.xml><?xml version="1.0" encoding="utf-8"?>
<ds:datastoreItem xmlns:ds="http://schemas.openxmlformats.org/officeDocument/2006/customXml" ds:itemID="{BC5B6783-D2A5-4690-A78A-7F32763BB07A}">
  <ds:schemaRefs>
    <ds:schemaRef ds:uri="http://schemas.microsoft.com/office/2006/metadata/properties"/>
    <ds:schemaRef ds:uri="http://schemas.microsoft.com/office/infopath/2007/PartnerControls"/>
    <ds:schemaRef ds:uri="ed1405a1-578d-47ad-a272-5ed16773c14e"/>
  </ds:schemaRefs>
</ds:datastoreItem>
</file>

<file path=customXml/itemProps3.xml><?xml version="1.0" encoding="utf-8"?>
<ds:datastoreItem xmlns:ds="http://schemas.openxmlformats.org/officeDocument/2006/customXml" ds:itemID="{556E4AE5-A0E3-443E-AE9C-0EA84293D7B3}">
  <ds:schemaRefs>
    <ds:schemaRef ds:uri="http://schemas.microsoft.com/sharepoint/v3/contenttype/forms"/>
  </ds:schemaRefs>
</ds:datastoreItem>
</file>

<file path=customXml/itemProps4.xml><?xml version="1.0" encoding="utf-8"?>
<ds:datastoreItem xmlns:ds="http://schemas.openxmlformats.org/officeDocument/2006/customXml" ds:itemID="{28E0956F-C97D-4135-B77F-815FE2EBE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RR House style Word</Template>
  <TotalTime>2</TotalTime>
  <Pages>1</Pages>
  <Words>12957</Words>
  <Characters>73860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86644</CharactersWithSpaces>
  <SharedDoc>false</SharedDoc>
  <HLinks>
    <vt:vector size="54" baseType="variant">
      <vt:variant>
        <vt:i4>2818173</vt:i4>
      </vt:variant>
      <vt:variant>
        <vt:i4>24</vt:i4>
      </vt:variant>
      <vt:variant>
        <vt:i4>0</vt:i4>
      </vt:variant>
      <vt:variant>
        <vt:i4>5</vt:i4>
      </vt:variant>
      <vt:variant>
        <vt:lpwstr>https://www.careinspectorate.com/images/documents/5856/Quality framework for care homes for adults 2020.pdf</vt:lpwstr>
      </vt:variant>
      <vt:variant>
        <vt:lpwstr/>
      </vt:variant>
      <vt:variant>
        <vt:i4>2818173</vt:i4>
      </vt:variant>
      <vt:variant>
        <vt:i4>21</vt:i4>
      </vt:variant>
      <vt:variant>
        <vt:i4>0</vt:i4>
      </vt:variant>
      <vt:variant>
        <vt:i4>5</vt:i4>
      </vt:variant>
      <vt:variant>
        <vt:lpwstr>https://www.careinspectorate.com/images/documents/5856/Quality framework for care homes for adults 2020.pdf</vt:lpwstr>
      </vt:variant>
      <vt:variant>
        <vt:lpwstr/>
      </vt:variant>
      <vt:variant>
        <vt:i4>2818173</vt:i4>
      </vt:variant>
      <vt:variant>
        <vt:i4>18</vt:i4>
      </vt:variant>
      <vt:variant>
        <vt:i4>0</vt:i4>
      </vt:variant>
      <vt:variant>
        <vt:i4>5</vt:i4>
      </vt:variant>
      <vt:variant>
        <vt:lpwstr>https://www.careinspectorate.com/images/documents/5856/Quality framework for care homes for adults 2020.pdf</vt:lpwstr>
      </vt:variant>
      <vt:variant>
        <vt:lpwstr/>
      </vt:variant>
      <vt:variant>
        <vt:i4>2818173</vt:i4>
      </vt:variant>
      <vt:variant>
        <vt:i4>15</vt:i4>
      </vt:variant>
      <vt:variant>
        <vt:i4>0</vt:i4>
      </vt:variant>
      <vt:variant>
        <vt:i4>5</vt:i4>
      </vt:variant>
      <vt:variant>
        <vt:lpwstr>https://www.careinspectorate.com/images/documents/5856/Quality framework for care homes for adults 2020.pdf</vt:lpwstr>
      </vt:variant>
      <vt:variant>
        <vt:lpwstr/>
      </vt:variant>
      <vt:variant>
        <vt:i4>2818173</vt:i4>
      </vt:variant>
      <vt:variant>
        <vt:i4>12</vt:i4>
      </vt:variant>
      <vt:variant>
        <vt:i4>0</vt:i4>
      </vt:variant>
      <vt:variant>
        <vt:i4>5</vt:i4>
      </vt:variant>
      <vt:variant>
        <vt:lpwstr>https://www.careinspectorate.com/images/documents/5856/Quality framework for care homes for adults 2020.pdf</vt:lpwstr>
      </vt:variant>
      <vt:variant>
        <vt:lpwstr/>
      </vt:variant>
      <vt:variant>
        <vt:i4>2818173</vt:i4>
      </vt:variant>
      <vt:variant>
        <vt:i4>9</vt:i4>
      </vt:variant>
      <vt:variant>
        <vt:i4>0</vt:i4>
      </vt:variant>
      <vt:variant>
        <vt:i4>5</vt:i4>
      </vt:variant>
      <vt:variant>
        <vt:lpwstr>https://www.careinspectorate.com/images/documents/5856/Quality framework for care homes for adults 2020.pdf</vt:lpwstr>
      </vt:variant>
      <vt:variant>
        <vt:lpwstr/>
      </vt:variant>
      <vt:variant>
        <vt:i4>4718664</vt:i4>
      </vt:variant>
      <vt:variant>
        <vt:i4>6</vt:i4>
      </vt:variant>
      <vt:variant>
        <vt:i4>0</vt:i4>
      </vt:variant>
      <vt:variant>
        <vt:i4>5</vt:i4>
      </vt:variant>
      <vt:variant>
        <vt:lpwstr>https://assets.publishing.service.gov.uk/media/5a1fdf30e5274a750b82533a/care-homes-market-study-final-report.pdf</vt:lpwstr>
      </vt:variant>
      <vt:variant>
        <vt:lpwstr/>
      </vt:variant>
      <vt:variant>
        <vt:i4>655383</vt:i4>
      </vt:variant>
      <vt:variant>
        <vt:i4>3</vt:i4>
      </vt:variant>
      <vt:variant>
        <vt:i4>0</vt:i4>
      </vt:variant>
      <vt:variant>
        <vt:i4>5</vt:i4>
      </vt:variant>
      <vt:variant>
        <vt:lpwstr>https://www.careinspectorate.com/images/documents/5855/Quality framework for care homes for older people 2020.pdf</vt:lpwstr>
      </vt:variant>
      <vt:variant>
        <vt:lpwstr/>
      </vt:variant>
      <vt:variant>
        <vt:i4>2818173</vt:i4>
      </vt:variant>
      <vt:variant>
        <vt:i4>0</vt:i4>
      </vt:variant>
      <vt:variant>
        <vt:i4>0</vt:i4>
      </vt:variant>
      <vt:variant>
        <vt:i4>5</vt:i4>
      </vt:variant>
      <vt:variant>
        <vt:lpwstr>https://www.careinspectorate.com/images/documents/5856/Quality framework for care homes for adults 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Sahan</dc:creator>
  <cp:keywords/>
  <dc:description/>
  <cp:lastModifiedBy>Jenny Borritt</cp:lastModifiedBy>
  <cp:revision>2</cp:revision>
  <cp:lastPrinted>2021-08-21T13:11:00Z</cp:lastPrinted>
  <dcterms:created xsi:type="dcterms:W3CDTF">2021-10-21T13:42:00Z</dcterms:created>
  <dcterms:modified xsi:type="dcterms:W3CDTF">2021-10-21T13:42:00Z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MSIP_Label_5a50d26f-5c2c-4137-8396-1b24eb24286c_Enabled">
    <vt:lpwstr>true</vt:lpwstr>
  </property>
  <property fmtid="{D5CDD505-2E9C-101B-9397-08002B2CF9AE}" pid="4" name="MSIP_Label_5a50d26f-5c2c-4137-8396-1b24eb24286c_SetDate">
    <vt:lpwstr>2021-10-21T13:41:00Z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14ec5dd7-9c2e-43f9-849e-0f619f197141</vt:lpwstr>
  </property>
  <property fmtid="{D5CDD505-2E9C-101B-9397-08002B2CF9AE}" pid="9" name="MSIP_Label_5a50d26f-5c2c-4137-8396-1b24eb24286c_ContentBits">
    <vt:lpwstr>0</vt:lpwstr>
  </property>
</Properties>
</file>